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i/>
          <w:sz w:val="18"/>
          <w:szCs w:val="18"/>
        </w:rPr>
        <w:id w:val="1322307327"/>
        <w:lock w:val="contentLocked"/>
        <w:placeholder>
          <w:docPart w:val="8FF0B859D08D47629AC5C567D74CD7C9"/>
        </w:placeholder>
        <w:group/>
      </w:sdtPr>
      <w:sdtEndPr>
        <w:rPr>
          <w:sz w:val="24"/>
          <w:szCs w:val="24"/>
        </w:rPr>
      </w:sdtEndPr>
      <w:sdtContent>
        <w:bookmarkStart w:id="0" w:name="_GoBack" w:displacedByCustomXml="prev"/>
        <w:bookmarkEnd w:id="0" w:displacedByCustomXml="prev"/>
        <w:p w:rsidR="00963679" w:rsidRDefault="008E2E5C" w:rsidP="00492180">
          <w:pPr>
            <w:suppressAutoHyphens/>
            <w:jc w:val="center"/>
            <w:rPr>
              <w:rFonts w:ascii="Arial" w:hAnsi="Arial" w:cs="Arial"/>
              <w:i/>
              <w:sz w:val="18"/>
              <w:szCs w:val="18"/>
            </w:rPr>
          </w:pPr>
          <w:r>
            <w:rPr>
              <w:rFonts w:ascii="Arial" w:hAnsi="Arial" w:cs="Arial"/>
              <w:noProof/>
              <w:sz w:val="18"/>
              <w:szCs w:val="18"/>
            </w:rPr>
            <w:drawing>
              <wp:anchor distT="0" distB="0" distL="114300" distR="114300" simplePos="0" relativeHeight="251668992" behindDoc="1" locked="0" layoutInCell="1" allowOverlap="1" wp14:anchorId="608107F7" wp14:editId="511B809F">
                <wp:simplePos x="0" y="0"/>
                <wp:positionH relativeFrom="column">
                  <wp:posOffset>-195580</wp:posOffset>
                </wp:positionH>
                <wp:positionV relativeFrom="paragraph">
                  <wp:posOffset>-232242</wp:posOffset>
                </wp:positionV>
                <wp:extent cx="2292587" cy="1621766"/>
                <wp:effectExtent l="0" t="0" r="0" b="0"/>
                <wp:wrapNone/>
                <wp:docPr id="19" name="Picture 19" descr="G:\Victims\Branding and Logo 2016\OCVC logos\OCVC one color black logos jpg &amp; png\ocvc_full name_1 color_black_CMY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ictims\Branding and Logo 2016\OCVC logos\OCVC one color black logos jpg &amp; png\ocvc_full name_1 color_black_CMYK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2587" cy="16217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4FC" w:rsidRDefault="00A874FC" w:rsidP="004A29A2">
          <w:pPr>
            <w:jc w:val="center"/>
            <w:rPr>
              <w:rFonts w:ascii="Arial" w:hAnsi="Arial" w:cs="Arial"/>
              <w:w w:val="110"/>
              <w:sz w:val="18"/>
              <w:szCs w:val="18"/>
            </w:rPr>
          </w:pPr>
        </w:p>
        <w:p w:rsidR="00A874FC" w:rsidRDefault="00A874FC" w:rsidP="004A29A2">
          <w:pPr>
            <w:jc w:val="center"/>
            <w:rPr>
              <w:rFonts w:ascii="Arial" w:hAnsi="Arial" w:cs="Arial"/>
              <w:w w:val="110"/>
              <w:sz w:val="18"/>
              <w:szCs w:val="18"/>
            </w:rPr>
          </w:pPr>
        </w:p>
        <w:p w:rsidR="00A874FC" w:rsidRDefault="00A874FC" w:rsidP="004A29A2">
          <w:pPr>
            <w:jc w:val="center"/>
            <w:rPr>
              <w:rFonts w:ascii="Arial" w:hAnsi="Arial" w:cs="Arial"/>
              <w:w w:val="110"/>
              <w:sz w:val="18"/>
              <w:szCs w:val="18"/>
            </w:rPr>
          </w:pPr>
        </w:p>
        <w:p w:rsidR="004A29A2" w:rsidRPr="004A29A2" w:rsidRDefault="00613188" w:rsidP="00A874FC">
          <w:pPr>
            <w:ind w:left="1440" w:firstLine="720"/>
            <w:jc w:val="center"/>
            <w:rPr>
              <w:rFonts w:ascii="Arial" w:hAnsi="Arial" w:cs="Arial"/>
              <w:sz w:val="18"/>
              <w:szCs w:val="18"/>
            </w:rPr>
          </w:pPr>
          <w:r>
            <w:rPr>
              <w:rFonts w:ascii="Arial" w:hAnsi="Arial" w:cs="Arial"/>
              <w:w w:val="110"/>
              <w:sz w:val="18"/>
              <w:szCs w:val="18"/>
            </w:rPr>
            <w:t xml:space="preserve">                </w:t>
          </w:r>
          <w:r w:rsidR="00A874FC">
            <w:rPr>
              <w:rFonts w:ascii="Arial" w:hAnsi="Arial" w:cs="Arial"/>
              <w:w w:val="110"/>
              <w:sz w:val="18"/>
              <w:szCs w:val="18"/>
            </w:rPr>
            <w:t>4</w:t>
          </w:r>
          <w:r w:rsidR="004A29A2" w:rsidRPr="004A29A2">
            <w:rPr>
              <w:rFonts w:ascii="Arial" w:hAnsi="Arial" w:cs="Arial"/>
              <w:w w:val="110"/>
              <w:sz w:val="18"/>
              <w:szCs w:val="18"/>
            </w:rPr>
            <w:t>21 NW 13th St., Suite 290 • Oklahoma City, OK 73103</w:t>
          </w:r>
        </w:p>
        <w:p w:rsidR="00613188" w:rsidRDefault="00613188" w:rsidP="00613188">
          <w:pPr>
            <w:ind w:left="3600"/>
            <w:rPr>
              <w:rFonts w:ascii="Arial" w:hAnsi="Arial" w:cs="Arial"/>
              <w:sz w:val="18"/>
              <w:szCs w:val="18"/>
            </w:rPr>
          </w:pPr>
          <w:r>
            <w:rPr>
              <w:rFonts w:ascii="Arial" w:hAnsi="Arial" w:cs="Arial"/>
              <w:sz w:val="18"/>
              <w:szCs w:val="18"/>
            </w:rPr>
            <w:t xml:space="preserve">       </w:t>
          </w:r>
          <w:r w:rsidR="00A874FC">
            <w:rPr>
              <w:rFonts w:ascii="Arial" w:hAnsi="Arial" w:cs="Arial"/>
              <w:sz w:val="18"/>
              <w:szCs w:val="18"/>
            </w:rPr>
            <w:t xml:space="preserve"> </w:t>
          </w:r>
          <w:r w:rsidR="004A29A2" w:rsidRPr="004A29A2">
            <w:rPr>
              <w:rFonts w:ascii="Arial" w:hAnsi="Arial" w:cs="Arial"/>
              <w:sz w:val="18"/>
              <w:szCs w:val="18"/>
            </w:rPr>
            <w:t>Phone (405) 264-5006  •  Toll Free (800) 74</w:t>
          </w:r>
          <w:r>
            <w:rPr>
              <w:rFonts w:ascii="Arial" w:hAnsi="Arial" w:cs="Arial"/>
              <w:sz w:val="18"/>
              <w:szCs w:val="18"/>
            </w:rPr>
            <w:t xml:space="preserve">5-6098  •  Fax (405) 264-5097 </w:t>
          </w:r>
        </w:p>
        <w:p w:rsidR="004A29A2" w:rsidRPr="00613188" w:rsidRDefault="00613188" w:rsidP="00613188">
          <w:pPr>
            <w:ind w:left="2880" w:firstLine="720"/>
            <w:rPr>
              <w:rFonts w:ascii="Arial" w:hAnsi="Arial" w:cs="Arial"/>
              <w:sz w:val="18"/>
              <w:szCs w:val="18"/>
            </w:rPr>
          </w:pPr>
          <w:r>
            <w:rPr>
              <w:rFonts w:ascii="Arial" w:hAnsi="Arial" w:cs="Arial"/>
              <w:sz w:val="18"/>
              <w:szCs w:val="18"/>
            </w:rPr>
            <w:t>Website</w:t>
          </w:r>
          <w:r w:rsidR="004A54F5">
            <w:rPr>
              <w:rFonts w:ascii="Arial Rounded MT Bold" w:hAnsi="Arial Rounded MT Bold"/>
              <w:sz w:val="18"/>
              <w:szCs w:val="18"/>
            </w:rPr>
            <w:t xml:space="preserve">: </w:t>
          </w:r>
          <w:hyperlink r:id="rId10" w:history="1">
            <w:r w:rsidR="004A54F5" w:rsidRPr="00BC2F5F">
              <w:rPr>
                <w:rStyle w:val="Hyperlink"/>
                <w:rFonts w:ascii="Arial Rounded MT Bold" w:hAnsi="Arial Rounded MT Bold"/>
                <w:sz w:val="18"/>
                <w:szCs w:val="18"/>
              </w:rPr>
              <w:t>www.okvictimscomp.com</w:t>
            </w:r>
          </w:hyperlink>
          <w:r w:rsidR="004A54F5">
            <w:rPr>
              <w:rFonts w:ascii="Arial Rounded MT Bold" w:hAnsi="Arial Rounded MT Bold"/>
              <w:sz w:val="18"/>
              <w:szCs w:val="18"/>
            </w:rPr>
            <w:t xml:space="preserve"> </w:t>
          </w:r>
          <w:r>
            <w:rPr>
              <w:rFonts w:ascii="Arial" w:hAnsi="Arial" w:cs="Arial"/>
              <w:sz w:val="18"/>
              <w:szCs w:val="18"/>
            </w:rPr>
            <w:t xml:space="preserve"> E-mail: </w:t>
          </w:r>
          <w:r>
            <w:rPr>
              <w:rFonts w:ascii="Arial Rounded MT Bold" w:hAnsi="Arial Rounded MT Bold" w:cs="Arial"/>
              <w:sz w:val="18"/>
              <w:szCs w:val="18"/>
            </w:rPr>
            <w:t xml:space="preserve"> </w:t>
          </w:r>
          <w:hyperlink r:id="rId11" w:history="1">
            <w:r w:rsidR="008C6D31" w:rsidRPr="004D4B43">
              <w:rPr>
                <w:rStyle w:val="Hyperlink"/>
                <w:rFonts w:ascii="Arial Rounded MT Bold" w:hAnsi="Arial Rounded MT Bold" w:cs="Arial"/>
                <w:sz w:val="18"/>
                <w:szCs w:val="18"/>
              </w:rPr>
              <w:t>victimsservices@dac.state.ok.us</w:t>
            </w:r>
          </w:hyperlink>
        </w:p>
        <w:p w:rsidR="00A874FC" w:rsidRDefault="00A874FC" w:rsidP="00180648">
          <w:pPr>
            <w:pStyle w:val="Title"/>
            <w:jc w:val="center"/>
          </w:pPr>
        </w:p>
        <w:p w:rsidR="00B72D05" w:rsidRPr="00492180" w:rsidRDefault="00B72D05" w:rsidP="00180648">
          <w:pPr>
            <w:pStyle w:val="Title"/>
            <w:jc w:val="center"/>
          </w:pPr>
          <w:r w:rsidRPr="00E3629F">
            <w:rPr>
              <w:rFonts w:ascii="Arial" w:hAnsi="Arial" w:cs="Arial"/>
              <w:noProof/>
              <w:sz w:val="20"/>
              <w:szCs w:val="20"/>
            </w:rPr>
            <mc:AlternateContent>
              <mc:Choice Requires="wps">
                <w:drawing>
                  <wp:anchor distT="0" distB="0" distL="114300" distR="114300" simplePos="0" relativeHeight="251663872" behindDoc="1" locked="0" layoutInCell="0" allowOverlap="1" wp14:anchorId="27223133" wp14:editId="65C63868">
                    <wp:simplePos x="0" y="0"/>
                    <wp:positionH relativeFrom="margin">
                      <wp:posOffset>-663934</wp:posOffset>
                    </wp:positionH>
                    <wp:positionV relativeFrom="paragraph">
                      <wp:posOffset>155188</wp:posOffset>
                    </wp:positionV>
                    <wp:extent cx="7791450" cy="667910"/>
                    <wp:effectExtent l="0" t="0" r="0" b="1841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0" cy="66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03754" w:rsidRDefault="00303754" w:rsidP="00B72D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52.3pt;margin-top:12.2pt;width:613.5pt;height:52.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" o:allowincell="f" filled="f" stroked="f" strokeweight="0">
                    <v:textbox inset="0,0,0,0">
                      <w:txbxContent>
                        <w:p w:rsidR="00303754" w:rsidRDefault="00303754" w:rsidP="00B72D05"/>
                      </w:txbxContent>
                    </v:textbox>
                    <w10:wrap anchorx="margin"/>
                  </v:rect>
                </w:pict>
              </mc:Fallback>
            </mc:AlternateContent>
          </w:r>
          <w:r w:rsidRPr="00492180">
            <w:t>Instructions</w:t>
          </w:r>
        </w:p>
        <w:p w:rsidR="00180648" w:rsidRDefault="00180648" w:rsidP="00180648">
          <w:pPr>
            <w:rPr>
              <w:rFonts w:ascii="Arial" w:hAnsi="Arial" w:cs="Arial"/>
              <w:b/>
              <w:smallCaps/>
              <w:sz w:val="20"/>
              <w:szCs w:val="20"/>
              <w:u w:val="single"/>
            </w:rPr>
          </w:pPr>
          <w:r w:rsidRPr="006A5F40">
            <w:rPr>
              <w:rFonts w:ascii="Arial" w:hAnsi="Arial" w:cs="Arial"/>
              <w:sz w:val="18"/>
              <w:szCs w:val="18"/>
            </w:rPr>
            <w:t>The Claim Form must be received at the above address within one year of the crime.</w:t>
          </w:r>
          <w:r>
            <w:rPr>
              <w:rFonts w:ascii="Arial" w:hAnsi="Arial" w:cs="Arial"/>
              <w:i/>
              <w:sz w:val="18"/>
              <w:szCs w:val="18"/>
            </w:rPr>
            <w:t xml:space="preserve"> </w:t>
          </w:r>
          <w:r w:rsidRPr="004A29A2">
            <w:rPr>
              <w:rFonts w:ascii="Arial" w:hAnsi="Arial" w:cs="Arial"/>
              <w:sz w:val="18"/>
              <w:szCs w:val="18"/>
              <w:u w:val="single"/>
            </w:rPr>
            <w:t>If you</w:t>
          </w:r>
          <w:r w:rsidRPr="006A5F40">
            <w:rPr>
              <w:rFonts w:ascii="Arial" w:hAnsi="Arial" w:cs="Arial"/>
              <w:sz w:val="18"/>
              <w:szCs w:val="18"/>
              <w:u w:val="single"/>
            </w:rPr>
            <w:t xml:space="preserve"> move and leave no forwarding address, your claim may be denied, so please notify us of your correct mailing address.</w:t>
          </w:r>
          <w:r w:rsidRPr="006A5F40">
            <w:rPr>
              <w:rFonts w:ascii="Arial" w:hAnsi="Arial" w:cs="Arial"/>
              <w:sz w:val="18"/>
              <w:szCs w:val="18"/>
            </w:rPr>
            <w:t xml:space="preserve">  Please thoroughly complete </w:t>
          </w:r>
          <w:r>
            <w:rPr>
              <w:rFonts w:ascii="Arial" w:hAnsi="Arial" w:cs="Arial"/>
              <w:sz w:val="18"/>
              <w:szCs w:val="18"/>
              <w:u w:val="single"/>
            </w:rPr>
            <w:t>ALL</w:t>
          </w:r>
          <w:r w:rsidRPr="00D6167C">
            <w:rPr>
              <w:rFonts w:ascii="Arial" w:hAnsi="Arial" w:cs="Arial"/>
              <w:sz w:val="18"/>
              <w:szCs w:val="18"/>
            </w:rPr>
            <w:t xml:space="preserve"> </w:t>
          </w:r>
          <w:r w:rsidRPr="006A5F40">
            <w:rPr>
              <w:rFonts w:ascii="Arial" w:hAnsi="Arial" w:cs="Arial"/>
              <w:sz w:val="18"/>
              <w:szCs w:val="18"/>
            </w:rPr>
            <w:t xml:space="preserve">sections and sign all three areas of page </w:t>
          </w:r>
          <w:r w:rsidR="00251BA7">
            <w:rPr>
              <w:rFonts w:ascii="Arial" w:hAnsi="Arial" w:cs="Arial"/>
              <w:sz w:val="18"/>
              <w:szCs w:val="18"/>
            </w:rPr>
            <w:t>four</w:t>
          </w:r>
          <w:r w:rsidRPr="006A5F40">
            <w:rPr>
              <w:rFonts w:ascii="Arial" w:hAnsi="Arial" w:cs="Arial"/>
              <w:sz w:val="18"/>
              <w:szCs w:val="18"/>
            </w:rPr>
            <w:t xml:space="preserve">.  You may e-mail your current address information to: </w:t>
          </w:r>
          <w:hyperlink r:id="rId12" w:history="1">
            <w:r w:rsidR="008C6D31" w:rsidRPr="004D4B43">
              <w:rPr>
                <w:rStyle w:val="Hyperlink"/>
                <w:rFonts w:ascii="Arial" w:hAnsi="Arial" w:cs="Arial"/>
                <w:b/>
                <w:sz w:val="18"/>
                <w:szCs w:val="18"/>
              </w:rPr>
              <w:t>victimsservices@dac.state.ok.us</w:t>
            </w:r>
          </w:hyperlink>
          <w:r w:rsidR="008C6D31">
            <w:rPr>
              <w:rFonts w:ascii="Arial" w:hAnsi="Arial" w:cs="Arial"/>
              <w:b/>
              <w:sz w:val="18"/>
              <w:szCs w:val="18"/>
            </w:rPr>
            <w:t xml:space="preserve"> </w:t>
          </w:r>
        </w:p>
        <w:p w:rsidR="00180648" w:rsidRDefault="00180648" w:rsidP="00180648">
          <w:pPr>
            <w:rPr>
              <w:rFonts w:ascii="Arial" w:hAnsi="Arial" w:cs="Arial"/>
              <w:b/>
              <w:smallCaps/>
              <w:sz w:val="20"/>
              <w:szCs w:val="20"/>
              <w:u w:val="single"/>
            </w:rPr>
          </w:pPr>
        </w:p>
        <w:p w:rsidR="00180648" w:rsidRPr="00180648" w:rsidRDefault="00180648" w:rsidP="00180648">
          <w:pPr>
            <w:rPr>
              <w:rFonts w:ascii="Arial" w:hAnsi="Arial" w:cs="Arial"/>
              <w:smallCaps/>
              <w:sz w:val="20"/>
              <w:szCs w:val="20"/>
            </w:rPr>
          </w:pPr>
          <w:r w:rsidRPr="00180648">
            <w:rPr>
              <w:rFonts w:ascii="Arial" w:hAnsi="Arial" w:cs="Arial"/>
              <w:b/>
              <w:smallCaps/>
              <w:sz w:val="20"/>
              <w:szCs w:val="20"/>
              <w:u w:val="single"/>
            </w:rPr>
            <w:t>Eligibility Requirements</w:t>
          </w:r>
        </w:p>
        <w:p w:rsidR="00180648" w:rsidRPr="00180648" w:rsidRDefault="00180648" w:rsidP="00180648">
          <w:pPr>
            <w:rPr>
              <w:rFonts w:ascii="Arial" w:hAnsi="Arial" w:cs="Arial"/>
              <w:sz w:val="20"/>
              <w:szCs w:val="20"/>
            </w:rPr>
          </w:pPr>
          <w:r w:rsidRPr="00180648">
            <w:rPr>
              <w:rFonts w:ascii="Arial" w:hAnsi="Arial" w:cs="Arial"/>
              <w:sz w:val="20"/>
              <w:szCs w:val="20"/>
            </w:rPr>
            <w:t>- Crime must be reported to law enforcement officials within 72 hours of the incident (</w:t>
          </w:r>
          <w:r w:rsidRPr="00180648">
            <w:rPr>
              <w:rFonts w:ascii="Arial" w:hAnsi="Arial" w:cs="Arial"/>
              <w:sz w:val="18"/>
              <w:szCs w:val="18"/>
            </w:rPr>
            <w:t>may be waived for good cause</w:t>
          </w:r>
          <w:r w:rsidRPr="00180648">
            <w:rPr>
              <w:rFonts w:ascii="Arial" w:hAnsi="Arial" w:cs="Arial"/>
              <w:sz w:val="20"/>
              <w:szCs w:val="20"/>
            </w:rPr>
            <w:t>).</w:t>
          </w:r>
        </w:p>
        <w:p w:rsidR="00180648" w:rsidRPr="00180648" w:rsidRDefault="00180648" w:rsidP="00180648">
          <w:pPr>
            <w:rPr>
              <w:rFonts w:ascii="Arial" w:hAnsi="Arial" w:cs="Arial"/>
              <w:sz w:val="20"/>
              <w:szCs w:val="20"/>
            </w:rPr>
          </w:pPr>
          <w:r w:rsidRPr="00180648">
            <w:rPr>
              <w:rFonts w:ascii="Arial" w:hAnsi="Arial" w:cs="Arial"/>
              <w:sz w:val="20"/>
              <w:szCs w:val="20"/>
            </w:rPr>
            <w:t>- File this claim within one year of incident or death of victim (</w:t>
          </w:r>
          <w:r w:rsidRPr="00180648">
            <w:rPr>
              <w:rFonts w:ascii="Arial" w:hAnsi="Arial" w:cs="Arial"/>
              <w:sz w:val="18"/>
              <w:szCs w:val="18"/>
            </w:rPr>
            <w:t>deadline may be waived in certain cases and for good cause</w:t>
          </w:r>
          <w:r w:rsidRPr="00180648">
            <w:rPr>
              <w:rFonts w:ascii="Arial" w:hAnsi="Arial" w:cs="Arial"/>
              <w:sz w:val="20"/>
              <w:szCs w:val="20"/>
            </w:rPr>
            <w:t xml:space="preserve">). </w:t>
          </w:r>
        </w:p>
        <w:p w:rsidR="00180648" w:rsidRPr="00180648" w:rsidRDefault="00180648" w:rsidP="00180648">
          <w:pPr>
            <w:rPr>
              <w:rFonts w:ascii="Arial" w:hAnsi="Arial" w:cs="Arial"/>
              <w:sz w:val="20"/>
              <w:szCs w:val="20"/>
            </w:rPr>
          </w:pPr>
          <w:r w:rsidRPr="00180648">
            <w:rPr>
              <w:rFonts w:ascii="Arial" w:hAnsi="Arial" w:cs="Arial"/>
              <w:sz w:val="20"/>
              <w:szCs w:val="20"/>
            </w:rPr>
            <w:t xml:space="preserve">- Victim was not the offender or accomplice and compensation would not benefit the offender or accomplice.  </w:t>
          </w:r>
        </w:p>
        <w:p w:rsidR="00180648" w:rsidRPr="00180648" w:rsidRDefault="00180648" w:rsidP="00180648">
          <w:pPr>
            <w:rPr>
              <w:rFonts w:ascii="Arial" w:hAnsi="Arial" w:cs="Arial"/>
              <w:sz w:val="20"/>
              <w:szCs w:val="20"/>
            </w:rPr>
          </w:pPr>
          <w:r w:rsidRPr="00180648">
            <w:rPr>
              <w:rFonts w:ascii="Arial" w:hAnsi="Arial" w:cs="Arial"/>
              <w:sz w:val="20"/>
              <w:szCs w:val="20"/>
            </w:rPr>
            <w:t>- There is economic loss after collateral resources have been deducted.</w:t>
          </w:r>
        </w:p>
        <w:p w:rsidR="00180648" w:rsidRPr="00180648" w:rsidRDefault="00180648" w:rsidP="00180648">
          <w:pPr>
            <w:rPr>
              <w:rFonts w:ascii="Arial" w:hAnsi="Arial" w:cs="Arial"/>
              <w:sz w:val="20"/>
              <w:szCs w:val="20"/>
            </w:rPr>
          </w:pPr>
          <w:r w:rsidRPr="00180648">
            <w:rPr>
              <w:rFonts w:ascii="Arial" w:hAnsi="Arial" w:cs="Arial"/>
              <w:sz w:val="20"/>
              <w:szCs w:val="20"/>
            </w:rPr>
            <w:t>- Victim and claimant cooperated fully with the appropriate law enforcement agencies.</w:t>
          </w:r>
        </w:p>
        <w:p w:rsidR="00180648" w:rsidRPr="00180648" w:rsidRDefault="00180648" w:rsidP="00180648">
          <w:pPr>
            <w:rPr>
              <w:rFonts w:ascii="Arial" w:hAnsi="Arial" w:cs="Arial"/>
              <w:sz w:val="20"/>
              <w:szCs w:val="20"/>
            </w:rPr>
          </w:pPr>
          <w:r w:rsidRPr="00180648">
            <w:rPr>
              <w:rFonts w:ascii="Arial" w:hAnsi="Arial" w:cs="Arial"/>
              <w:sz w:val="20"/>
              <w:szCs w:val="20"/>
            </w:rPr>
            <w:t>- The victim did not contribute in any way to the injury or death upon which the claim is based.</w:t>
          </w:r>
        </w:p>
        <w:p w:rsidR="00492180" w:rsidRDefault="00492180" w:rsidP="00180648">
          <w:pPr>
            <w:suppressAutoHyphens/>
            <w:spacing w:before="120"/>
            <w:jc w:val="both"/>
            <w:rPr>
              <w:rFonts w:ascii="Arial" w:hAnsi="Arial" w:cs="Arial"/>
              <w:sz w:val="20"/>
              <w:szCs w:val="20"/>
            </w:rPr>
          </w:pPr>
          <w:r w:rsidRPr="00D6167C">
            <w:rPr>
              <w:rFonts w:ascii="Arial" w:hAnsi="Arial" w:cs="Arial"/>
              <w:b/>
              <w:smallCaps/>
              <w:sz w:val="20"/>
              <w:szCs w:val="20"/>
              <w:u w:val="single"/>
            </w:rPr>
            <w:t>Section A</w:t>
          </w:r>
          <w:r w:rsidRPr="00E3629F">
            <w:rPr>
              <w:rFonts w:ascii="Arial" w:hAnsi="Arial" w:cs="Arial"/>
              <w:sz w:val="20"/>
              <w:szCs w:val="20"/>
            </w:rPr>
            <w:t xml:space="preserve"> </w:t>
          </w:r>
          <w:r w:rsidR="0054284E">
            <w:rPr>
              <w:rFonts w:ascii="Arial" w:hAnsi="Arial" w:cs="Arial"/>
              <w:sz w:val="20"/>
              <w:szCs w:val="20"/>
            </w:rPr>
            <w:t>Victim Information (Person who was injured, killed, or was in the direct threat of violence)</w:t>
          </w:r>
          <w:r>
            <w:rPr>
              <w:rFonts w:ascii="Arial" w:hAnsi="Arial" w:cs="Arial"/>
              <w:sz w:val="20"/>
              <w:szCs w:val="20"/>
            </w:rPr>
            <w:t xml:space="preserve"> </w:t>
          </w:r>
        </w:p>
        <w:p w:rsidR="00492180" w:rsidRDefault="00492180" w:rsidP="00492180">
          <w:pPr>
            <w:suppressAutoHyphens/>
            <w:spacing w:before="120"/>
            <w:jc w:val="both"/>
            <w:rPr>
              <w:rFonts w:ascii="Arial" w:hAnsi="Arial" w:cs="Arial"/>
              <w:sz w:val="20"/>
              <w:szCs w:val="20"/>
            </w:rPr>
          </w:pPr>
          <w:r>
            <w:rPr>
              <w:rFonts w:ascii="Arial" w:hAnsi="Arial" w:cs="Arial"/>
              <w:sz w:val="20"/>
              <w:szCs w:val="20"/>
            </w:rPr>
            <w:t>1) A Victim (defined as the person deceased, injured, or an eyewitness in the direct threat of violence, who suffered physical or psychological injuries or death as a result of the crime).</w:t>
          </w:r>
          <w:r w:rsidRPr="00E3629F">
            <w:rPr>
              <w:rFonts w:ascii="Arial" w:hAnsi="Arial" w:cs="Arial"/>
              <w:sz w:val="20"/>
              <w:szCs w:val="20"/>
            </w:rPr>
            <w:t xml:space="preserve"> </w:t>
          </w:r>
        </w:p>
        <w:p w:rsidR="00492180" w:rsidRDefault="00492180" w:rsidP="00492180">
          <w:pPr>
            <w:suppressAutoHyphens/>
            <w:spacing w:before="120"/>
            <w:jc w:val="both"/>
            <w:rPr>
              <w:rFonts w:ascii="Arial" w:hAnsi="Arial" w:cs="Arial"/>
              <w:sz w:val="20"/>
              <w:szCs w:val="20"/>
            </w:rPr>
          </w:pPr>
          <w:r>
            <w:rPr>
              <w:rFonts w:ascii="Arial" w:hAnsi="Arial" w:cs="Arial"/>
              <w:sz w:val="20"/>
              <w:szCs w:val="20"/>
            </w:rPr>
            <w:t xml:space="preserve">2)  A dependent of a victim who died as a result of the crime </w:t>
          </w:r>
          <w:r w:rsidRPr="00E3629F">
            <w:rPr>
              <w:rFonts w:ascii="Arial" w:hAnsi="Arial" w:cs="Arial"/>
              <w:sz w:val="20"/>
              <w:szCs w:val="20"/>
            </w:rPr>
            <w:t xml:space="preserve"> </w:t>
          </w:r>
        </w:p>
        <w:p w:rsidR="00492180" w:rsidRPr="00E3629F" w:rsidRDefault="00492180" w:rsidP="00492180">
          <w:pPr>
            <w:suppressAutoHyphens/>
            <w:spacing w:before="120"/>
            <w:jc w:val="both"/>
            <w:rPr>
              <w:rFonts w:ascii="Arial" w:hAnsi="Arial" w:cs="Arial"/>
              <w:sz w:val="20"/>
              <w:szCs w:val="20"/>
            </w:rPr>
          </w:pPr>
          <w:r>
            <w:rPr>
              <w:rFonts w:ascii="Arial" w:hAnsi="Arial" w:cs="Arial"/>
              <w:sz w:val="20"/>
              <w:szCs w:val="20"/>
            </w:rPr>
            <w:t>3)</w:t>
          </w:r>
          <w:r w:rsidRPr="00E3629F">
            <w:rPr>
              <w:rFonts w:ascii="Arial" w:hAnsi="Arial" w:cs="Arial"/>
              <w:sz w:val="20"/>
              <w:szCs w:val="20"/>
            </w:rPr>
            <w:t xml:space="preserve"> </w:t>
          </w:r>
          <w:r>
            <w:rPr>
              <w:rFonts w:ascii="Arial" w:hAnsi="Arial" w:cs="Arial"/>
              <w:sz w:val="20"/>
              <w:szCs w:val="20"/>
            </w:rPr>
            <w:t>A person authorized to act on behalf of the victim or dependent</w:t>
          </w:r>
        </w:p>
        <w:p w:rsidR="00492180" w:rsidRPr="00E3629F" w:rsidRDefault="00492180" w:rsidP="00492180">
          <w:pPr>
            <w:suppressAutoHyphens/>
            <w:spacing w:before="120"/>
            <w:jc w:val="both"/>
            <w:rPr>
              <w:rFonts w:ascii="Arial" w:hAnsi="Arial" w:cs="Arial"/>
              <w:sz w:val="20"/>
              <w:szCs w:val="20"/>
            </w:rPr>
          </w:pPr>
          <w:r w:rsidRPr="002E7D39">
            <w:rPr>
              <w:rFonts w:ascii="Arial" w:hAnsi="Arial" w:cs="Arial"/>
              <w:b/>
              <w:sz w:val="20"/>
              <w:szCs w:val="20"/>
              <w:u w:val="single"/>
            </w:rPr>
            <w:t>Section B</w:t>
          </w:r>
          <w:r>
            <w:rPr>
              <w:rFonts w:ascii="Arial" w:hAnsi="Arial" w:cs="Arial"/>
              <w:sz w:val="20"/>
              <w:szCs w:val="20"/>
            </w:rPr>
            <w:t xml:space="preserve"> </w:t>
          </w:r>
          <w:r w:rsidRPr="00E3629F">
            <w:rPr>
              <w:rFonts w:ascii="Arial" w:hAnsi="Arial" w:cs="Arial"/>
              <w:sz w:val="20"/>
              <w:szCs w:val="20"/>
            </w:rPr>
            <w:t>Complete only if the victim is: deceased, a c</w:t>
          </w:r>
          <w:r>
            <w:rPr>
              <w:rFonts w:ascii="Arial" w:hAnsi="Arial" w:cs="Arial"/>
              <w:sz w:val="20"/>
              <w:szCs w:val="20"/>
            </w:rPr>
            <w:t>hild, or an incapacitated adult</w:t>
          </w:r>
        </w:p>
        <w:p w:rsidR="00492180" w:rsidRPr="00E3629F" w:rsidRDefault="00492180" w:rsidP="00492180">
          <w:pPr>
            <w:suppressAutoHyphens/>
            <w:jc w:val="both"/>
            <w:rPr>
              <w:rFonts w:ascii="Arial" w:hAnsi="Arial" w:cs="Arial"/>
              <w:sz w:val="20"/>
              <w:szCs w:val="20"/>
            </w:rPr>
          </w:pPr>
          <w:r w:rsidRPr="00E3629F">
            <w:rPr>
              <w:rFonts w:ascii="Arial" w:hAnsi="Arial" w:cs="Arial"/>
              <w:sz w:val="20"/>
              <w:szCs w:val="20"/>
            </w:rPr>
            <w:t>Authorized claimants can be: 1) the parent of a minor child; 2) a dependent of a victim who has died because of a crime; 3) a person authorized to act on behalf of the victim or a dependent; or 4) a person legally responsible</w:t>
          </w:r>
          <w:r w:rsidRPr="00E3629F">
            <w:rPr>
              <w:rFonts w:ascii="Arial" w:hAnsi="Arial" w:cs="Arial"/>
              <w:i/>
              <w:sz w:val="20"/>
              <w:szCs w:val="20"/>
            </w:rPr>
            <w:t xml:space="preserve"> </w:t>
          </w:r>
          <w:r w:rsidRPr="00E3629F">
            <w:rPr>
              <w:rFonts w:ascii="Arial" w:hAnsi="Arial" w:cs="Arial"/>
              <w:sz w:val="20"/>
              <w:szCs w:val="20"/>
            </w:rPr>
            <w:t>for payment of expenses which have arisen because of a criminal act (example:  person responsible for payment of funeral expenses).</w:t>
          </w:r>
        </w:p>
        <w:p w:rsidR="00492180" w:rsidRPr="00E3629F" w:rsidRDefault="00492180" w:rsidP="00492180">
          <w:pPr>
            <w:suppressAutoHyphens/>
            <w:spacing w:before="120"/>
            <w:jc w:val="both"/>
            <w:rPr>
              <w:rFonts w:ascii="Arial" w:hAnsi="Arial" w:cs="Arial"/>
              <w:sz w:val="20"/>
              <w:szCs w:val="20"/>
            </w:rPr>
          </w:pPr>
          <w:r w:rsidRPr="00D6167C">
            <w:rPr>
              <w:rFonts w:ascii="Arial" w:hAnsi="Arial" w:cs="Arial"/>
              <w:b/>
              <w:smallCaps/>
              <w:sz w:val="20"/>
              <w:szCs w:val="20"/>
              <w:u w:val="single"/>
            </w:rPr>
            <w:t>Section C</w:t>
          </w:r>
          <w:r>
            <w:rPr>
              <w:rFonts w:ascii="Arial" w:hAnsi="Arial" w:cs="Arial"/>
              <w:sz w:val="20"/>
              <w:szCs w:val="20"/>
            </w:rPr>
            <w:t xml:space="preserve"> </w:t>
          </w:r>
          <w:r w:rsidRPr="00E3629F">
            <w:rPr>
              <w:rFonts w:ascii="Arial" w:hAnsi="Arial" w:cs="Arial"/>
              <w:sz w:val="20"/>
              <w:szCs w:val="20"/>
            </w:rPr>
            <w:t xml:space="preserve">Contact person should be different than the </w:t>
          </w:r>
          <w:r>
            <w:rPr>
              <w:rFonts w:ascii="Arial" w:hAnsi="Arial" w:cs="Arial"/>
              <w:sz w:val="20"/>
              <w:szCs w:val="20"/>
            </w:rPr>
            <w:t>victim and claimant information</w:t>
          </w:r>
        </w:p>
        <w:p w:rsidR="00492180" w:rsidRPr="00E3629F" w:rsidRDefault="00492180" w:rsidP="00492180">
          <w:pPr>
            <w:suppressAutoHyphens/>
            <w:jc w:val="both"/>
            <w:rPr>
              <w:rFonts w:ascii="Arial" w:hAnsi="Arial" w:cs="Arial"/>
              <w:sz w:val="20"/>
              <w:szCs w:val="20"/>
            </w:rPr>
          </w:pPr>
          <w:r>
            <w:rPr>
              <w:rFonts w:ascii="Arial" w:hAnsi="Arial" w:cs="Arial"/>
              <w:sz w:val="20"/>
              <w:szCs w:val="20"/>
            </w:rPr>
            <w:t>T</w:t>
          </w:r>
          <w:r w:rsidRPr="00E3629F">
            <w:rPr>
              <w:rFonts w:ascii="Arial" w:hAnsi="Arial" w:cs="Arial"/>
              <w:sz w:val="20"/>
              <w:szCs w:val="20"/>
            </w:rPr>
            <w:t>his information</w:t>
          </w:r>
          <w:r>
            <w:rPr>
              <w:rFonts w:ascii="Arial" w:hAnsi="Arial" w:cs="Arial"/>
              <w:sz w:val="20"/>
              <w:szCs w:val="20"/>
            </w:rPr>
            <w:t xml:space="preserve"> should be provided</w:t>
          </w:r>
          <w:r w:rsidRPr="00E3629F">
            <w:rPr>
              <w:rFonts w:ascii="Arial" w:hAnsi="Arial" w:cs="Arial"/>
              <w:sz w:val="20"/>
              <w:szCs w:val="20"/>
            </w:rPr>
            <w:t xml:space="preserve"> in the event we are unable to contact the claimant by mail or telephone.  </w:t>
          </w:r>
          <w:r>
            <w:rPr>
              <w:rFonts w:ascii="Arial" w:hAnsi="Arial" w:cs="Arial"/>
              <w:sz w:val="20"/>
              <w:szCs w:val="20"/>
            </w:rPr>
            <w:t>The</w:t>
          </w:r>
          <w:r w:rsidRPr="00E3629F">
            <w:rPr>
              <w:rFonts w:ascii="Arial" w:hAnsi="Arial" w:cs="Arial"/>
              <w:sz w:val="20"/>
              <w:szCs w:val="20"/>
            </w:rPr>
            <w:t xml:space="preserve"> contact person should be someone you trust to give you a message, someone who knows your whereabouts, and someone who knows you were a victim of a crime.  If a tribal victims’ assistance program is helping with the claim, the program contact person may be listed in this section.</w:t>
          </w:r>
        </w:p>
        <w:p w:rsidR="00492180" w:rsidRDefault="00492180" w:rsidP="00492180">
          <w:pPr>
            <w:suppressAutoHyphens/>
            <w:spacing w:before="120"/>
            <w:jc w:val="both"/>
            <w:rPr>
              <w:rFonts w:ascii="Arial" w:hAnsi="Arial" w:cs="Arial"/>
              <w:sz w:val="20"/>
              <w:szCs w:val="20"/>
            </w:rPr>
          </w:pPr>
          <w:r w:rsidRPr="00D6167C">
            <w:rPr>
              <w:rFonts w:ascii="Arial" w:hAnsi="Arial" w:cs="Arial"/>
              <w:b/>
              <w:smallCaps/>
              <w:sz w:val="20"/>
              <w:szCs w:val="20"/>
              <w:u w:val="single"/>
            </w:rPr>
            <w:t xml:space="preserve">Section </w:t>
          </w:r>
          <w:r>
            <w:rPr>
              <w:rFonts w:ascii="Arial" w:hAnsi="Arial" w:cs="Arial"/>
              <w:b/>
              <w:smallCaps/>
              <w:sz w:val="20"/>
              <w:szCs w:val="20"/>
              <w:u w:val="single"/>
            </w:rPr>
            <w:t>D</w:t>
          </w:r>
          <w:r w:rsidR="00180648">
            <w:rPr>
              <w:rFonts w:ascii="Arial" w:hAnsi="Arial" w:cs="Arial"/>
              <w:b/>
              <w:smallCaps/>
              <w:sz w:val="20"/>
              <w:szCs w:val="20"/>
              <w:u w:val="single"/>
            </w:rPr>
            <w:t xml:space="preserve"> - F</w:t>
          </w:r>
          <w:r>
            <w:rPr>
              <w:rFonts w:ascii="Arial" w:hAnsi="Arial" w:cs="Arial"/>
              <w:sz w:val="20"/>
              <w:szCs w:val="20"/>
            </w:rPr>
            <w:t xml:space="preserve"> </w:t>
          </w:r>
          <w:r w:rsidR="00787DE4">
            <w:rPr>
              <w:rFonts w:ascii="Arial" w:hAnsi="Arial" w:cs="Arial"/>
              <w:sz w:val="20"/>
              <w:szCs w:val="20"/>
            </w:rPr>
            <w:t xml:space="preserve"> Check all that apply and complete all blanks.  If you are unable to answer a question, put N/A.</w:t>
          </w:r>
        </w:p>
        <w:p w:rsidR="00492180" w:rsidRDefault="00787DE4" w:rsidP="00492180">
          <w:pPr>
            <w:suppressAutoHyphens/>
            <w:spacing w:before="120"/>
            <w:jc w:val="both"/>
            <w:rPr>
              <w:rFonts w:ascii="Arial" w:hAnsi="Arial" w:cs="Arial"/>
              <w:sz w:val="20"/>
              <w:szCs w:val="20"/>
            </w:rPr>
          </w:pPr>
          <w:r w:rsidRPr="00D6167C">
            <w:rPr>
              <w:rFonts w:ascii="Arial" w:hAnsi="Arial" w:cs="Arial"/>
              <w:b/>
              <w:smallCaps/>
              <w:sz w:val="20"/>
              <w:szCs w:val="20"/>
              <w:u w:val="single"/>
            </w:rPr>
            <w:t xml:space="preserve">Section </w:t>
          </w:r>
          <w:r>
            <w:rPr>
              <w:rFonts w:ascii="Arial" w:hAnsi="Arial" w:cs="Arial"/>
              <w:b/>
              <w:smallCaps/>
              <w:sz w:val="20"/>
              <w:szCs w:val="20"/>
              <w:u w:val="single"/>
            </w:rPr>
            <w:t>G</w:t>
          </w:r>
          <w:r w:rsidRPr="00D6167C">
            <w:rPr>
              <w:rFonts w:ascii="Arial" w:hAnsi="Arial" w:cs="Arial"/>
              <w:b/>
              <w:i/>
            </w:rPr>
            <w:t xml:space="preserve">  </w:t>
          </w:r>
          <w:r w:rsidR="00492180" w:rsidRPr="00ED1EBE">
            <w:rPr>
              <w:rFonts w:ascii="Arial" w:hAnsi="Arial" w:cs="Arial"/>
              <w:sz w:val="20"/>
              <w:szCs w:val="20"/>
            </w:rPr>
            <w:t>Employment Information:</w:t>
          </w:r>
          <w:r w:rsidR="00492180" w:rsidRPr="00E3629F">
            <w:rPr>
              <w:rFonts w:ascii="Arial" w:hAnsi="Arial" w:cs="Arial"/>
              <w:sz w:val="20"/>
              <w:szCs w:val="20"/>
            </w:rPr>
            <w:t xml:space="preserve"> Employed people who miss work after being a victim of a violent crime may qualify for reimbursement of lost wages for the period of time he/she was recovering from the injuries</w:t>
          </w:r>
          <w:r w:rsidR="00492180">
            <w:rPr>
              <w:rFonts w:ascii="Arial" w:hAnsi="Arial" w:cs="Arial"/>
              <w:sz w:val="20"/>
              <w:szCs w:val="20"/>
            </w:rPr>
            <w:t xml:space="preserve"> (physical or psychological)</w:t>
          </w:r>
          <w:r w:rsidR="00492180" w:rsidRPr="00E3629F">
            <w:rPr>
              <w:rFonts w:ascii="Arial" w:hAnsi="Arial" w:cs="Arial"/>
              <w:sz w:val="20"/>
              <w:szCs w:val="20"/>
            </w:rPr>
            <w:t xml:space="preserve">, provided the crime </w:t>
          </w:r>
          <w:r w:rsidR="00492180">
            <w:rPr>
              <w:rFonts w:ascii="Arial" w:hAnsi="Arial" w:cs="Arial"/>
              <w:sz w:val="20"/>
              <w:szCs w:val="20"/>
            </w:rPr>
            <w:t>prevented</w:t>
          </w:r>
          <w:r w:rsidR="00492180" w:rsidRPr="00E3629F">
            <w:rPr>
              <w:rFonts w:ascii="Arial" w:hAnsi="Arial" w:cs="Arial"/>
              <w:sz w:val="20"/>
              <w:szCs w:val="20"/>
            </w:rPr>
            <w:t xml:space="preserve"> the person from working and the disability can be verified by a physician</w:t>
          </w:r>
          <w:r w:rsidR="00492180">
            <w:rPr>
              <w:rFonts w:ascii="Arial" w:hAnsi="Arial" w:cs="Arial"/>
              <w:sz w:val="20"/>
              <w:szCs w:val="20"/>
            </w:rPr>
            <w:t xml:space="preserve"> or mental health professional</w:t>
          </w:r>
          <w:r w:rsidR="00492180" w:rsidRPr="00E3629F">
            <w:rPr>
              <w:rFonts w:ascii="Arial" w:hAnsi="Arial" w:cs="Arial"/>
              <w:sz w:val="20"/>
              <w:szCs w:val="20"/>
            </w:rPr>
            <w:t xml:space="preserve"> and by the victim’s employer.  There can be no compensation fo</w:t>
          </w:r>
          <w:r w:rsidR="00492180">
            <w:rPr>
              <w:rFonts w:ascii="Arial" w:hAnsi="Arial" w:cs="Arial"/>
              <w:sz w:val="20"/>
              <w:szCs w:val="20"/>
            </w:rPr>
            <w:t xml:space="preserve">r loss of wages if the victim was </w:t>
          </w:r>
          <w:r w:rsidR="00492180" w:rsidRPr="00E3629F">
            <w:rPr>
              <w:rFonts w:ascii="Arial" w:hAnsi="Arial" w:cs="Arial"/>
              <w:sz w:val="20"/>
              <w:szCs w:val="20"/>
            </w:rPr>
            <w:t xml:space="preserve">paid for the time off, regardless of the source of payment.  Loss of support for dependents of a deceased victim can be compensated if there is documentation that collateral sources (i.e., Social Security and Life Insurance) are less than the net income provided by the victim prior to his/her death.  If the victim was self-employed when the crime occurred or if taxes were not withheld by the employer, tax returns for the past three years will be required before work loss or loss of support can be considered.  Work loss is computed based on the disability time specified by the physician </w:t>
          </w:r>
          <w:r w:rsidR="00492180">
            <w:rPr>
              <w:rFonts w:ascii="Arial" w:hAnsi="Arial" w:cs="Arial"/>
              <w:sz w:val="20"/>
              <w:szCs w:val="20"/>
            </w:rPr>
            <w:t xml:space="preserve">or mental health professional </w:t>
          </w:r>
          <w:r w:rsidR="00492180" w:rsidRPr="00E3629F">
            <w:rPr>
              <w:rFonts w:ascii="Arial" w:hAnsi="Arial" w:cs="Arial"/>
              <w:sz w:val="20"/>
              <w:szCs w:val="20"/>
            </w:rPr>
            <w:t xml:space="preserve">and </w:t>
          </w:r>
          <w:r w:rsidR="00492180">
            <w:rPr>
              <w:rFonts w:ascii="Arial" w:hAnsi="Arial" w:cs="Arial"/>
              <w:sz w:val="20"/>
              <w:szCs w:val="20"/>
            </w:rPr>
            <w:t xml:space="preserve">the </w:t>
          </w:r>
          <w:r w:rsidR="00492180" w:rsidRPr="00E3629F">
            <w:rPr>
              <w:rFonts w:ascii="Arial" w:hAnsi="Arial" w:cs="Arial"/>
              <w:sz w:val="20"/>
              <w:szCs w:val="20"/>
            </w:rPr>
            <w:t>employer.</w:t>
          </w:r>
        </w:p>
        <w:p w:rsidR="00787DE4" w:rsidRDefault="00492180" w:rsidP="00492180">
          <w:pPr>
            <w:suppressAutoHyphens/>
            <w:spacing w:before="120"/>
            <w:jc w:val="both"/>
            <w:rPr>
              <w:rFonts w:ascii="Arial" w:hAnsi="Arial" w:cs="Arial"/>
              <w:sz w:val="20"/>
              <w:szCs w:val="20"/>
            </w:rPr>
          </w:pPr>
          <w:r w:rsidRPr="00D6167C">
            <w:rPr>
              <w:rFonts w:ascii="Arial" w:hAnsi="Arial" w:cs="Arial"/>
              <w:b/>
              <w:smallCaps/>
              <w:sz w:val="20"/>
              <w:szCs w:val="20"/>
              <w:u w:val="single"/>
            </w:rPr>
            <w:t xml:space="preserve">Section </w:t>
          </w:r>
          <w:r>
            <w:rPr>
              <w:rFonts w:ascii="Arial" w:hAnsi="Arial" w:cs="Arial"/>
              <w:b/>
              <w:smallCaps/>
              <w:sz w:val="20"/>
              <w:szCs w:val="20"/>
              <w:u w:val="single"/>
            </w:rPr>
            <w:t>H</w:t>
          </w:r>
          <w:r w:rsidRPr="00ED1EBE">
            <w:rPr>
              <w:rFonts w:ascii="Arial" w:hAnsi="Arial" w:cs="Arial"/>
              <w:b/>
              <w:i/>
            </w:rPr>
            <w:t xml:space="preserve"> </w:t>
          </w:r>
          <w:r w:rsidR="00787DE4" w:rsidRPr="00D6167C">
            <w:rPr>
              <w:rFonts w:ascii="Arial" w:hAnsi="Arial" w:cs="Arial"/>
              <w:sz w:val="20"/>
              <w:szCs w:val="20"/>
            </w:rPr>
            <w:t>Complete if the victim has dependents.</w:t>
          </w:r>
        </w:p>
        <w:p w:rsidR="00180648" w:rsidRDefault="00787DE4" w:rsidP="00787DE4">
          <w:pPr>
            <w:suppressAutoHyphens/>
            <w:spacing w:before="120"/>
            <w:jc w:val="both"/>
            <w:rPr>
              <w:rFonts w:ascii="Arial" w:hAnsi="Arial" w:cs="Arial"/>
              <w:spacing w:val="-6"/>
              <w:sz w:val="20"/>
              <w:szCs w:val="20"/>
            </w:rPr>
          </w:pPr>
          <w:r w:rsidRPr="00D6167C">
            <w:rPr>
              <w:rFonts w:ascii="Arial" w:hAnsi="Arial" w:cs="Arial"/>
              <w:b/>
              <w:smallCaps/>
              <w:sz w:val="20"/>
              <w:szCs w:val="20"/>
              <w:u w:val="single"/>
            </w:rPr>
            <w:t xml:space="preserve">Section </w:t>
          </w:r>
          <w:r>
            <w:rPr>
              <w:rFonts w:ascii="Arial" w:hAnsi="Arial" w:cs="Arial"/>
              <w:b/>
              <w:smallCaps/>
              <w:sz w:val="20"/>
              <w:szCs w:val="20"/>
              <w:u w:val="single"/>
            </w:rPr>
            <w:t xml:space="preserve">I </w:t>
          </w:r>
          <w:r w:rsidRPr="00ED1EBE">
            <w:rPr>
              <w:rFonts w:ascii="Arial" w:hAnsi="Arial" w:cs="Arial"/>
              <w:b/>
              <w:i/>
            </w:rPr>
            <w:t xml:space="preserve"> </w:t>
          </w:r>
          <w:r w:rsidR="00492180" w:rsidRPr="00ED1EBE">
            <w:rPr>
              <w:rFonts w:ascii="Arial" w:hAnsi="Arial" w:cs="Arial"/>
              <w:sz w:val="20"/>
              <w:szCs w:val="20"/>
            </w:rPr>
            <w:t>Expenses Being Claimed:</w:t>
          </w:r>
          <w:r w:rsidR="00492180" w:rsidRPr="00ED1EBE">
            <w:rPr>
              <w:rFonts w:ascii="Arial" w:hAnsi="Arial" w:cs="Arial"/>
            </w:rPr>
            <w:t xml:space="preserve"> </w:t>
          </w:r>
          <w:r w:rsidR="00492180" w:rsidRPr="00E3629F">
            <w:rPr>
              <w:rFonts w:ascii="Arial" w:hAnsi="Arial" w:cs="Arial"/>
              <w:sz w:val="20"/>
              <w:szCs w:val="20"/>
            </w:rPr>
            <w:t xml:space="preserve">This area helps us to determine what documentation will be needed in order to make a decision on your claim.  </w:t>
          </w:r>
          <w:r w:rsidR="00492180" w:rsidRPr="00676E69">
            <w:rPr>
              <w:rFonts w:ascii="Arial" w:hAnsi="Arial" w:cs="Arial"/>
              <w:b/>
              <w:sz w:val="20"/>
              <w:szCs w:val="20"/>
            </w:rPr>
            <w:t>Information about the Victim’s Injuries</w:t>
          </w:r>
          <w:r w:rsidR="00492180" w:rsidRPr="00676E69">
            <w:rPr>
              <w:rFonts w:ascii="Arial" w:hAnsi="Arial" w:cs="Arial"/>
              <w:sz w:val="20"/>
              <w:szCs w:val="20"/>
            </w:rPr>
            <w:t>:</w:t>
          </w:r>
          <w:r w:rsidR="00492180" w:rsidRPr="00E3629F">
            <w:rPr>
              <w:rFonts w:ascii="Arial" w:hAnsi="Arial" w:cs="Arial"/>
              <w:sz w:val="20"/>
              <w:szCs w:val="20"/>
            </w:rPr>
            <w:t xml:space="preserve"> </w:t>
          </w:r>
          <w:r w:rsidR="00492180" w:rsidRPr="00E3629F">
            <w:rPr>
              <w:rFonts w:ascii="Arial" w:hAnsi="Arial" w:cs="Arial"/>
              <w:spacing w:val="-6"/>
              <w:sz w:val="20"/>
              <w:szCs w:val="20"/>
            </w:rPr>
            <w:t xml:space="preserve">List the injuries suffered as a result of the crime and attach all itemized medical statements.   List the hospital and/or the victim’s treating physician or </w:t>
          </w:r>
          <w:r w:rsidR="00492180">
            <w:rPr>
              <w:rFonts w:ascii="Arial" w:hAnsi="Arial" w:cs="Arial"/>
              <w:spacing w:val="-6"/>
              <w:sz w:val="20"/>
              <w:szCs w:val="20"/>
            </w:rPr>
            <w:t>mental health</w:t>
          </w:r>
          <w:r w:rsidR="00492180" w:rsidRPr="00E3629F">
            <w:rPr>
              <w:rFonts w:ascii="Arial" w:hAnsi="Arial" w:cs="Arial"/>
              <w:spacing w:val="-6"/>
              <w:sz w:val="20"/>
              <w:szCs w:val="20"/>
            </w:rPr>
            <w:t xml:space="preserve"> professional</w:t>
          </w:r>
        </w:p>
        <w:p w:rsidR="00787DE4" w:rsidRDefault="00787DE4" w:rsidP="00787DE4">
          <w:pPr>
            <w:suppressAutoHyphens/>
            <w:spacing w:before="120"/>
            <w:jc w:val="both"/>
            <w:rPr>
              <w:rFonts w:ascii="Arial" w:hAnsi="Arial" w:cs="Arial"/>
              <w:sz w:val="20"/>
              <w:szCs w:val="20"/>
            </w:rPr>
          </w:pPr>
          <w:r w:rsidRPr="00D6167C">
            <w:rPr>
              <w:rFonts w:ascii="Arial" w:hAnsi="Arial" w:cs="Arial"/>
              <w:b/>
              <w:smallCaps/>
              <w:sz w:val="20"/>
              <w:szCs w:val="20"/>
              <w:u w:val="single"/>
            </w:rPr>
            <w:t xml:space="preserve">Section </w:t>
          </w:r>
          <w:r>
            <w:rPr>
              <w:rFonts w:ascii="Arial" w:hAnsi="Arial" w:cs="Arial"/>
              <w:b/>
              <w:smallCaps/>
              <w:sz w:val="20"/>
              <w:szCs w:val="20"/>
              <w:u w:val="single"/>
            </w:rPr>
            <w:t xml:space="preserve">J </w:t>
          </w:r>
          <w:r w:rsidRPr="00787DE4">
            <w:rPr>
              <w:rFonts w:ascii="Arial" w:hAnsi="Arial" w:cs="Arial"/>
              <w:b/>
              <w:smallCaps/>
              <w:sz w:val="20"/>
              <w:szCs w:val="20"/>
            </w:rPr>
            <w:t xml:space="preserve">  </w:t>
          </w:r>
          <w:r w:rsidRPr="00D6167C">
            <w:rPr>
              <w:rFonts w:ascii="Arial" w:hAnsi="Arial" w:cs="Arial"/>
              <w:sz w:val="20"/>
              <w:szCs w:val="20"/>
            </w:rPr>
            <w:t xml:space="preserve">Complete </w:t>
          </w:r>
          <w:r>
            <w:rPr>
              <w:rFonts w:ascii="Arial" w:hAnsi="Arial" w:cs="Arial"/>
              <w:sz w:val="20"/>
              <w:szCs w:val="20"/>
            </w:rPr>
            <w:t>this information about the offender, if</w:t>
          </w:r>
          <w:r w:rsidR="001206AA">
            <w:rPr>
              <w:rFonts w:ascii="Arial" w:hAnsi="Arial" w:cs="Arial"/>
              <w:sz w:val="20"/>
              <w:szCs w:val="20"/>
            </w:rPr>
            <w:t xml:space="preserve"> known.  If unknown, please indicate.</w:t>
          </w:r>
        </w:p>
        <w:p w:rsidR="001206AA" w:rsidRDefault="001206AA" w:rsidP="00787DE4">
          <w:pPr>
            <w:suppressAutoHyphens/>
            <w:spacing w:before="120"/>
            <w:jc w:val="both"/>
            <w:rPr>
              <w:rFonts w:ascii="Arial" w:hAnsi="Arial" w:cs="Arial"/>
              <w:sz w:val="20"/>
              <w:szCs w:val="20"/>
            </w:rPr>
          </w:pPr>
          <w:r w:rsidRPr="00D6167C">
            <w:rPr>
              <w:rFonts w:ascii="Arial" w:hAnsi="Arial" w:cs="Arial"/>
              <w:b/>
              <w:smallCaps/>
              <w:sz w:val="20"/>
              <w:szCs w:val="20"/>
              <w:u w:val="single"/>
            </w:rPr>
            <w:t xml:space="preserve">Section </w:t>
          </w:r>
          <w:r>
            <w:rPr>
              <w:rFonts w:ascii="Arial" w:hAnsi="Arial" w:cs="Arial"/>
              <w:b/>
              <w:smallCaps/>
              <w:sz w:val="20"/>
              <w:szCs w:val="20"/>
              <w:u w:val="single"/>
            </w:rPr>
            <w:t>K- O</w:t>
          </w:r>
          <w:r w:rsidRPr="00787DE4">
            <w:rPr>
              <w:rFonts w:ascii="Arial" w:hAnsi="Arial" w:cs="Arial"/>
              <w:b/>
              <w:smallCaps/>
              <w:sz w:val="20"/>
              <w:szCs w:val="20"/>
            </w:rPr>
            <w:t xml:space="preserve">  </w:t>
          </w:r>
          <w:r>
            <w:rPr>
              <w:rFonts w:ascii="Arial" w:hAnsi="Arial" w:cs="Arial"/>
              <w:sz w:val="20"/>
              <w:szCs w:val="20"/>
            </w:rPr>
            <w:t>Disclosures and signature sections.</w:t>
          </w:r>
        </w:p>
        <w:p w:rsidR="00180648" w:rsidRDefault="00B72D05" w:rsidP="00180648">
          <w:pPr>
            <w:pStyle w:val="Title"/>
            <w:jc w:val="center"/>
            <w:rPr>
              <w:sz w:val="40"/>
              <w:szCs w:val="40"/>
            </w:rPr>
          </w:pPr>
          <w:r w:rsidRPr="009335F0">
            <w:rPr>
              <w:sz w:val="40"/>
              <w:szCs w:val="40"/>
            </w:rPr>
            <w:lastRenderedPageBreak/>
            <w:t xml:space="preserve">Types of Expenses Covered for </w:t>
          </w:r>
          <w:r w:rsidR="00180648">
            <w:rPr>
              <w:sz w:val="40"/>
              <w:szCs w:val="40"/>
            </w:rPr>
            <w:t>Eligible Claims</w:t>
          </w:r>
        </w:p>
        <w:p w:rsidR="00B72D05" w:rsidRPr="00E3629F" w:rsidRDefault="00B72D05" w:rsidP="00B72D05">
          <w:pPr>
            <w:suppressAutoHyphens/>
            <w:rPr>
              <w:rFonts w:ascii="Arial" w:hAnsi="Arial" w:cs="Arial"/>
              <w:sz w:val="20"/>
              <w:szCs w:val="20"/>
            </w:rPr>
          </w:pPr>
          <w:r w:rsidRPr="00B64421">
            <w:rPr>
              <w:rFonts w:ascii="Arial" w:hAnsi="Arial" w:cs="Arial"/>
              <w:b/>
              <w:sz w:val="20"/>
              <w:szCs w:val="20"/>
            </w:rPr>
            <w:t>Funeral / Burial</w:t>
          </w:r>
          <w:r>
            <w:rPr>
              <w:rFonts w:ascii="Arial" w:hAnsi="Arial" w:cs="Arial"/>
              <w:b/>
              <w:sz w:val="20"/>
              <w:szCs w:val="20"/>
            </w:rPr>
            <w:t xml:space="preserve"> </w:t>
          </w:r>
          <w:r w:rsidRPr="00E3629F">
            <w:rPr>
              <w:rFonts w:ascii="Arial" w:hAnsi="Arial" w:cs="Arial"/>
              <w:sz w:val="20"/>
              <w:szCs w:val="20"/>
            </w:rPr>
            <w:t xml:space="preserve">– Up to $7,500 may be reimbursed for reasonable expenses related to a funeral, cremation, or burial of a deceased victim.  </w:t>
          </w:r>
        </w:p>
        <w:p w:rsidR="00B72D05" w:rsidRPr="00E3629F" w:rsidRDefault="00B72D05" w:rsidP="00B72D05">
          <w:pPr>
            <w:suppressAutoHyphens/>
            <w:rPr>
              <w:rFonts w:ascii="Arial" w:hAnsi="Arial" w:cs="Arial"/>
              <w:sz w:val="20"/>
              <w:szCs w:val="20"/>
            </w:rPr>
          </w:pPr>
        </w:p>
        <w:p w:rsidR="00B72D05" w:rsidRDefault="00B72D05" w:rsidP="00B72D05">
          <w:pPr>
            <w:suppressAutoHyphens/>
            <w:rPr>
              <w:rFonts w:ascii="Arial" w:hAnsi="Arial" w:cs="Arial"/>
              <w:sz w:val="20"/>
              <w:szCs w:val="20"/>
            </w:rPr>
          </w:pPr>
          <w:r w:rsidRPr="00E3629F">
            <w:rPr>
              <w:rFonts w:ascii="Arial" w:hAnsi="Arial" w:cs="Arial"/>
              <w:b/>
              <w:sz w:val="20"/>
              <w:szCs w:val="20"/>
            </w:rPr>
            <w:t>Traditional American Indian Services</w:t>
          </w:r>
          <w:r w:rsidRPr="00E3629F">
            <w:rPr>
              <w:rFonts w:ascii="Arial" w:hAnsi="Arial" w:cs="Arial"/>
              <w:sz w:val="20"/>
              <w:szCs w:val="20"/>
            </w:rPr>
            <w:t xml:space="preserve"> – In addition to expenses listed throughout the instructions, expenses may also be considered for reimbursement in traditional healing or burial ceremonies for American Indian victims of crime and family members of American Indian homicide victims</w:t>
          </w:r>
          <w:r>
            <w:rPr>
              <w:rFonts w:ascii="Arial" w:hAnsi="Arial" w:cs="Arial"/>
              <w:sz w:val="20"/>
              <w:szCs w:val="20"/>
            </w:rPr>
            <w:t>.</w:t>
          </w:r>
          <w:r w:rsidRPr="00E3629F">
            <w:rPr>
              <w:rFonts w:ascii="Arial" w:hAnsi="Arial" w:cs="Arial"/>
              <w:sz w:val="20"/>
              <w:szCs w:val="20"/>
            </w:rPr>
            <w:t xml:space="preserve"> The maximum allowable for burial related expenses, including gifting, is $7,500.  The maximum allowable for healing services is $3,000 for the injured victim. The maximum for healing services for each family member after a homicide is also $3,000.  The maximum award for all services compensated through the Crime Victims Compensation Program may not exceed $20,000.  If requesting reimbursement for healing or burial ceremonies, please </w:t>
          </w:r>
          <w:r w:rsidR="004A29A2">
            <w:rPr>
              <w:rFonts w:ascii="Arial" w:hAnsi="Arial" w:cs="Arial"/>
              <w:sz w:val="20"/>
              <w:szCs w:val="20"/>
            </w:rPr>
            <w:t>contact the Victims Compens</w:t>
          </w:r>
          <w:r w:rsidR="00180648">
            <w:rPr>
              <w:rFonts w:ascii="Arial" w:hAnsi="Arial" w:cs="Arial"/>
              <w:sz w:val="20"/>
              <w:szCs w:val="20"/>
            </w:rPr>
            <w:t>ation Program at 1-800-745-6099 for more information.</w:t>
          </w:r>
        </w:p>
        <w:p w:rsidR="004A29A2" w:rsidRPr="00E3629F" w:rsidRDefault="004A29A2" w:rsidP="00B72D05">
          <w:pPr>
            <w:suppressAutoHyphens/>
            <w:rPr>
              <w:rFonts w:ascii="Arial" w:hAnsi="Arial" w:cs="Arial"/>
              <w:sz w:val="20"/>
              <w:szCs w:val="20"/>
            </w:rPr>
          </w:pPr>
        </w:p>
        <w:p w:rsidR="00B72D05" w:rsidRPr="00E3629F" w:rsidRDefault="00B72D05" w:rsidP="00B72D05">
          <w:pPr>
            <w:suppressAutoHyphens/>
            <w:rPr>
              <w:rFonts w:ascii="Arial" w:hAnsi="Arial" w:cs="Arial"/>
              <w:sz w:val="20"/>
              <w:szCs w:val="20"/>
            </w:rPr>
          </w:pPr>
          <w:r w:rsidRPr="00E3629F">
            <w:rPr>
              <w:rFonts w:ascii="Arial" w:hAnsi="Arial" w:cs="Arial"/>
              <w:b/>
              <w:sz w:val="20"/>
              <w:szCs w:val="20"/>
            </w:rPr>
            <w:t>Future Economic Loss</w:t>
          </w:r>
          <w:r w:rsidRPr="00E3629F">
            <w:rPr>
              <w:rFonts w:ascii="Arial" w:hAnsi="Arial" w:cs="Arial"/>
              <w:sz w:val="20"/>
              <w:szCs w:val="20"/>
            </w:rPr>
            <w:t xml:space="preserve"> - Needed services which cannot be obtained without prior approval by the Victims Compensation Board or payment in advance from the victim.  To submit a request for future economic loss, include an itemized list of the expenses you expect to incur, along with an explanation regarding the expense.  For future dental work or surgery necessary to repair damage from the criminal incident, ask the attending physician to write an accurate estimate which clearly states the work to be performed and the cost.  The attending physician should relate, in writing, the need for medical treatment due to injuries sustained during the crime.</w:t>
          </w:r>
        </w:p>
        <w:p w:rsidR="00B72D05" w:rsidRPr="00E3629F" w:rsidRDefault="00B72D05" w:rsidP="00B72D05">
          <w:pPr>
            <w:suppressAutoHyphens/>
            <w:rPr>
              <w:rFonts w:ascii="Arial" w:hAnsi="Arial" w:cs="Arial"/>
              <w:sz w:val="20"/>
              <w:szCs w:val="20"/>
            </w:rPr>
          </w:pPr>
        </w:p>
        <w:p w:rsidR="00B72D05" w:rsidRPr="00E3629F" w:rsidRDefault="00B72D05" w:rsidP="00B72D05">
          <w:pPr>
            <w:suppressAutoHyphens/>
            <w:rPr>
              <w:rFonts w:ascii="Arial" w:hAnsi="Arial" w:cs="Arial"/>
              <w:sz w:val="20"/>
              <w:szCs w:val="20"/>
            </w:rPr>
          </w:pPr>
          <w:r w:rsidRPr="00E3629F">
            <w:rPr>
              <w:rFonts w:ascii="Arial" w:hAnsi="Arial" w:cs="Arial"/>
              <w:b/>
              <w:sz w:val="20"/>
              <w:szCs w:val="20"/>
            </w:rPr>
            <w:t>Income Loss</w:t>
          </w:r>
          <w:r>
            <w:rPr>
              <w:rFonts w:ascii="Arial" w:hAnsi="Arial" w:cs="Arial"/>
              <w:b/>
              <w:sz w:val="20"/>
              <w:szCs w:val="20"/>
            </w:rPr>
            <w:t xml:space="preserve"> / Economic Loss</w:t>
          </w:r>
          <w:r w:rsidRPr="00E3629F">
            <w:rPr>
              <w:rFonts w:ascii="Arial" w:hAnsi="Arial" w:cs="Arial"/>
              <w:sz w:val="20"/>
              <w:szCs w:val="20"/>
            </w:rPr>
            <w:t xml:space="preserve"> - Loss of income from work the victim would have performed if he/she had not been injured. Work loss must be verified by the employer and the attending physician. Caregiver work loss can be awarded up to $3,000, if the work loss is verified by</w:t>
          </w:r>
          <w:r w:rsidR="009335F0">
            <w:rPr>
              <w:rFonts w:ascii="Arial" w:hAnsi="Arial" w:cs="Arial"/>
              <w:sz w:val="20"/>
              <w:szCs w:val="20"/>
            </w:rPr>
            <w:t xml:space="preserve"> the</w:t>
          </w:r>
          <w:r w:rsidRPr="00E3629F">
            <w:rPr>
              <w:rFonts w:ascii="Arial" w:hAnsi="Arial" w:cs="Arial"/>
              <w:sz w:val="20"/>
              <w:szCs w:val="20"/>
            </w:rPr>
            <w:t xml:space="preserve"> caregiver’s employer.  Caregiver work loss may only be awarded up to $3</w:t>
          </w:r>
          <w:r>
            <w:rPr>
              <w:rFonts w:ascii="Arial" w:hAnsi="Arial" w:cs="Arial"/>
              <w:sz w:val="20"/>
              <w:szCs w:val="20"/>
            </w:rPr>
            <w:t>,</w:t>
          </w:r>
          <w:r w:rsidRPr="00E3629F">
            <w:rPr>
              <w:rFonts w:ascii="Arial" w:hAnsi="Arial" w:cs="Arial"/>
              <w:sz w:val="20"/>
              <w:szCs w:val="20"/>
            </w:rPr>
            <w:t xml:space="preserve">000 </w:t>
          </w:r>
          <w:r w:rsidR="009335F0">
            <w:rPr>
              <w:rFonts w:ascii="Arial" w:hAnsi="Arial" w:cs="Arial"/>
              <w:sz w:val="20"/>
              <w:szCs w:val="20"/>
            </w:rPr>
            <w:t xml:space="preserve">for </w:t>
          </w:r>
          <w:r w:rsidRPr="00E3629F">
            <w:rPr>
              <w:rFonts w:ascii="Arial" w:hAnsi="Arial" w:cs="Arial"/>
              <w:sz w:val="20"/>
              <w:szCs w:val="20"/>
            </w:rPr>
            <w:t>persons who have unreimbursed wage loss due to caring for an injured victim of crime.</w:t>
          </w:r>
        </w:p>
        <w:p w:rsidR="00B72D05" w:rsidRPr="00E3629F" w:rsidRDefault="00B72D05" w:rsidP="00B72D05">
          <w:pPr>
            <w:suppressAutoHyphens/>
            <w:rPr>
              <w:rFonts w:ascii="Arial" w:hAnsi="Arial" w:cs="Arial"/>
              <w:sz w:val="20"/>
              <w:szCs w:val="20"/>
            </w:rPr>
          </w:pPr>
        </w:p>
        <w:p w:rsidR="00B72D05" w:rsidRPr="00E3629F" w:rsidRDefault="00B72D05" w:rsidP="00B72D05">
          <w:pPr>
            <w:suppressAutoHyphens/>
            <w:rPr>
              <w:rFonts w:ascii="Arial" w:hAnsi="Arial" w:cs="Arial"/>
              <w:sz w:val="20"/>
              <w:szCs w:val="20"/>
            </w:rPr>
          </w:pPr>
          <w:r>
            <w:rPr>
              <w:rFonts w:ascii="Arial" w:hAnsi="Arial" w:cs="Arial"/>
              <w:b/>
              <w:sz w:val="20"/>
              <w:szCs w:val="20"/>
            </w:rPr>
            <w:t xml:space="preserve">Dependent Care / </w:t>
          </w:r>
          <w:r w:rsidRPr="00E3629F">
            <w:rPr>
              <w:rFonts w:ascii="Arial" w:hAnsi="Arial" w:cs="Arial"/>
              <w:b/>
              <w:sz w:val="20"/>
              <w:szCs w:val="20"/>
            </w:rPr>
            <w:t>Loss of Support</w:t>
          </w:r>
          <w:r w:rsidRPr="00E3629F">
            <w:rPr>
              <w:rFonts w:ascii="Arial" w:hAnsi="Arial" w:cs="Arial"/>
              <w:sz w:val="20"/>
              <w:szCs w:val="20"/>
            </w:rPr>
            <w:t xml:space="preserve"> - In the event of the death of a victim, the Board may consider providing reimbursement for loss of support to a dependent based on the victim’s net income at the time of death, less any collateral sources such as:  Life insurance and uninsured motorist coverage (over $50,000), social security, workers compensation, or 3</w:t>
          </w:r>
          <w:r w:rsidRPr="00E3629F">
            <w:rPr>
              <w:rFonts w:ascii="Arial" w:hAnsi="Arial" w:cs="Arial"/>
              <w:sz w:val="20"/>
              <w:szCs w:val="20"/>
              <w:vertAlign w:val="superscript"/>
            </w:rPr>
            <w:t>rd</w:t>
          </w:r>
          <w:r w:rsidRPr="00E3629F">
            <w:rPr>
              <w:rFonts w:ascii="Arial" w:hAnsi="Arial" w:cs="Arial"/>
              <w:sz w:val="20"/>
              <w:szCs w:val="20"/>
            </w:rPr>
            <w:t xml:space="preserve"> party reimbursements.</w:t>
          </w:r>
        </w:p>
        <w:p w:rsidR="00B72D05" w:rsidRPr="00E3629F" w:rsidRDefault="00B72D05" w:rsidP="00B72D05">
          <w:pPr>
            <w:suppressAutoHyphens/>
            <w:rPr>
              <w:rFonts w:ascii="Arial" w:hAnsi="Arial" w:cs="Arial"/>
              <w:sz w:val="20"/>
              <w:szCs w:val="20"/>
            </w:rPr>
          </w:pPr>
        </w:p>
        <w:p w:rsidR="00B72D05" w:rsidRPr="00E3629F" w:rsidRDefault="00B72D05" w:rsidP="00B72D05">
          <w:pPr>
            <w:suppressAutoHyphens/>
            <w:rPr>
              <w:rFonts w:ascii="Arial" w:hAnsi="Arial" w:cs="Arial"/>
              <w:sz w:val="20"/>
              <w:szCs w:val="20"/>
            </w:rPr>
          </w:pPr>
          <w:r w:rsidRPr="00E3629F">
            <w:rPr>
              <w:rFonts w:ascii="Arial" w:hAnsi="Arial" w:cs="Arial"/>
              <w:b/>
              <w:sz w:val="20"/>
              <w:szCs w:val="20"/>
            </w:rPr>
            <w:t>Medical/Dental/Rehabilitation</w:t>
          </w:r>
          <w:r w:rsidRPr="00E3629F">
            <w:rPr>
              <w:rFonts w:ascii="Arial" w:hAnsi="Arial" w:cs="Arial"/>
              <w:sz w:val="20"/>
              <w:szCs w:val="20"/>
            </w:rPr>
            <w:t xml:space="preserve"> - Includes products, services, and accommodations for medical care </w:t>
          </w:r>
          <w:r w:rsidR="009335F0">
            <w:rPr>
              <w:rFonts w:ascii="Arial" w:hAnsi="Arial" w:cs="Arial"/>
              <w:sz w:val="20"/>
              <w:szCs w:val="20"/>
            </w:rPr>
            <w:t xml:space="preserve">directly related to the crime </w:t>
          </w:r>
          <w:r w:rsidRPr="00E3629F">
            <w:rPr>
              <w:rFonts w:ascii="Arial" w:hAnsi="Arial" w:cs="Arial"/>
              <w:sz w:val="20"/>
              <w:szCs w:val="20"/>
            </w:rPr>
            <w:t xml:space="preserve">(Examples: doctor exams, medical equipment, dental work, hospital expenses and prescriptions; physical therapy, rehabilitative occupational training and other remedial treatment and care).  Medical related fees owed to service providers may be paid up to 80%, with a 20% required write off by the medical service provider. </w:t>
          </w:r>
        </w:p>
        <w:p w:rsidR="00B72D05" w:rsidRPr="00E3629F" w:rsidRDefault="00B72D05" w:rsidP="00B72D05">
          <w:pPr>
            <w:suppressAutoHyphens/>
            <w:rPr>
              <w:rFonts w:ascii="Arial" w:hAnsi="Arial" w:cs="Arial"/>
              <w:b/>
              <w:sz w:val="20"/>
              <w:szCs w:val="20"/>
            </w:rPr>
          </w:pPr>
        </w:p>
        <w:p w:rsidR="00B72D05" w:rsidRPr="00E3629F" w:rsidRDefault="00B72D05" w:rsidP="00B72D05">
          <w:pPr>
            <w:suppressAutoHyphens/>
            <w:rPr>
              <w:rFonts w:ascii="Arial" w:hAnsi="Arial" w:cs="Arial"/>
              <w:sz w:val="20"/>
              <w:szCs w:val="20"/>
            </w:rPr>
          </w:pPr>
          <w:r w:rsidRPr="00E3629F">
            <w:rPr>
              <w:rFonts w:ascii="Arial" w:hAnsi="Arial" w:cs="Arial"/>
              <w:b/>
              <w:sz w:val="20"/>
              <w:szCs w:val="20"/>
            </w:rPr>
            <w:t>Counseling</w:t>
          </w:r>
          <w:r w:rsidRPr="00E3629F">
            <w:rPr>
              <w:rFonts w:ascii="Arial" w:hAnsi="Arial" w:cs="Arial"/>
              <w:sz w:val="20"/>
              <w:szCs w:val="20"/>
            </w:rPr>
            <w:t xml:space="preserve"> </w:t>
          </w:r>
          <w:r w:rsidRPr="00E3629F">
            <w:rPr>
              <w:rFonts w:ascii="Arial" w:hAnsi="Arial" w:cs="Arial"/>
              <w:b/>
              <w:sz w:val="20"/>
              <w:szCs w:val="20"/>
            </w:rPr>
            <w:t>for Victims</w:t>
          </w:r>
          <w:r w:rsidRPr="00E3629F">
            <w:rPr>
              <w:rFonts w:ascii="Arial" w:hAnsi="Arial" w:cs="Arial"/>
              <w:sz w:val="20"/>
              <w:szCs w:val="20"/>
            </w:rPr>
            <w:t xml:space="preserve"> </w:t>
          </w:r>
          <w:r w:rsidRPr="00B64421">
            <w:rPr>
              <w:rFonts w:ascii="Arial" w:hAnsi="Arial" w:cs="Arial"/>
              <w:b/>
              <w:sz w:val="20"/>
              <w:szCs w:val="20"/>
            </w:rPr>
            <w:t>/ Mental Health</w:t>
          </w:r>
          <w:r>
            <w:rPr>
              <w:rFonts w:ascii="Arial" w:hAnsi="Arial" w:cs="Arial"/>
              <w:b/>
              <w:sz w:val="20"/>
              <w:szCs w:val="20"/>
            </w:rPr>
            <w:t xml:space="preserve"> </w:t>
          </w:r>
          <w:r w:rsidRPr="00E3629F">
            <w:rPr>
              <w:rFonts w:ascii="Arial" w:hAnsi="Arial" w:cs="Arial"/>
              <w:sz w:val="20"/>
              <w:szCs w:val="20"/>
            </w:rPr>
            <w:t>- Counseling expenses may be paid up to</w:t>
          </w:r>
          <w:r w:rsidRPr="00E3629F">
            <w:rPr>
              <w:rFonts w:ascii="Arial" w:hAnsi="Arial" w:cs="Arial"/>
              <w:color w:val="000000"/>
              <w:sz w:val="20"/>
              <w:szCs w:val="20"/>
            </w:rPr>
            <w:t xml:space="preserve"> 80%, with a 20% required write-off by the mental health service provider</w:t>
          </w:r>
          <w:r w:rsidRPr="00E3629F">
            <w:rPr>
              <w:rFonts w:ascii="Arial" w:hAnsi="Arial" w:cs="Arial"/>
              <w:sz w:val="20"/>
              <w:szCs w:val="20"/>
            </w:rPr>
            <w:t>.  The maximum compensable amount for the victim’s counseling is $3,000.  This limit may be waived by the Board in extenuating circumstances.</w:t>
          </w:r>
        </w:p>
        <w:p w:rsidR="00B72D05" w:rsidRPr="00E3629F" w:rsidRDefault="00B72D05" w:rsidP="00B72D05">
          <w:pPr>
            <w:suppressAutoHyphens/>
            <w:rPr>
              <w:rFonts w:ascii="Arial" w:hAnsi="Arial" w:cs="Arial"/>
              <w:sz w:val="20"/>
              <w:szCs w:val="20"/>
            </w:rPr>
          </w:pPr>
        </w:p>
        <w:p w:rsidR="00B72D05" w:rsidRPr="00E3629F" w:rsidRDefault="00B72D05" w:rsidP="00B72D05">
          <w:pPr>
            <w:suppressAutoHyphens/>
            <w:rPr>
              <w:rFonts w:ascii="Arial" w:hAnsi="Arial" w:cs="Arial"/>
              <w:sz w:val="20"/>
              <w:szCs w:val="20"/>
            </w:rPr>
          </w:pPr>
          <w:r w:rsidRPr="00E3629F">
            <w:rPr>
              <w:rFonts w:ascii="Arial" w:hAnsi="Arial" w:cs="Arial"/>
              <w:b/>
              <w:sz w:val="20"/>
              <w:szCs w:val="20"/>
            </w:rPr>
            <w:t>Grief Counseling</w:t>
          </w:r>
          <w:r w:rsidRPr="00E3629F">
            <w:rPr>
              <w:rFonts w:ascii="Arial" w:hAnsi="Arial" w:cs="Arial"/>
              <w:sz w:val="20"/>
              <w:szCs w:val="20"/>
            </w:rPr>
            <w:t xml:space="preserve"> – Crisis counseling that is initiated within three years of the crime is compensable, up to $3,000 for each family member of a homicide victim, provided the counselor is a qualified mental health </w:t>
          </w:r>
          <w:r w:rsidR="009335F0">
            <w:rPr>
              <w:rFonts w:ascii="Arial" w:hAnsi="Arial" w:cs="Arial"/>
              <w:sz w:val="20"/>
              <w:szCs w:val="20"/>
            </w:rPr>
            <w:t>professional</w:t>
          </w:r>
          <w:r w:rsidRPr="00E3629F">
            <w:rPr>
              <w:rFonts w:ascii="Arial" w:hAnsi="Arial" w:cs="Arial"/>
              <w:sz w:val="20"/>
              <w:szCs w:val="20"/>
            </w:rPr>
            <w:t xml:space="preserve">.  </w:t>
          </w:r>
          <w:r w:rsidRPr="00E3629F">
            <w:rPr>
              <w:rFonts w:ascii="Arial" w:hAnsi="Arial" w:cs="Arial"/>
              <w:i/>
              <w:sz w:val="20"/>
              <w:szCs w:val="20"/>
            </w:rPr>
            <w:t xml:space="preserve">Medical and pharmaceutical treatment for a family member of a homicide victim </w:t>
          </w:r>
          <w:r>
            <w:rPr>
              <w:rFonts w:ascii="Arial" w:hAnsi="Arial" w:cs="Arial"/>
              <w:i/>
              <w:sz w:val="20"/>
              <w:szCs w:val="20"/>
            </w:rPr>
            <w:t>are</w:t>
          </w:r>
          <w:r w:rsidRPr="00E3629F">
            <w:rPr>
              <w:rFonts w:ascii="Arial" w:hAnsi="Arial" w:cs="Arial"/>
              <w:i/>
              <w:sz w:val="20"/>
              <w:szCs w:val="20"/>
            </w:rPr>
            <w:t xml:space="preserve"> not compensable</w:t>
          </w:r>
          <w:r w:rsidRPr="00E3629F">
            <w:rPr>
              <w:rFonts w:ascii="Arial" w:hAnsi="Arial" w:cs="Arial"/>
              <w:sz w:val="20"/>
              <w:szCs w:val="20"/>
            </w:rPr>
            <w:t xml:space="preserve">.  </w:t>
          </w:r>
        </w:p>
        <w:p w:rsidR="00B72D05" w:rsidRPr="00E3629F" w:rsidRDefault="00B72D05" w:rsidP="00B72D05">
          <w:pPr>
            <w:suppressAutoHyphens/>
            <w:rPr>
              <w:rFonts w:ascii="Arial" w:hAnsi="Arial" w:cs="Arial"/>
              <w:sz w:val="20"/>
              <w:szCs w:val="20"/>
            </w:rPr>
          </w:pPr>
        </w:p>
        <w:p w:rsidR="00B72D05" w:rsidRPr="00E3629F" w:rsidRDefault="00B72D05" w:rsidP="00B72D05">
          <w:pPr>
            <w:suppressAutoHyphens/>
            <w:rPr>
              <w:rFonts w:ascii="Arial" w:hAnsi="Arial" w:cs="Arial"/>
              <w:sz w:val="20"/>
              <w:szCs w:val="20"/>
              <w:u w:val="single"/>
            </w:rPr>
          </w:pPr>
          <w:r w:rsidRPr="00E3629F">
            <w:rPr>
              <w:rFonts w:ascii="Arial" w:hAnsi="Arial" w:cs="Arial"/>
              <w:b/>
              <w:sz w:val="20"/>
              <w:szCs w:val="20"/>
            </w:rPr>
            <w:t>Replacement Services</w:t>
          </w:r>
          <w:r w:rsidRPr="00E3629F">
            <w:rPr>
              <w:rFonts w:ascii="Arial" w:hAnsi="Arial" w:cs="Arial"/>
              <w:sz w:val="20"/>
              <w:szCs w:val="20"/>
            </w:rPr>
            <w:t xml:space="preserve"> - Expenses reasonably incurred </w:t>
          </w:r>
          <w:r w:rsidR="004A29A2">
            <w:rPr>
              <w:rFonts w:ascii="Arial" w:hAnsi="Arial" w:cs="Arial"/>
              <w:sz w:val="20"/>
              <w:szCs w:val="20"/>
            </w:rPr>
            <w:t xml:space="preserve">and paid by the claimant to obtain </w:t>
          </w:r>
          <w:r w:rsidRPr="00E3629F">
            <w:rPr>
              <w:rFonts w:ascii="Arial" w:hAnsi="Arial" w:cs="Arial"/>
              <w:sz w:val="20"/>
              <w:szCs w:val="20"/>
            </w:rPr>
            <w:t>ordinary and necessary services in place of those the victim would have performed for the benefit of self or family, if the victim had not been injured</w:t>
          </w:r>
          <w:r w:rsidR="004A29A2">
            <w:rPr>
              <w:rFonts w:ascii="Arial" w:hAnsi="Arial" w:cs="Arial"/>
              <w:sz w:val="20"/>
              <w:szCs w:val="20"/>
            </w:rPr>
            <w:t xml:space="preserve"> or died (e.g. mowing, cleaning, cooking, child care)</w:t>
          </w:r>
          <w:r w:rsidRPr="00E3629F">
            <w:rPr>
              <w:rFonts w:ascii="Arial" w:hAnsi="Arial" w:cs="Arial"/>
              <w:sz w:val="20"/>
              <w:szCs w:val="20"/>
            </w:rPr>
            <w:t xml:space="preserve">.  </w:t>
          </w:r>
          <w:r w:rsidR="004A29A2">
            <w:rPr>
              <w:rFonts w:ascii="Arial" w:hAnsi="Arial" w:cs="Arial"/>
              <w:sz w:val="20"/>
              <w:szCs w:val="20"/>
              <w:u w:val="single"/>
            </w:rPr>
            <w:t>Reimbursement for lost, stolen or damaged p</w:t>
          </w:r>
          <w:r w:rsidRPr="00E3629F">
            <w:rPr>
              <w:rFonts w:ascii="Arial" w:hAnsi="Arial" w:cs="Arial"/>
              <w:sz w:val="20"/>
              <w:szCs w:val="20"/>
              <w:u w:val="single"/>
            </w:rPr>
            <w:t>roperty losses are not covered under the Act.</w:t>
          </w:r>
        </w:p>
        <w:p w:rsidR="00B72D05" w:rsidRPr="00E3629F" w:rsidRDefault="00B72D05" w:rsidP="00B72D05">
          <w:pPr>
            <w:suppressAutoHyphens/>
            <w:rPr>
              <w:rFonts w:ascii="Arial" w:hAnsi="Arial" w:cs="Arial"/>
              <w:sz w:val="20"/>
              <w:szCs w:val="20"/>
              <w:u w:val="single"/>
            </w:rPr>
          </w:pPr>
        </w:p>
        <w:p w:rsidR="00B72D05" w:rsidRPr="00E3629F" w:rsidRDefault="00B72D05" w:rsidP="00B72D05">
          <w:pPr>
            <w:suppressAutoHyphens/>
            <w:rPr>
              <w:rFonts w:ascii="Arial" w:hAnsi="Arial" w:cs="Arial"/>
              <w:b/>
              <w:sz w:val="20"/>
              <w:szCs w:val="20"/>
            </w:rPr>
          </w:pPr>
          <w:r w:rsidRPr="00E3629F">
            <w:rPr>
              <w:rFonts w:ascii="Arial" w:hAnsi="Arial" w:cs="Arial"/>
              <w:b/>
              <w:sz w:val="20"/>
              <w:szCs w:val="20"/>
            </w:rPr>
            <w:t xml:space="preserve">Crime Scene Cleanup and Impound Fees - </w:t>
          </w:r>
          <w:r>
            <w:rPr>
              <w:rFonts w:ascii="Arial" w:hAnsi="Arial" w:cs="Arial"/>
              <w:sz w:val="20"/>
              <w:szCs w:val="20"/>
            </w:rPr>
            <w:t>C</w:t>
          </w:r>
          <w:r w:rsidRPr="00E3629F">
            <w:rPr>
              <w:rFonts w:ascii="Arial" w:hAnsi="Arial" w:cs="Arial"/>
              <w:sz w:val="20"/>
              <w:szCs w:val="20"/>
            </w:rPr>
            <w:t>rime scene cleanup is compensable up to $2,000.  Up to $750 may be paid  for vehicle impound fees, provided the victim/claimant is responsible for paying those fees that are associated with a violent crime occurring in a vehicle, and provided the vehicle was held for evidentiary purposes.</w:t>
          </w:r>
        </w:p>
        <w:p w:rsidR="00B72D05" w:rsidRDefault="00B72D05" w:rsidP="00B72D05">
          <w:pPr>
            <w:suppressAutoHyphens/>
            <w:rPr>
              <w:rFonts w:ascii="Arial" w:hAnsi="Arial" w:cs="Arial"/>
              <w:b/>
              <w:sz w:val="20"/>
              <w:szCs w:val="20"/>
            </w:rPr>
          </w:pPr>
        </w:p>
        <w:p w:rsidR="00180648" w:rsidRDefault="00B72D05" w:rsidP="00180648">
          <w:pPr>
            <w:keepNext/>
            <w:suppressAutoHyphens/>
            <w:spacing w:after="120"/>
            <w:outlineLvl w:val="2"/>
            <w:rPr>
              <w:rFonts w:ascii="Arial" w:hAnsi="Arial" w:cs="Arial"/>
              <w:sz w:val="20"/>
              <w:szCs w:val="20"/>
            </w:rPr>
          </w:pPr>
          <w:r>
            <w:rPr>
              <w:rFonts w:ascii="Arial" w:hAnsi="Arial" w:cs="Arial"/>
              <w:b/>
              <w:sz w:val="20"/>
              <w:szCs w:val="20"/>
            </w:rPr>
            <w:t xml:space="preserve">Travel </w:t>
          </w:r>
          <w:r>
            <w:rPr>
              <w:rFonts w:ascii="Arial" w:hAnsi="Arial" w:cs="Arial"/>
              <w:sz w:val="20"/>
              <w:szCs w:val="20"/>
            </w:rPr>
            <w:t>–</w:t>
          </w:r>
          <w:r w:rsidRPr="00A238C5">
            <w:rPr>
              <w:rFonts w:ascii="Arial" w:hAnsi="Arial" w:cs="Arial"/>
              <w:sz w:val="20"/>
              <w:szCs w:val="20"/>
            </w:rPr>
            <w:t xml:space="preserve"> </w:t>
          </w:r>
          <w:r>
            <w:rPr>
              <w:rFonts w:ascii="Arial" w:hAnsi="Arial" w:cs="Arial"/>
              <w:sz w:val="20"/>
              <w:szCs w:val="20"/>
            </w:rPr>
            <w:t xml:space="preserve">Mileage may be reimbursed for medical or counseling appointments.  Documentation from the provider verifying the dates of </w:t>
          </w:r>
          <w:r w:rsidR="009335F0">
            <w:rPr>
              <w:rFonts w:ascii="Arial" w:hAnsi="Arial" w:cs="Arial"/>
              <w:sz w:val="20"/>
              <w:szCs w:val="20"/>
            </w:rPr>
            <w:t>services</w:t>
          </w:r>
          <w:r>
            <w:rPr>
              <w:rFonts w:ascii="Arial" w:hAnsi="Arial" w:cs="Arial"/>
              <w:sz w:val="20"/>
              <w:szCs w:val="20"/>
            </w:rPr>
            <w:t xml:space="preserve"> is required.</w:t>
          </w:r>
          <w:r w:rsidR="009335F0">
            <w:rPr>
              <w:rFonts w:ascii="Arial" w:hAnsi="Arial" w:cs="Arial"/>
              <w:sz w:val="20"/>
              <w:szCs w:val="20"/>
            </w:rPr>
            <w:t xml:space="preserve">  Travel to and from court hearings are not eligible.</w:t>
          </w:r>
        </w:p>
        <w:p w:rsidR="00180648" w:rsidRPr="00492180" w:rsidRDefault="00180648" w:rsidP="00180648">
          <w:pPr>
            <w:keepNext/>
            <w:suppressAutoHyphens/>
            <w:spacing w:after="120"/>
            <w:jc w:val="center"/>
            <w:outlineLvl w:val="2"/>
            <w:rPr>
              <w:rFonts w:ascii="Arial" w:hAnsi="Arial" w:cs="Arial"/>
              <w:b/>
              <w:smallCaps/>
              <w:sz w:val="28"/>
              <w:szCs w:val="28"/>
              <w:u w:val="single"/>
            </w:rPr>
          </w:pPr>
          <w:r w:rsidRPr="00180648">
            <w:rPr>
              <w:rFonts w:ascii="Arial" w:hAnsi="Arial" w:cs="Arial"/>
              <w:b/>
              <w:smallCaps/>
              <w:sz w:val="28"/>
              <w:szCs w:val="28"/>
              <w:u w:val="single"/>
            </w:rPr>
            <w:t xml:space="preserve"> </w:t>
          </w:r>
          <w:r w:rsidRPr="00076D7B">
            <w:rPr>
              <w:rFonts w:ascii="Arial" w:hAnsi="Arial" w:cs="Arial"/>
              <w:b/>
              <w:smallCaps/>
              <w:sz w:val="28"/>
              <w:szCs w:val="28"/>
              <w:u w:val="single"/>
            </w:rPr>
            <w:t>Limits of Compensation</w:t>
          </w:r>
        </w:p>
        <w:p w:rsidR="00180648" w:rsidRPr="00E3629F" w:rsidRDefault="00180648" w:rsidP="00180648">
          <w:pPr>
            <w:spacing w:after="120"/>
            <w:rPr>
              <w:rFonts w:ascii="Arial" w:hAnsi="Arial" w:cs="Arial"/>
              <w:color w:val="0000FF"/>
              <w:sz w:val="20"/>
              <w:szCs w:val="20"/>
            </w:rPr>
          </w:pPr>
          <w:r w:rsidRPr="00E3629F">
            <w:rPr>
              <w:rFonts w:ascii="Arial" w:hAnsi="Arial" w:cs="Arial"/>
              <w:sz w:val="20"/>
              <w:szCs w:val="20"/>
            </w:rPr>
            <w:t xml:space="preserve">The sum of all payments made to individual claimants and service providers on behalf of one victim may not exceed $20,000.00.  In </w:t>
          </w:r>
          <w:r w:rsidRPr="004A29A2">
            <w:rPr>
              <w:rFonts w:ascii="Arial" w:hAnsi="Arial" w:cs="Arial"/>
              <w:sz w:val="20"/>
              <w:szCs w:val="20"/>
            </w:rPr>
            <w:t>addition to the initial award of $20,000.00, an additional $20,000.00 may be available for work loss or loss of support.  In no event shall the sum of all payments exceed $40,000.00.  Funds may not be awarded for pain and suffering or property crimes.</w:t>
          </w:r>
          <w:r>
            <w:rPr>
              <w:rFonts w:ascii="Arial" w:hAnsi="Arial" w:cs="Arial"/>
              <w:sz w:val="20"/>
              <w:szCs w:val="20"/>
            </w:rPr>
            <w:t xml:space="preserve">  </w:t>
          </w:r>
        </w:p>
        <w:p w:rsidR="00EB47B9" w:rsidRDefault="00EB47B9" w:rsidP="00EB47B9">
          <w:r>
            <w:rPr>
              <w:rFonts w:ascii="Arial" w:hAnsi="Arial" w:cs="Arial"/>
              <w:noProof/>
              <w:sz w:val="18"/>
              <w:szCs w:val="18"/>
            </w:rPr>
            <w:lastRenderedPageBreak/>
            <w:drawing>
              <wp:anchor distT="0" distB="0" distL="114300" distR="114300" simplePos="0" relativeHeight="251671040" behindDoc="1" locked="0" layoutInCell="1" allowOverlap="1" wp14:anchorId="006EE78B" wp14:editId="39B57957">
                <wp:simplePos x="0" y="0"/>
                <wp:positionH relativeFrom="column">
                  <wp:posOffset>595510</wp:posOffset>
                </wp:positionH>
                <wp:positionV relativeFrom="paragraph">
                  <wp:posOffset>-249663</wp:posOffset>
                </wp:positionV>
                <wp:extent cx="1268083" cy="897036"/>
                <wp:effectExtent l="0" t="0" r="8890" b="0"/>
                <wp:wrapNone/>
                <wp:docPr id="20" name="Picture 20" descr="G:\Victims\Branding and Logo 2016\OCVC logos\OCVC one color black logos jpg &amp; png\ocvc_full name_1 color_black_CMY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ictims\Branding and Logo 2016\OCVC logos\OCVC one color black logos jpg &amp; png\ocvc_full name_1 color_black_CMYK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8083" cy="897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47B9" w:rsidRPr="004A29A2" w:rsidRDefault="00EB47B9" w:rsidP="00EB47B9">
          <w:pPr>
            <w:ind w:left="1440" w:firstLine="720"/>
            <w:jc w:val="center"/>
            <w:rPr>
              <w:rFonts w:ascii="Arial" w:hAnsi="Arial" w:cs="Arial"/>
              <w:sz w:val="18"/>
              <w:szCs w:val="18"/>
            </w:rPr>
          </w:pPr>
          <w:r>
            <w:rPr>
              <w:rFonts w:ascii="Arial" w:hAnsi="Arial" w:cs="Arial"/>
              <w:w w:val="110"/>
              <w:sz w:val="18"/>
              <w:szCs w:val="18"/>
            </w:rPr>
            <w:t xml:space="preserve">                4</w:t>
          </w:r>
          <w:r w:rsidRPr="004A29A2">
            <w:rPr>
              <w:rFonts w:ascii="Arial" w:hAnsi="Arial" w:cs="Arial"/>
              <w:w w:val="110"/>
              <w:sz w:val="18"/>
              <w:szCs w:val="18"/>
            </w:rPr>
            <w:t>21 NW 13th St., Suite 290 • Oklahoma City, OK 73103</w:t>
          </w:r>
        </w:p>
        <w:p w:rsidR="00EB47B9" w:rsidRDefault="00EB47B9" w:rsidP="00EB47B9">
          <w:pPr>
            <w:ind w:left="3600"/>
            <w:rPr>
              <w:rFonts w:ascii="Arial" w:hAnsi="Arial" w:cs="Arial"/>
              <w:sz w:val="18"/>
              <w:szCs w:val="18"/>
            </w:rPr>
          </w:pPr>
          <w:r>
            <w:rPr>
              <w:rFonts w:ascii="Arial" w:hAnsi="Arial" w:cs="Arial"/>
              <w:sz w:val="18"/>
              <w:szCs w:val="18"/>
            </w:rPr>
            <w:t xml:space="preserve">        </w:t>
          </w:r>
          <w:r w:rsidRPr="004A29A2">
            <w:rPr>
              <w:rFonts w:ascii="Arial" w:hAnsi="Arial" w:cs="Arial"/>
              <w:sz w:val="18"/>
              <w:szCs w:val="18"/>
            </w:rPr>
            <w:t>Phone (405) 264-5006  •  Toll Free (800) 74</w:t>
          </w:r>
          <w:r>
            <w:rPr>
              <w:rFonts w:ascii="Arial" w:hAnsi="Arial" w:cs="Arial"/>
              <w:sz w:val="18"/>
              <w:szCs w:val="18"/>
            </w:rPr>
            <w:t xml:space="preserve">5-6098  •  Fax (405) 264-5097 </w:t>
          </w:r>
        </w:p>
        <w:p w:rsidR="00EB47B9" w:rsidRPr="00613188" w:rsidRDefault="00EB47B9" w:rsidP="00EB47B9">
          <w:pPr>
            <w:ind w:left="2880" w:firstLine="720"/>
            <w:rPr>
              <w:rFonts w:ascii="Arial" w:hAnsi="Arial" w:cs="Arial"/>
              <w:sz w:val="18"/>
              <w:szCs w:val="18"/>
            </w:rPr>
          </w:pPr>
          <w:r>
            <w:rPr>
              <w:rFonts w:ascii="Arial" w:hAnsi="Arial" w:cs="Arial"/>
              <w:sz w:val="18"/>
              <w:szCs w:val="18"/>
            </w:rPr>
            <w:t xml:space="preserve">Website </w:t>
          </w:r>
          <w:hyperlink r:id="rId13" w:history="1">
            <w:r w:rsidR="004A54F5" w:rsidRPr="004A54F5">
              <w:rPr>
                <w:rStyle w:val="Hyperlink"/>
                <w:b/>
                <w:sz w:val="20"/>
                <w:szCs w:val="20"/>
              </w:rPr>
              <w:t>www.okvictimscomp.com</w:t>
            </w:r>
          </w:hyperlink>
          <w:r w:rsidR="004A54F5">
            <w:t xml:space="preserve"> </w:t>
          </w:r>
          <w:r>
            <w:rPr>
              <w:rFonts w:ascii="Arial" w:hAnsi="Arial" w:cs="Arial"/>
              <w:sz w:val="18"/>
              <w:szCs w:val="18"/>
            </w:rPr>
            <w:t xml:space="preserve"> E-mail: </w:t>
          </w:r>
          <w:r>
            <w:rPr>
              <w:rFonts w:ascii="Arial Rounded MT Bold" w:hAnsi="Arial Rounded MT Bold" w:cs="Arial"/>
              <w:sz w:val="18"/>
              <w:szCs w:val="18"/>
            </w:rPr>
            <w:t xml:space="preserve"> </w:t>
          </w:r>
          <w:hyperlink r:id="rId14" w:history="1"/>
        </w:p>
        <w:p w:rsidR="00B52FC3" w:rsidRDefault="00B52FC3" w:rsidP="00B72D05">
          <w:pPr>
            <w:jc w:val="center"/>
            <w:rPr>
              <w:rFonts w:ascii="Arial Rounded MT Bold" w:hAnsi="Arial Rounded MT Bold" w:cs="Arial"/>
              <w:sz w:val="18"/>
              <w:szCs w:val="18"/>
            </w:rPr>
          </w:pPr>
        </w:p>
        <w:tbl>
          <w:tblPr>
            <w:tblW w:w="108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538"/>
            <w:gridCol w:w="810"/>
            <w:gridCol w:w="90"/>
            <w:gridCol w:w="72"/>
            <w:gridCol w:w="108"/>
            <w:gridCol w:w="15"/>
            <w:gridCol w:w="1767"/>
            <w:gridCol w:w="108"/>
            <w:gridCol w:w="540"/>
            <w:gridCol w:w="810"/>
            <w:gridCol w:w="432"/>
            <w:gridCol w:w="1008"/>
            <w:gridCol w:w="2502"/>
          </w:tblGrid>
          <w:tr w:rsidR="006A5E15" w:rsidRPr="00020C70" w:rsidTr="00303754">
            <w:trPr>
              <w:trHeight w:val="144"/>
            </w:trPr>
            <w:tc>
              <w:tcPr>
                <w:tcW w:w="10800" w:type="dxa"/>
                <w:gridSpan w:val="13"/>
                <w:tcBorders>
                  <w:bottom w:val="single" w:sz="8" w:space="0" w:color="000000"/>
                </w:tcBorders>
                <w:shd w:val="solid" w:color="000000" w:fill="FFFFFF"/>
                <w:vAlign w:val="center"/>
              </w:tcPr>
              <w:p w:rsidR="006A5E15" w:rsidRPr="00020C70" w:rsidRDefault="006A5E15" w:rsidP="00975C21">
                <w:pPr>
                  <w:jc w:val="center"/>
                  <w:rPr>
                    <w:rFonts w:ascii="Arial" w:hAnsi="Arial" w:cs="Arial"/>
                    <w:b/>
                    <w:bCs/>
                  </w:rPr>
                </w:pPr>
                <w:r w:rsidRPr="00585F35">
                  <w:rPr>
                    <w:rFonts w:ascii="Arial" w:hAnsi="Arial" w:cs="Arial"/>
                    <w:b/>
                    <w:bCs/>
                    <w:smallCaps/>
                    <w:sz w:val="20"/>
                    <w:szCs w:val="20"/>
                  </w:rPr>
                  <w:t>Section A – Victim Information</w:t>
                </w:r>
                <w:r w:rsidRPr="00020C70">
                  <w:rPr>
                    <w:rFonts w:ascii="Arial" w:hAnsi="Arial" w:cs="Arial"/>
                    <w:b/>
                    <w:bCs/>
                  </w:rPr>
                  <w:t xml:space="preserve"> </w:t>
                </w:r>
                <w:r w:rsidRPr="00975C21">
                  <w:rPr>
                    <w:rFonts w:ascii="Arial" w:hAnsi="Arial" w:cs="Arial"/>
                    <w:b/>
                    <w:bCs/>
                    <w:i/>
                    <w:sz w:val="16"/>
                    <w:szCs w:val="16"/>
                  </w:rPr>
                  <w:t>(Person who was</w:t>
                </w:r>
                <w:r w:rsidR="008A5ED3">
                  <w:rPr>
                    <w:rFonts w:ascii="Arial" w:hAnsi="Arial" w:cs="Arial"/>
                    <w:b/>
                    <w:bCs/>
                    <w:i/>
                    <w:sz w:val="16"/>
                    <w:szCs w:val="16"/>
                  </w:rPr>
                  <w:t xml:space="preserve"> killed,</w:t>
                </w:r>
                <w:r w:rsidRPr="00975C21">
                  <w:rPr>
                    <w:rFonts w:ascii="Arial" w:hAnsi="Arial" w:cs="Arial"/>
                    <w:b/>
                    <w:bCs/>
                    <w:i/>
                    <w:sz w:val="16"/>
                    <w:szCs w:val="16"/>
                  </w:rPr>
                  <w:t xml:space="preserve"> injured</w:t>
                </w:r>
                <w:r w:rsidR="008A5ED3">
                  <w:rPr>
                    <w:rFonts w:ascii="Arial" w:hAnsi="Arial" w:cs="Arial"/>
                    <w:b/>
                    <w:bCs/>
                    <w:i/>
                    <w:sz w:val="16"/>
                    <w:szCs w:val="16"/>
                  </w:rPr>
                  <w:t>, or witnessed</w:t>
                </w:r>
                <w:r w:rsidRPr="00975C21">
                  <w:rPr>
                    <w:rFonts w:ascii="Arial" w:hAnsi="Arial" w:cs="Arial"/>
                    <w:b/>
                    <w:bCs/>
                    <w:i/>
                    <w:sz w:val="16"/>
                    <w:szCs w:val="16"/>
                  </w:rPr>
                  <w:t>)</w:t>
                </w:r>
              </w:p>
            </w:tc>
          </w:tr>
          <w:tr w:rsidR="006A5E15" w:rsidRPr="00020C70" w:rsidTr="00303754">
            <w:trPr>
              <w:trHeight w:val="576"/>
            </w:trPr>
            <w:tc>
              <w:tcPr>
                <w:tcW w:w="3348" w:type="dxa"/>
                <w:gridSpan w:val="2"/>
                <w:tcBorders>
                  <w:top w:val="single" w:sz="8" w:space="0" w:color="000000"/>
                  <w:left w:val="single" w:sz="8" w:space="0" w:color="000000"/>
                  <w:bottom w:val="single" w:sz="8" w:space="0" w:color="000000"/>
                  <w:right w:val="single" w:sz="8" w:space="0" w:color="000000"/>
                </w:tcBorders>
                <w:shd w:val="clear" w:color="auto" w:fill="auto"/>
              </w:tcPr>
              <w:p w:rsidR="00317F64" w:rsidRPr="00D8323C" w:rsidRDefault="009F6EEB" w:rsidP="006A5E15">
                <w:pPr>
                  <w:rPr>
                    <w:rFonts w:ascii="Arial" w:hAnsi="Arial" w:cs="Arial"/>
                    <w:sz w:val="20"/>
                    <w:szCs w:val="20"/>
                  </w:rPr>
                </w:pPr>
                <w:r w:rsidRPr="00D8323C">
                  <w:rPr>
                    <w:rFonts w:ascii="Arial" w:hAnsi="Arial" w:cs="Arial"/>
                    <w:b/>
                    <w:sz w:val="20"/>
                    <w:szCs w:val="20"/>
                  </w:rPr>
                  <w:t>1.</w:t>
                </w:r>
                <w:r w:rsidRPr="00D8323C">
                  <w:rPr>
                    <w:rFonts w:ascii="Arial" w:hAnsi="Arial" w:cs="Arial"/>
                    <w:sz w:val="20"/>
                    <w:szCs w:val="20"/>
                  </w:rPr>
                  <w:t xml:space="preserve"> </w:t>
                </w:r>
                <w:r w:rsidR="006A5E15" w:rsidRPr="00D8323C">
                  <w:rPr>
                    <w:rFonts w:ascii="Arial" w:hAnsi="Arial" w:cs="Arial"/>
                    <w:sz w:val="20"/>
                    <w:szCs w:val="20"/>
                  </w:rPr>
                  <w:t>Victim</w:t>
                </w:r>
                <w:r w:rsidR="00E30A96" w:rsidRPr="00D8323C">
                  <w:rPr>
                    <w:rFonts w:ascii="Arial" w:hAnsi="Arial" w:cs="Arial"/>
                    <w:sz w:val="20"/>
                    <w:szCs w:val="20"/>
                  </w:rPr>
                  <w:t>’</w:t>
                </w:r>
                <w:r w:rsidR="006A5E15" w:rsidRPr="00D8323C">
                  <w:rPr>
                    <w:rFonts w:ascii="Arial" w:hAnsi="Arial" w:cs="Arial"/>
                    <w:sz w:val="20"/>
                    <w:szCs w:val="20"/>
                  </w:rPr>
                  <w:t>s First Name:</w:t>
                </w:r>
              </w:p>
              <w:sdt>
                <w:sdtPr>
                  <w:rPr>
                    <w:rFonts w:ascii="Arial" w:hAnsi="Arial" w:cs="Arial"/>
                    <w:sz w:val="20"/>
                    <w:szCs w:val="20"/>
                    <w:bdr w:val="single" w:sz="4" w:space="0" w:color="auto"/>
                  </w:rPr>
                  <w:id w:val="-506903638"/>
                  <w:placeholder>
                    <w:docPart w:val="C1A75551793F4E2498A021082BA0D15F"/>
                  </w:placeholder>
                  <w:showingPlcHdr/>
                  <w:text/>
                </w:sdtPr>
                <w:sdtEndPr/>
                <w:sdtContent>
                  <w:p w:rsidR="006A5E15" w:rsidRPr="00D8323C" w:rsidRDefault="00FF61DA" w:rsidP="00317F64">
                    <w:pPr>
                      <w:rPr>
                        <w:rFonts w:ascii="Arial" w:hAnsi="Arial" w:cs="Arial"/>
                        <w:sz w:val="20"/>
                        <w:szCs w:val="20"/>
                      </w:rPr>
                    </w:pPr>
                    <w:r w:rsidRPr="000F5FA9">
                      <w:rPr>
                        <w:rStyle w:val="PlaceholderText"/>
                        <w:bdr w:val="single" w:sz="4" w:space="0" w:color="auto"/>
                      </w:rPr>
                      <w:t>Click here to enter text.</w:t>
                    </w:r>
                  </w:p>
                </w:sdtContent>
              </w:sdt>
            </w:tc>
            <w:tc>
              <w:tcPr>
                <w:tcW w:w="2700" w:type="dxa"/>
                <w:gridSpan w:val="7"/>
                <w:tcBorders>
                  <w:top w:val="single" w:sz="8" w:space="0" w:color="000000"/>
                  <w:left w:val="single" w:sz="8" w:space="0" w:color="000000"/>
                  <w:bottom w:val="single" w:sz="8" w:space="0" w:color="000000"/>
                  <w:right w:val="single" w:sz="8" w:space="0" w:color="000000"/>
                </w:tcBorders>
                <w:shd w:val="clear" w:color="auto" w:fill="auto"/>
              </w:tcPr>
              <w:p w:rsidR="00FF61DA" w:rsidRDefault="007E2DB0" w:rsidP="00BD515C">
                <w:pPr>
                  <w:jc w:val="both"/>
                  <w:rPr>
                    <w:rFonts w:ascii="Arial" w:hAnsi="Arial" w:cs="Arial"/>
                    <w:sz w:val="20"/>
                    <w:szCs w:val="20"/>
                  </w:rPr>
                </w:pPr>
                <w:r w:rsidRPr="00D8323C">
                  <w:rPr>
                    <w:rFonts w:ascii="Arial" w:hAnsi="Arial" w:cs="Arial"/>
                    <w:b/>
                    <w:sz w:val="20"/>
                    <w:szCs w:val="20"/>
                  </w:rPr>
                  <w:t>2.</w:t>
                </w:r>
                <w:r w:rsidRPr="00D8323C">
                  <w:rPr>
                    <w:rFonts w:ascii="Arial" w:hAnsi="Arial" w:cs="Arial"/>
                    <w:sz w:val="20"/>
                    <w:szCs w:val="20"/>
                  </w:rPr>
                  <w:t xml:space="preserve"> </w:t>
                </w:r>
                <w:r w:rsidR="006A5E15" w:rsidRPr="00D8323C">
                  <w:rPr>
                    <w:rFonts w:ascii="Arial" w:hAnsi="Arial" w:cs="Arial"/>
                    <w:sz w:val="20"/>
                    <w:szCs w:val="20"/>
                  </w:rPr>
                  <w:t xml:space="preserve">Middle </w:t>
                </w:r>
                <w:r w:rsidR="000A2469" w:rsidRPr="00D8323C">
                  <w:rPr>
                    <w:rFonts w:ascii="Arial" w:hAnsi="Arial" w:cs="Arial"/>
                    <w:sz w:val="20"/>
                    <w:szCs w:val="20"/>
                  </w:rPr>
                  <w:t>Initial</w:t>
                </w:r>
                <w:r w:rsidR="006A5E15" w:rsidRPr="00D8323C">
                  <w:rPr>
                    <w:rFonts w:ascii="Arial" w:hAnsi="Arial" w:cs="Arial"/>
                    <w:sz w:val="20"/>
                    <w:szCs w:val="20"/>
                  </w:rPr>
                  <w:t>:</w:t>
                </w:r>
              </w:p>
              <w:p w:rsidR="006A5E15" w:rsidRPr="00FF61DA" w:rsidRDefault="008C6D31" w:rsidP="000F5FA9">
                <w:pPr>
                  <w:rPr>
                    <w:rFonts w:ascii="Arial" w:hAnsi="Arial" w:cs="Arial"/>
                    <w:sz w:val="16"/>
                    <w:szCs w:val="16"/>
                  </w:rPr>
                </w:pPr>
                <w:sdt>
                  <w:sdtPr>
                    <w:rPr>
                      <w:rFonts w:ascii="Arial" w:hAnsi="Arial" w:cs="Arial"/>
                      <w:sz w:val="20"/>
                      <w:szCs w:val="20"/>
                      <w:bdr w:val="single" w:sz="4" w:space="0" w:color="auto"/>
                    </w:rPr>
                    <w:id w:val="601306699"/>
                    <w:placeholder>
                      <w:docPart w:val="750A07FC1204433BA4683606136FC2BA"/>
                    </w:placeholder>
                    <w:showingPlcHdr/>
                    <w:text/>
                  </w:sdtPr>
                  <w:sdtEndPr/>
                  <w:sdtContent>
                    <w:r w:rsidR="000F5FA9" w:rsidRPr="000F5FA9">
                      <w:rPr>
                        <w:rStyle w:val="PlaceholderText"/>
                        <w:sz w:val="16"/>
                        <w:szCs w:val="16"/>
                        <w:bdr w:val="single" w:sz="4" w:space="0" w:color="auto"/>
                      </w:rPr>
                      <w:t>Click here to enter text.</w:t>
                    </w:r>
                  </w:sdtContent>
                </w:sdt>
              </w:p>
            </w:tc>
            <w:tc>
              <w:tcPr>
                <w:tcW w:w="4752" w:type="dxa"/>
                <w:gridSpan w:val="4"/>
                <w:tcBorders>
                  <w:top w:val="single" w:sz="8" w:space="0" w:color="000000"/>
                  <w:left w:val="single" w:sz="8" w:space="0" w:color="000000"/>
                  <w:bottom w:val="single" w:sz="8" w:space="0" w:color="000000"/>
                  <w:right w:val="single" w:sz="8" w:space="0" w:color="000000"/>
                </w:tcBorders>
                <w:shd w:val="clear" w:color="auto" w:fill="auto"/>
              </w:tcPr>
              <w:p w:rsidR="00FF61DA" w:rsidRDefault="007E2DB0" w:rsidP="00BD515C">
                <w:pPr>
                  <w:jc w:val="both"/>
                  <w:rPr>
                    <w:rFonts w:ascii="Arial" w:hAnsi="Arial" w:cs="Arial"/>
                    <w:sz w:val="20"/>
                    <w:szCs w:val="20"/>
                  </w:rPr>
                </w:pPr>
                <w:r w:rsidRPr="00D8323C">
                  <w:rPr>
                    <w:rFonts w:ascii="Arial" w:hAnsi="Arial" w:cs="Arial"/>
                    <w:b/>
                    <w:sz w:val="20"/>
                    <w:szCs w:val="20"/>
                  </w:rPr>
                  <w:t>3.</w:t>
                </w:r>
                <w:r w:rsidRPr="00D8323C">
                  <w:rPr>
                    <w:rFonts w:ascii="Arial" w:hAnsi="Arial" w:cs="Arial"/>
                    <w:sz w:val="20"/>
                    <w:szCs w:val="20"/>
                  </w:rPr>
                  <w:t xml:space="preserve"> </w:t>
                </w:r>
                <w:r w:rsidR="006A5E15" w:rsidRPr="00D8323C">
                  <w:rPr>
                    <w:rFonts w:ascii="Arial" w:hAnsi="Arial" w:cs="Arial"/>
                    <w:sz w:val="20"/>
                    <w:szCs w:val="20"/>
                  </w:rPr>
                  <w:t>Last Name:</w:t>
                </w:r>
              </w:p>
              <w:sdt>
                <w:sdtPr>
                  <w:rPr>
                    <w:rFonts w:ascii="Arial" w:hAnsi="Arial" w:cs="Arial"/>
                    <w:sz w:val="20"/>
                    <w:szCs w:val="20"/>
                    <w:bdr w:val="single" w:sz="4" w:space="0" w:color="auto"/>
                  </w:rPr>
                  <w:id w:val="-1491016881"/>
                  <w:placeholder>
                    <w:docPart w:val="684B9EDFD303441587CE3C6DE6FF35EF"/>
                  </w:placeholder>
                  <w:showingPlcHdr/>
                  <w:text/>
                </w:sdtPr>
                <w:sdtEndPr/>
                <w:sdtContent>
                  <w:p w:rsidR="006A5E15" w:rsidRPr="00FF61DA" w:rsidRDefault="00FF61DA" w:rsidP="00FF61DA">
                    <w:pPr>
                      <w:rPr>
                        <w:rFonts w:ascii="Arial" w:hAnsi="Arial" w:cs="Arial"/>
                        <w:sz w:val="20"/>
                        <w:szCs w:val="20"/>
                      </w:rPr>
                    </w:pPr>
                    <w:r w:rsidRPr="000F5FA9">
                      <w:rPr>
                        <w:rStyle w:val="PlaceholderText"/>
                        <w:bdr w:val="single" w:sz="4" w:space="0" w:color="auto"/>
                      </w:rPr>
                      <w:t>Click here to enter text.</w:t>
                    </w:r>
                  </w:p>
                </w:sdtContent>
              </w:sdt>
            </w:tc>
          </w:tr>
          <w:tr w:rsidR="00303754" w:rsidRPr="00020C70" w:rsidTr="00303754">
            <w:trPr>
              <w:trHeight w:val="871"/>
            </w:trPr>
            <w:tc>
              <w:tcPr>
                <w:tcW w:w="2538" w:type="dxa"/>
                <w:tcBorders>
                  <w:top w:val="single" w:sz="8" w:space="0" w:color="000000"/>
                  <w:left w:val="single" w:sz="8" w:space="0" w:color="000000"/>
                  <w:bottom w:val="single" w:sz="8" w:space="0" w:color="000000"/>
                  <w:right w:val="single" w:sz="8" w:space="0" w:color="000000"/>
                </w:tcBorders>
                <w:shd w:val="clear" w:color="auto" w:fill="auto"/>
              </w:tcPr>
              <w:p w:rsidR="00303754" w:rsidRDefault="00AC5E98" w:rsidP="008E2E5C">
                <w:pPr>
                  <w:rPr>
                    <w:rFonts w:ascii="Arial" w:hAnsi="Arial" w:cs="Arial"/>
                    <w:sz w:val="20"/>
                    <w:szCs w:val="20"/>
                  </w:rPr>
                </w:pPr>
                <w:r w:rsidRPr="00D8323C">
                  <w:rPr>
                    <w:rFonts w:ascii="Arial" w:hAnsi="Arial" w:cs="Arial"/>
                    <w:b/>
                    <w:sz w:val="20"/>
                    <w:szCs w:val="20"/>
                  </w:rPr>
                  <w:t>4.</w:t>
                </w:r>
                <w:r w:rsidR="00BD515C" w:rsidRPr="00D8323C">
                  <w:rPr>
                    <w:rFonts w:ascii="Arial" w:hAnsi="Arial" w:cs="Arial"/>
                    <w:sz w:val="20"/>
                    <w:szCs w:val="20"/>
                  </w:rPr>
                  <w:t xml:space="preserve"> </w:t>
                </w:r>
                <w:r w:rsidRPr="00D8323C">
                  <w:rPr>
                    <w:rFonts w:ascii="Arial" w:hAnsi="Arial" w:cs="Arial"/>
                    <w:sz w:val="20"/>
                    <w:szCs w:val="20"/>
                  </w:rPr>
                  <w:t>Date of Birth:</w:t>
                </w:r>
              </w:p>
              <w:p w:rsidR="00AC5E98" w:rsidRPr="00303754" w:rsidRDefault="008C6D31" w:rsidP="008E2E5C">
                <w:pPr>
                  <w:rPr>
                    <w:sz w:val="16"/>
                    <w:szCs w:val="16"/>
                  </w:rPr>
                </w:pPr>
                <w:sdt>
                  <w:sdtPr>
                    <w:rPr>
                      <w:sz w:val="16"/>
                      <w:szCs w:val="16"/>
                      <w:bdr w:val="single" w:sz="4" w:space="0" w:color="auto"/>
                    </w:rPr>
                    <w:id w:val="1786536497"/>
                    <w:placeholder>
                      <w:docPart w:val="1940F4B4FF30421184B2AD331394E517"/>
                    </w:placeholder>
                    <w:showingPlcHdr/>
                    <w:text/>
                  </w:sdtPr>
                  <w:sdtEndPr/>
                  <w:sdtContent>
                    <w:r w:rsidR="00303754" w:rsidRPr="00303754">
                      <w:rPr>
                        <w:sz w:val="16"/>
                        <w:szCs w:val="16"/>
                        <w:bdr w:val="single" w:sz="4" w:space="0" w:color="auto"/>
                      </w:rPr>
                      <w:t>Click here to enter text.</w:t>
                    </w:r>
                  </w:sdtContent>
                </w:sdt>
              </w:p>
            </w:tc>
            <w:tc>
              <w:tcPr>
                <w:tcW w:w="2970" w:type="dxa"/>
                <w:gridSpan w:val="7"/>
                <w:tcBorders>
                  <w:top w:val="single" w:sz="8" w:space="0" w:color="000000"/>
                  <w:left w:val="single" w:sz="8" w:space="0" w:color="000000"/>
                  <w:bottom w:val="single" w:sz="8" w:space="0" w:color="000000"/>
                  <w:right w:val="single" w:sz="4" w:space="0" w:color="auto"/>
                </w:tcBorders>
                <w:shd w:val="clear" w:color="auto" w:fill="auto"/>
              </w:tcPr>
              <w:p w:rsidR="00303754" w:rsidRDefault="00AC5E98" w:rsidP="00BD515C">
                <w:pPr>
                  <w:rPr>
                    <w:rFonts w:ascii="Arial" w:hAnsi="Arial" w:cs="Arial"/>
                    <w:sz w:val="20"/>
                    <w:szCs w:val="20"/>
                  </w:rPr>
                </w:pPr>
                <w:r w:rsidRPr="00D8323C">
                  <w:rPr>
                    <w:rFonts w:ascii="Arial" w:hAnsi="Arial" w:cs="Arial"/>
                    <w:b/>
                    <w:sz w:val="20"/>
                    <w:szCs w:val="20"/>
                  </w:rPr>
                  <w:t>5.</w:t>
                </w:r>
                <w:r w:rsidRPr="00D8323C">
                  <w:rPr>
                    <w:rFonts w:ascii="Arial" w:hAnsi="Arial" w:cs="Arial"/>
                    <w:sz w:val="20"/>
                    <w:szCs w:val="20"/>
                  </w:rPr>
                  <w:t xml:space="preserve"> Age</w:t>
                </w:r>
                <w:r w:rsidR="00BD515C" w:rsidRPr="00D8323C">
                  <w:rPr>
                    <w:rFonts w:ascii="Arial" w:hAnsi="Arial" w:cs="Arial"/>
                    <w:sz w:val="20"/>
                    <w:szCs w:val="20"/>
                  </w:rPr>
                  <w:t xml:space="preserve"> when the </w:t>
                </w:r>
                <w:r w:rsidRPr="00D8323C">
                  <w:rPr>
                    <w:rFonts w:ascii="Arial" w:hAnsi="Arial" w:cs="Arial"/>
                    <w:sz w:val="20"/>
                    <w:szCs w:val="20"/>
                  </w:rPr>
                  <w:t>crime was committed:</w:t>
                </w:r>
              </w:p>
              <w:p w:rsidR="00AC5E98" w:rsidRPr="00D8323C" w:rsidRDefault="008C6D31" w:rsidP="00BD515C">
                <w:pPr>
                  <w:rPr>
                    <w:rFonts w:ascii="Arial" w:hAnsi="Arial" w:cs="Arial"/>
                    <w:sz w:val="20"/>
                    <w:szCs w:val="20"/>
                  </w:rPr>
                </w:pPr>
                <w:sdt>
                  <w:sdtPr>
                    <w:rPr>
                      <w:rFonts w:ascii="Arial" w:hAnsi="Arial" w:cs="Arial"/>
                      <w:sz w:val="20"/>
                      <w:szCs w:val="20"/>
                      <w:bdr w:val="single" w:sz="4" w:space="0" w:color="auto"/>
                    </w:rPr>
                    <w:id w:val="-775029644"/>
                    <w:placeholder>
                      <w:docPart w:val="8DD4C7BD72F64A80AF53873207B87684"/>
                    </w:placeholder>
                    <w:showingPlcHdr/>
                    <w:text/>
                  </w:sdtPr>
                  <w:sdtEndPr/>
                  <w:sdtContent>
                    <w:r w:rsidR="00FF61DA" w:rsidRPr="003A5439">
                      <w:rPr>
                        <w:rStyle w:val="PlaceholderText"/>
                        <w:sz w:val="16"/>
                        <w:szCs w:val="16"/>
                        <w:bdr w:val="single" w:sz="4" w:space="0" w:color="auto"/>
                      </w:rPr>
                      <w:t>Click here to enter text.</w:t>
                    </w:r>
                  </w:sdtContent>
                </w:sdt>
              </w:p>
            </w:tc>
            <w:tc>
              <w:tcPr>
                <w:tcW w:w="2790" w:type="dxa"/>
                <w:gridSpan w:val="4"/>
                <w:tcBorders>
                  <w:top w:val="single" w:sz="4" w:space="0" w:color="auto"/>
                  <w:left w:val="single" w:sz="4" w:space="0" w:color="auto"/>
                  <w:bottom w:val="single" w:sz="4" w:space="0" w:color="auto"/>
                  <w:right w:val="single" w:sz="4" w:space="0" w:color="auto"/>
                </w:tcBorders>
                <w:shd w:val="clear" w:color="auto" w:fill="auto"/>
              </w:tcPr>
              <w:p w:rsidR="00FF61DA" w:rsidRDefault="00AC5E98" w:rsidP="00BD515C">
                <w:pPr>
                  <w:rPr>
                    <w:rFonts w:ascii="Arial" w:hAnsi="Arial" w:cs="Arial"/>
                    <w:sz w:val="20"/>
                    <w:szCs w:val="20"/>
                  </w:rPr>
                </w:pPr>
                <w:r w:rsidRPr="00D8323C">
                  <w:rPr>
                    <w:rFonts w:ascii="Arial" w:hAnsi="Arial" w:cs="Arial"/>
                    <w:b/>
                    <w:sz w:val="20"/>
                    <w:szCs w:val="20"/>
                  </w:rPr>
                  <w:t>6.</w:t>
                </w:r>
                <w:r w:rsidRPr="00D8323C">
                  <w:rPr>
                    <w:rFonts w:ascii="Arial" w:hAnsi="Arial" w:cs="Arial"/>
                    <w:sz w:val="20"/>
                    <w:szCs w:val="20"/>
                  </w:rPr>
                  <w:t xml:space="preserve"> </w:t>
                </w:r>
                <w:r w:rsidR="00BD515C" w:rsidRPr="00D8323C">
                  <w:rPr>
                    <w:rFonts w:ascii="Arial" w:hAnsi="Arial" w:cs="Arial"/>
                    <w:sz w:val="20"/>
                    <w:szCs w:val="20"/>
                  </w:rPr>
                  <w:t>Social Security Number</w:t>
                </w:r>
                <w:r w:rsidRPr="00D8323C">
                  <w:rPr>
                    <w:rFonts w:ascii="Arial" w:hAnsi="Arial" w:cs="Arial"/>
                    <w:sz w:val="20"/>
                    <w:szCs w:val="20"/>
                  </w:rPr>
                  <w:t>:</w:t>
                </w:r>
              </w:p>
              <w:sdt>
                <w:sdtPr>
                  <w:rPr>
                    <w:sz w:val="16"/>
                    <w:szCs w:val="16"/>
                    <w:bdr w:val="single" w:sz="4" w:space="0" w:color="auto"/>
                  </w:rPr>
                  <w:id w:val="721102144"/>
                  <w:placeholder>
                    <w:docPart w:val="6FFD64D5BF9347A1AE7B8232A787AA09"/>
                  </w:placeholder>
                  <w:showingPlcHdr/>
                  <w:text/>
                </w:sdtPr>
                <w:sdtEndPr/>
                <w:sdtContent>
                  <w:p w:rsidR="00AC5E98" w:rsidRPr="00303754" w:rsidRDefault="00FF61DA" w:rsidP="00303754">
                    <w:pPr>
                      <w:rPr>
                        <w:sz w:val="16"/>
                        <w:szCs w:val="16"/>
                      </w:rPr>
                    </w:pPr>
                    <w:r w:rsidRPr="00303754">
                      <w:rPr>
                        <w:color w:val="808080" w:themeColor="background1" w:themeShade="80"/>
                        <w:sz w:val="16"/>
                        <w:szCs w:val="16"/>
                        <w:bdr w:val="single" w:sz="4" w:space="0" w:color="auto"/>
                      </w:rPr>
                      <w:t>Click here to enter text.</w:t>
                    </w:r>
                  </w:p>
                </w:sdtContent>
              </w:sdt>
            </w:tc>
            <w:tc>
              <w:tcPr>
                <w:tcW w:w="2502" w:type="dxa"/>
                <w:tcBorders>
                  <w:top w:val="single" w:sz="8" w:space="0" w:color="000000"/>
                  <w:left w:val="single" w:sz="4" w:space="0" w:color="auto"/>
                  <w:bottom w:val="single" w:sz="8" w:space="0" w:color="000000"/>
                  <w:right w:val="single" w:sz="8" w:space="0" w:color="000000"/>
                </w:tcBorders>
                <w:shd w:val="clear" w:color="auto" w:fill="auto"/>
              </w:tcPr>
              <w:p w:rsidR="00AC5E98" w:rsidRPr="00D8323C" w:rsidRDefault="00AC5E98" w:rsidP="006A5E15">
                <w:pPr>
                  <w:rPr>
                    <w:rFonts w:ascii="Arial" w:hAnsi="Arial" w:cs="Arial"/>
                    <w:sz w:val="20"/>
                    <w:szCs w:val="20"/>
                  </w:rPr>
                </w:pPr>
                <w:r w:rsidRPr="00D8323C">
                  <w:rPr>
                    <w:rFonts w:ascii="Arial" w:hAnsi="Arial" w:cs="Arial"/>
                    <w:b/>
                    <w:sz w:val="20"/>
                    <w:szCs w:val="20"/>
                  </w:rPr>
                  <w:t>7.</w:t>
                </w:r>
                <w:r w:rsidRPr="00D8323C">
                  <w:rPr>
                    <w:rFonts w:ascii="Arial" w:hAnsi="Arial" w:cs="Arial"/>
                    <w:sz w:val="20"/>
                    <w:szCs w:val="20"/>
                  </w:rPr>
                  <w:t xml:space="preserve"> </w:t>
                </w:r>
                <w:r w:rsidR="001A71DE" w:rsidRPr="00D8323C">
                  <w:rPr>
                    <w:rFonts w:ascii="Arial" w:hAnsi="Arial" w:cs="Arial"/>
                    <w:sz w:val="20"/>
                    <w:szCs w:val="20"/>
                  </w:rPr>
                  <w:t>Gender</w:t>
                </w:r>
                <w:r w:rsidRPr="00D8323C">
                  <w:rPr>
                    <w:rFonts w:ascii="Arial" w:hAnsi="Arial" w:cs="Arial"/>
                    <w:sz w:val="20"/>
                    <w:szCs w:val="20"/>
                  </w:rPr>
                  <w:t>:</w:t>
                </w:r>
              </w:p>
              <w:sdt>
                <w:sdtPr>
                  <w:rPr>
                    <w:rFonts w:ascii="Arial" w:hAnsi="Arial" w:cs="Arial"/>
                    <w:sz w:val="20"/>
                    <w:szCs w:val="20"/>
                    <w:bdr w:val="single" w:sz="4" w:space="0" w:color="auto"/>
                  </w:rPr>
                  <w:id w:val="1284854088"/>
                  <w:placeholder>
                    <w:docPart w:val="567732F5821A47149196A66FEA82DB9C"/>
                  </w:placeholder>
                  <w:showingPlcHdr/>
                  <w:text/>
                </w:sdtPr>
                <w:sdtEndPr/>
                <w:sdtContent>
                  <w:p w:rsidR="00AC5E98" w:rsidRPr="00303754" w:rsidRDefault="00FF61DA" w:rsidP="00303754">
                    <w:pPr>
                      <w:rPr>
                        <w:rFonts w:ascii="Arial" w:hAnsi="Arial" w:cs="Arial"/>
                        <w:sz w:val="20"/>
                        <w:szCs w:val="20"/>
                      </w:rPr>
                    </w:pPr>
                    <w:r w:rsidRPr="003A5439">
                      <w:rPr>
                        <w:rStyle w:val="PlaceholderText"/>
                        <w:sz w:val="16"/>
                        <w:szCs w:val="16"/>
                        <w:bdr w:val="single" w:sz="4" w:space="0" w:color="auto"/>
                      </w:rPr>
                      <w:t>Click here to enter text.</w:t>
                    </w:r>
                  </w:p>
                </w:sdtContent>
              </w:sdt>
            </w:tc>
          </w:tr>
          <w:tr w:rsidR="00B5205D"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B5205D" w:rsidRPr="00D8323C" w:rsidRDefault="008B1969" w:rsidP="00B5205D">
                <w:pPr>
                  <w:rPr>
                    <w:rFonts w:ascii="Arial" w:hAnsi="Arial" w:cs="Arial"/>
                    <w:sz w:val="20"/>
                    <w:szCs w:val="20"/>
                  </w:rPr>
                </w:pPr>
                <w:r w:rsidRPr="00D8323C">
                  <w:rPr>
                    <w:rFonts w:ascii="Arial" w:hAnsi="Arial" w:cs="Arial"/>
                    <w:b/>
                    <w:sz w:val="20"/>
                    <w:szCs w:val="20"/>
                  </w:rPr>
                  <w:t>8.</w:t>
                </w:r>
                <w:r w:rsidR="00452DFE" w:rsidRPr="00D8323C">
                  <w:rPr>
                    <w:rFonts w:ascii="Arial" w:hAnsi="Arial" w:cs="Arial"/>
                    <w:sz w:val="20"/>
                    <w:szCs w:val="20"/>
                  </w:rPr>
                  <w:t xml:space="preserve"> </w:t>
                </w:r>
                <w:r w:rsidR="00B5205D" w:rsidRPr="00D8323C">
                  <w:rPr>
                    <w:rFonts w:ascii="Arial" w:hAnsi="Arial" w:cs="Arial"/>
                    <w:sz w:val="20"/>
                    <w:szCs w:val="20"/>
                  </w:rPr>
                  <w:t>Street Address, City, State, Zip Code</w:t>
                </w:r>
                <w:r w:rsidR="00A228A4">
                  <w:rPr>
                    <w:rFonts w:ascii="Arial" w:hAnsi="Arial" w:cs="Arial"/>
                    <w:sz w:val="20"/>
                    <w:szCs w:val="20"/>
                  </w:rPr>
                  <w:t>, and Email</w:t>
                </w:r>
                <w:r w:rsidR="00B5205D" w:rsidRPr="00D8323C">
                  <w:rPr>
                    <w:rFonts w:ascii="Arial" w:hAnsi="Arial" w:cs="Arial"/>
                    <w:sz w:val="20"/>
                    <w:szCs w:val="20"/>
                  </w:rPr>
                  <w:t>:</w:t>
                </w:r>
              </w:p>
              <w:sdt>
                <w:sdtPr>
                  <w:rPr>
                    <w:rFonts w:ascii="Arial" w:hAnsi="Arial" w:cs="Arial"/>
                    <w:sz w:val="20"/>
                    <w:szCs w:val="20"/>
                    <w:bdr w:val="single" w:sz="4" w:space="0" w:color="auto"/>
                  </w:rPr>
                  <w:id w:val="1249318740"/>
                  <w:placeholder>
                    <w:docPart w:val="8C82D7BA4F66415789F5450A8766EA12"/>
                  </w:placeholder>
                  <w:showingPlcHdr/>
                  <w:text/>
                </w:sdtPr>
                <w:sdtEndPr/>
                <w:sdtContent>
                  <w:p w:rsidR="00B5205D" w:rsidRDefault="00FF61DA" w:rsidP="00EC2066">
                    <w:pPr>
                      <w:tabs>
                        <w:tab w:val="center" w:pos="1809"/>
                      </w:tabs>
                      <w:jc w:val="both"/>
                      <w:rPr>
                        <w:rFonts w:ascii="Arial" w:hAnsi="Arial" w:cs="Arial"/>
                        <w:sz w:val="20"/>
                        <w:szCs w:val="20"/>
                        <w:bdr w:val="single" w:sz="4" w:space="0" w:color="auto"/>
                      </w:rPr>
                    </w:pPr>
                    <w:r w:rsidRPr="003A5439">
                      <w:rPr>
                        <w:rStyle w:val="PlaceholderText"/>
                        <w:bdr w:val="single" w:sz="4" w:space="0" w:color="auto"/>
                      </w:rPr>
                      <w:t>Click here to enter text.</w:t>
                    </w:r>
                  </w:p>
                </w:sdtContent>
              </w:sdt>
              <w:p w:rsidR="00747D32" w:rsidRPr="00D8323C" w:rsidRDefault="00747D32" w:rsidP="00EC2066">
                <w:pPr>
                  <w:tabs>
                    <w:tab w:val="center" w:pos="1809"/>
                  </w:tabs>
                  <w:jc w:val="both"/>
                  <w:rPr>
                    <w:rFonts w:ascii="Arial" w:hAnsi="Arial" w:cs="Arial"/>
                    <w:sz w:val="20"/>
                    <w:szCs w:val="20"/>
                  </w:rPr>
                </w:pPr>
                <w:r w:rsidRPr="00747D32">
                  <w:rPr>
                    <w:rFonts w:ascii="Arial" w:hAnsi="Arial" w:cs="Arial"/>
                    <w:sz w:val="20"/>
                    <w:szCs w:val="20"/>
                  </w:rPr>
                  <w:t>Email:</w:t>
                </w:r>
                <w:r>
                  <w:rPr>
                    <w:rFonts w:ascii="Arial" w:hAnsi="Arial" w:cs="Arial"/>
                    <w:sz w:val="20"/>
                    <w:szCs w:val="20"/>
                    <w:bdr w:val="single" w:sz="4" w:space="0" w:color="auto"/>
                  </w:rPr>
                  <w:t xml:space="preserve"> </w:t>
                </w:r>
                <w:sdt>
                  <w:sdtPr>
                    <w:rPr>
                      <w:rFonts w:ascii="Arial" w:hAnsi="Arial" w:cs="Arial"/>
                      <w:sz w:val="20"/>
                      <w:szCs w:val="20"/>
                      <w:bdr w:val="single" w:sz="4" w:space="0" w:color="auto"/>
                    </w:rPr>
                    <w:id w:val="1081493097"/>
                    <w:placeholder>
                      <w:docPart w:val="F52BE5F2105C4E2EA9F66893D6B6AD5D"/>
                    </w:placeholder>
                    <w:showingPlcHdr/>
                    <w:text/>
                  </w:sdtPr>
                  <w:sdtEndPr/>
                  <w:sdtContent>
                    <w:r w:rsidRPr="003A5439">
                      <w:rPr>
                        <w:rStyle w:val="PlaceholderText"/>
                        <w:sz w:val="16"/>
                        <w:szCs w:val="16"/>
                        <w:bdr w:val="single" w:sz="4" w:space="0" w:color="auto"/>
                      </w:rPr>
                      <w:t>Click here to enter text.</w:t>
                    </w:r>
                  </w:sdtContent>
                </w:sdt>
              </w:p>
            </w:tc>
          </w:tr>
          <w:tr w:rsidR="00B5205D"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B5205D" w:rsidRPr="00D8323C" w:rsidRDefault="00B614B3" w:rsidP="00B5205D">
                <w:pPr>
                  <w:rPr>
                    <w:rFonts w:ascii="Arial" w:hAnsi="Arial" w:cs="Arial"/>
                    <w:i/>
                    <w:sz w:val="20"/>
                    <w:szCs w:val="20"/>
                  </w:rPr>
                </w:pPr>
                <w:r w:rsidRPr="00D8323C">
                  <w:rPr>
                    <w:rFonts w:ascii="Arial" w:hAnsi="Arial" w:cs="Arial"/>
                    <w:b/>
                    <w:sz w:val="20"/>
                    <w:szCs w:val="20"/>
                  </w:rPr>
                  <w:t>9</w:t>
                </w:r>
                <w:r w:rsidR="00452DFE" w:rsidRPr="00D8323C">
                  <w:rPr>
                    <w:rFonts w:ascii="Arial" w:hAnsi="Arial" w:cs="Arial"/>
                    <w:b/>
                    <w:sz w:val="20"/>
                    <w:szCs w:val="20"/>
                  </w:rPr>
                  <w:t>.</w:t>
                </w:r>
                <w:r w:rsidR="00452DFE" w:rsidRPr="00D8323C">
                  <w:rPr>
                    <w:rFonts w:ascii="Arial" w:hAnsi="Arial" w:cs="Arial"/>
                    <w:sz w:val="20"/>
                    <w:szCs w:val="20"/>
                  </w:rPr>
                  <w:t xml:space="preserve"> </w:t>
                </w:r>
                <w:r w:rsidR="00B5205D" w:rsidRPr="00D8323C">
                  <w:rPr>
                    <w:rFonts w:ascii="Arial" w:hAnsi="Arial" w:cs="Arial"/>
                    <w:sz w:val="20"/>
                    <w:szCs w:val="20"/>
                  </w:rPr>
                  <w:t>Mailing Address, City, State, and Zip Code</w:t>
                </w:r>
                <w:r w:rsidR="0099660C" w:rsidRPr="00D8323C">
                  <w:rPr>
                    <w:rFonts w:ascii="Arial" w:hAnsi="Arial" w:cs="Arial"/>
                    <w:sz w:val="20"/>
                    <w:szCs w:val="20"/>
                  </w:rPr>
                  <w:t xml:space="preserve"> </w:t>
                </w:r>
                <w:r w:rsidR="0099660C" w:rsidRPr="00D8323C">
                  <w:rPr>
                    <w:rFonts w:ascii="Arial" w:hAnsi="Arial" w:cs="Arial"/>
                    <w:i/>
                    <w:sz w:val="20"/>
                    <w:szCs w:val="20"/>
                  </w:rPr>
                  <w:t>(If different from Street Address)</w:t>
                </w:r>
                <w:r w:rsidR="00B5205D" w:rsidRPr="00D8323C">
                  <w:rPr>
                    <w:rFonts w:ascii="Arial" w:hAnsi="Arial" w:cs="Arial"/>
                    <w:i/>
                    <w:sz w:val="20"/>
                    <w:szCs w:val="20"/>
                  </w:rPr>
                  <w:t>:</w:t>
                </w:r>
              </w:p>
              <w:p w:rsidR="00747D32" w:rsidRPr="00747D32" w:rsidRDefault="008C6D31" w:rsidP="00747D32">
                <w:pPr>
                  <w:jc w:val="both"/>
                  <w:rPr>
                    <w:rFonts w:ascii="Arial" w:hAnsi="Arial" w:cs="Arial"/>
                    <w:sz w:val="20"/>
                    <w:szCs w:val="20"/>
                    <w:bdr w:val="single" w:sz="4" w:space="0" w:color="auto"/>
                  </w:rPr>
                </w:pPr>
                <w:sdt>
                  <w:sdtPr>
                    <w:rPr>
                      <w:rFonts w:ascii="Arial" w:hAnsi="Arial" w:cs="Arial"/>
                      <w:sz w:val="20"/>
                      <w:szCs w:val="20"/>
                      <w:bdr w:val="single" w:sz="4" w:space="0" w:color="auto"/>
                    </w:rPr>
                    <w:id w:val="809136279"/>
                    <w:placeholder>
                      <w:docPart w:val="8D969E2EEEEA428D8301BF1872A41F77"/>
                    </w:placeholder>
                    <w:showingPlcHdr/>
                    <w:text/>
                  </w:sdtPr>
                  <w:sdtEndPr/>
                  <w:sdtContent>
                    <w:r w:rsidR="00FF61DA" w:rsidRPr="003A5439">
                      <w:rPr>
                        <w:rStyle w:val="PlaceholderText"/>
                        <w:bdr w:val="single" w:sz="4" w:space="0" w:color="auto"/>
                      </w:rPr>
                      <w:t>Click here to enter text.</w:t>
                    </w:r>
                  </w:sdtContent>
                </w:sdt>
              </w:p>
            </w:tc>
          </w:tr>
          <w:tr w:rsidR="00705B74" w:rsidRPr="00020C70" w:rsidTr="00303754">
            <w:trPr>
              <w:trHeight w:val="448"/>
            </w:trPr>
            <w:tc>
              <w:tcPr>
                <w:tcW w:w="5400" w:type="dxa"/>
                <w:gridSpan w:val="7"/>
                <w:tcBorders>
                  <w:top w:val="single" w:sz="8" w:space="0" w:color="000000"/>
                  <w:left w:val="single" w:sz="8" w:space="0" w:color="000000"/>
                  <w:bottom w:val="single" w:sz="8" w:space="0" w:color="000000"/>
                  <w:right w:val="single" w:sz="8" w:space="0" w:color="000000"/>
                </w:tcBorders>
                <w:shd w:val="clear" w:color="auto" w:fill="auto"/>
              </w:tcPr>
              <w:p w:rsidR="00705B74" w:rsidRPr="00D8323C" w:rsidRDefault="00B614B3" w:rsidP="003A5439">
                <w:pPr>
                  <w:rPr>
                    <w:rFonts w:ascii="Arial" w:hAnsi="Arial" w:cs="Arial"/>
                    <w:sz w:val="20"/>
                    <w:szCs w:val="20"/>
                  </w:rPr>
                </w:pPr>
                <w:r w:rsidRPr="00D8323C">
                  <w:rPr>
                    <w:rFonts w:ascii="Arial" w:hAnsi="Arial" w:cs="Arial"/>
                    <w:b/>
                    <w:sz w:val="20"/>
                    <w:szCs w:val="20"/>
                  </w:rPr>
                  <w:t>10.</w:t>
                </w:r>
                <w:r w:rsidR="00705B74" w:rsidRPr="00D8323C">
                  <w:rPr>
                    <w:rFonts w:ascii="Arial" w:hAnsi="Arial" w:cs="Arial"/>
                    <w:sz w:val="20"/>
                    <w:szCs w:val="20"/>
                  </w:rPr>
                  <w:t xml:space="preserve"> Daytime </w:t>
                </w:r>
                <w:r w:rsidR="00AC5E98" w:rsidRPr="00D8323C">
                  <w:rPr>
                    <w:rFonts w:ascii="Arial" w:hAnsi="Arial" w:cs="Arial"/>
                    <w:sz w:val="20"/>
                    <w:szCs w:val="20"/>
                  </w:rPr>
                  <w:t>Phone</w:t>
                </w:r>
                <w:r w:rsidR="003A5439">
                  <w:rPr>
                    <w:rFonts w:ascii="Arial" w:hAnsi="Arial" w:cs="Arial"/>
                    <w:sz w:val="20"/>
                    <w:szCs w:val="20"/>
                  </w:rPr>
                  <w:t xml:space="preserve">: </w:t>
                </w:r>
                <w:sdt>
                  <w:sdtPr>
                    <w:rPr>
                      <w:rFonts w:ascii="Arial" w:hAnsi="Arial" w:cs="Arial"/>
                      <w:sz w:val="20"/>
                      <w:szCs w:val="20"/>
                      <w:bdr w:val="single" w:sz="4" w:space="0" w:color="auto"/>
                    </w:rPr>
                    <w:id w:val="300192831"/>
                    <w:placeholder>
                      <w:docPart w:val="EA069EA1F7B040C8BA365E17D9E0734C"/>
                    </w:placeholder>
                    <w:showingPlcHdr/>
                    <w:text/>
                  </w:sdtPr>
                  <w:sdtEndPr/>
                  <w:sdtContent>
                    <w:r w:rsidR="00FF61DA" w:rsidRPr="003A5439">
                      <w:rPr>
                        <w:rStyle w:val="PlaceholderText"/>
                        <w:bdr w:val="single" w:sz="4" w:space="0" w:color="auto"/>
                      </w:rPr>
                      <w:t>Click here to enter text.</w:t>
                    </w:r>
                  </w:sdtContent>
                </w:sdt>
                <w:r w:rsidR="00705B74" w:rsidRPr="00D8323C">
                  <w:rPr>
                    <w:rFonts w:ascii="Arial" w:hAnsi="Arial" w:cs="Arial"/>
                    <w:sz w:val="20"/>
                    <w:szCs w:val="20"/>
                  </w:rPr>
                  <w:tab/>
                </w:r>
              </w:p>
            </w:tc>
            <w:tc>
              <w:tcPr>
                <w:tcW w:w="5400" w:type="dxa"/>
                <w:gridSpan w:val="6"/>
                <w:tcBorders>
                  <w:top w:val="single" w:sz="8" w:space="0" w:color="000000"/>
                  <w:left w:val="single" w:sz="8" w:space="0" w:color="000000"/>
                  <w:bottom w:val="single" w:sz="8" w:space="0" w:color="000000"/>
                  <w:right w:val="single" w:sz="8" w:space="0" w:color="000000"/>
                </w:tcBorders>
                <w:shd w:val="clear" w:color="auto" w:fill="auto"/>
              </w:tcPr>
              <w:p w:rsidR="00705B74" w:rsidRPr="00D8323C" w:rsidRDefault="00B614B3" w:rsidP="003A5439">
                <w:pPr>
                  <w:rPr>
                    <w:rFonts w:ascii="Arial" w:hAnsi="Arial" w:cs="Arial"/>
                    <w:sz w:val="20"/>
                    <w:szCs w:val="20"/>
                  </w:rPr>
                </w:pPr>
                <w:r w:rsidRPr="00D8323C">
                  <w:rPr>
                    <w:rFonts w:ascii="Arial" w:hAnsi="Arial" w:cs="Arial"/>
                    <w:b/>
                    <w:sz w:val="20"/>
                    <w:szCs w:val="20"/>
                  </w:rPr>
                  <w:t>11.</w:t>
                </w:r>
                <w:r w:rsidR="00705B74" w:rsidRPr="00D8323C">
                  <w:rPr>
                    <w:rFonts w:ascii="Arial" w:hAnsi="Arial" w:cs="Arial"/>
                    <w:sz w:val="20"/>
                    <w:szCs w:val="20"/>
                  </w:rPr>
                  <w:t xml:space="preserve"> Other Phone:  </w:t>
                </w:r>
                <w:sdt>
                  <w:sdtPr>
                    <w:rPr>
                      <w:rFonts w:ascii="Arial" w:hAnsi="Arial" w:cs="Arial"/>
                      <w:sz w:val="20"/>
                      <w:szCs w:val="20"/>
                      <w:bdr w:val="single" w:sz="4" w:space="0" w:color="auto"/>
                    </w:rPr>
                    <w:id w:val="-1363893836"/>
                    <w:placeholder>
                      <w:docPart w:val="86D399C4978D4CC1AF6AC0510E41A7A9"/>
                    </w:placeholder>
                    <w:showingPlcHdr/>
                    <w:text/>
                  </w:sdtPr>
                  <w:sdtEndPr/>
                  <w:sdtContent>
                    <w:r w:rsidR="00FF61DA" w:rsidRPr="003A5439">
                      <w:rPr>
                        <w:rStyle w:val="PlaceholderText"/>
                        <w:bdr w:val="single" w:sz="4" w:space="0" w:color="auto"/>
                      </w:rPr>
                      <w:t>Click here to enter text.</w:t>
                    </w:r>
                  </w:sdtContent>
                </w:sdt>
              </w:p>
            </w:tc>
          </w:tr>
          <w:tr w:rsidR="00122176" w:rsidRPr="00020C70" w:rsidTr="00303754">
            <w:trPr>
              <w:trHeight w:val="1690"/>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122176" w:rsidRPr="00D8323C" w:rsidRDefault="00E97C24" w:rsidP="005053C1">
                <w:pPr>
                  <w:spacing w:line="360" w:lineRule="auto"/>
                  <w:rPr>
                    <w:rFonts w:ascii="Arial" w:hAnsi="Arial" w:cs="Arial"/>
                    <w:i/>
                    <w:sz w:val="20"/>
                    <w:szCs w:val="20"/>
                  </w:rPr>
                </w:pPr>
                <w:r w:rsidRPr="00D8323C">
                  <w:rPr>
                    <w:rFonts w:ascii="Arial" w:hAnsi="Arial" w:cs="Arial"/>
                    <w:b/>
                    <w:sz w:val="20"/>
                    <w:szCs w:val="20"/>
                  </w:rPr>
                  <w:t>12</w:t>
                </w:r>
                <w:r w:rsidR="00B614B3" w:rsidRPr="00D8323C">
                  <w:rPr>
                    <w:rFonts w:ascii="Arial" w:hAnsi="Arial" w:cs="Arial"/>
                    <w:b/>
                    <w:sz w:val="20"/>
                    <w:szCs w:val="20"/>
                  </w:rPr>
                  <w:t>.</w:t>
                </w:r>
                <w:r w:rsidR="00122176" w:rsidRPr="00D8323C">
                  <w:rPr>
                    <w:rFonts w:ascii="Arial" w:hAnsi="Arial" w:cs="Arial"/>
                    <w:sz w:val="20"/>
                    <w:szCs w:val="20"/>
                  </w:rPr>
                  <w:t xml:space="preserve"> </w:t>
                </w:r>
                <w:r w:rsidR="00122176" w:rsidRPr="00D8323C">
                  <w:rPr>
                    <w:rFonts w:ascii="Arial" w:hAnsi="Arial" w:cs="Arial"/>
                    <w:b/>
                    <w:sz w:val="20"/>
                    <w:szCs w:val="20"/>
                  </w:rPr>
                  <w:t xml:space="preserve">Race/Ethnicity: </w:t>
                </w:r>
                <w:r w:rsidR="00122176" w:rsidRPr="00D8323C">
                  <w:rPr>
                    <w:rFonts w:ascii="Arial" w:hAnsi="Arial" w:cs="Arial"/>
                    <w:i/>
                    <w:sz w:val="20"/>
                    <w:szCs w:val="20"/>
                  </w:rPr>
                  <w:t>(For statistical purposes only)</w:t>
                </w:r>
              </w:p>
              <w:p w:rsidR="00055205" w:rsidRDefault="008C6D31" w:rsidP="005053C1">
                <w:pPr>
                  <w:tabs>
                    <w:tab w:val="left" w:pos="6570"/>
                    <w:tab w:val="left" w:pos="8190"/>
                  </w:tabs>
                  <w:spacing w:line="360" w:lineRule="auto"/>
                  <w:rPr>
                    <w:rFonts w:ascii="Arial" w:hAnsi="Arial" w:cs="Arial"/>
                    <w:sz w:val="20"/>
                    <w:szCs w:val="20"/>
                  </w:rPr>
                </w:pPr>
                <w:sdt>
                  <w:sdtPr>
                    <w:rPr>
                      <w:rFonts w:ascii="Arial" w:hAnsi="Arial" w:cs="Arial"/>
                      <w:sz w:val="20"/>
                      <w:szCs w:val="20"/>
                    </w:rPr>
                    <w:id w:val="1064072060"/>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122176" w:rsidRPr="00D8323C">
                  <w:rPr>
                    <w:rFonts w:ascii="Arial" w:hAnsi="Arial" w:cs="Arial"/>
                    <w:sz w:val="20"/>
                    <w:szCs w:val="20"/>
                  </w:rPr>
                  <w:t xml:space="preserve"> American Indian or Alaska Native: Tribal Affiliation:</w:t>
                </w:r>
                <w:r w:rsidR="003A5439">
                  <w:rPr>
                    <w:rFonts w:ascii="Arial" w:hAnsi="Arial" w:cs="Arial"/>
                    <w:sz w:val="20"/>
                    <w:szCs w:val="20"/>
                  </w:rPr>
                  <w:t xml:space="preserve"> </w:t>
                </w:r>
                <w:sdt>
                  <w:sdtPr>
                    <w:rPr>
                      <w:rFonts w:ascii="Arial" w:hAnsi="Arial" w:cs="Arial"/>
                      <w:sz w:val="20"/>
                      <w:szCs w:val="20"/>
                      <w:bdr w:val="single" w:sz="4" w:space="0" w:color="auto"/>
                    </w:rPr>
                    <w:id w:val="-179515493"/>
                    <w:placeholder>
                      <w:docPart w:val="F0C34371869E4E3CAA865F21BD0614CF"/>
                    </w:placeholder>
                    <w:showingPlcHdr/>
                    <w:text/>
                  </w:sdtPr>
                  <w:sdtEndPr/>
                  <w:sdtContent>
                    <w:r w:rsidR="00F038B1" w:rsidRPr="003A5439">
                      <w:rPr>
                        <w:rStyle w:val="PlaceholderText"/>
                        <w:bdr w:val="single" w:sz="4" w:space="0" w:color="auto"/>
                      </w:rPr>
                      <w:t>Click here to enter text.</w:t>
                    </w:r>
                  </w:sdtContent>
                </w:sdt>
                <w:r w:rsidR="00055205" w:rsidRPr="00D8323C">
                  <w:rPr>
                    <w:rFonts w:ascii="Arial" w:hAnsi="Arial" w:cs="Arial"/>
                    <w:sz w:val="20"/>
                    <w:szCs w:val="20"/>
                  </w:rPr>
                  <w:t xml:space="preserve"> </w:t>
                </w:r>
              </w:p>
              <w:p w:rsidR="005053C1" w:rsidRDefault="008C6D31" w:rsidP="005053C1">
                <w:pPr>
                  <w:tabs>
                    <w:tab w:val="left" w:pos="1080"/>
                    <w:tab w:val="left" w:pos="4320"/>
                  </w:tabs>
                  <w:spacing w:line="360" w:lineRule="auto"/>
                  <w:rPr>
                    <w:rFonts w:ascii="Arial" w:hAnsi="Arial" w:cs="Arial"/>
                    <w:sz w:val="20"/>
                    <w:szCs w:val="20"/>
                  </w:rPr>
                </w:pPr>
                <w:sdt>
                  <w:sdtPr>
                    <w:rPr>
                      <w:rFonts w:ascii="Arial" w:hAnsi="Arial" w:cs="Arial"/>
                      <w:sz w:val="20"/>
                      <w:szCs w:val="20"/>
                    </w:rPr>
                    <w:id w:val="-2016599125"/>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055205" w:rsidRPr="00D8323C">
                  <w:rPr>
                    <w:rFonts w:ascii="Arial" w:hAnsi="Arial" w:cs="Arial"/>
                    <w:sz w:val="20"/>
                    <w:szCs w:val="20"/>
                  </w:rPr>
                  <w:t xml:space="preserve"> </w:t>
                </w:r>
                <w:r w:rsidR="00055205">
                  <w:rPr>
                    <w:rFonts w:ascii="Arial" w:hAnsi="Arial" w:cs="Arial"/>
                    <w:sz w:val="20"/>
                    <w:szCs w:val="20"/>
                  </w:rPr>
                  <w:t>Asian</w:t>
                </w:r>
                <w:r w:rsidR="00055205">
                  <w:rPr>
                    <w:rFonts w:ascii="Arial" w:hAnsi="Arial" w:cs="Arial"/>
                    <w:sz w:val="20"/>
                    <w:szCs w:val="20"/>
                  </w:rPr>
                  <w:tab/>
                </w:r>
                <w:sdt>
                  <w:sdtPr>
                    <w:rPr>
                      <w:rFonts w:ascii="Arial" w:hAnsi="Arial" w:cs="Arial"/>
                      <w:sz w:val="20"/>
                      <w:szCs w:val="20"/>
                    </w:rPr>
                    <w:id w:val="1268576077"/>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9B6BD5" w:rsidRPr="00D8323C">
                  <w:rPr>
                    <w:rFonts w:ascii="Arial" w:hAnsi="Arial" w:cs="Arial"/>
                    <w:sz w:val="20"/>
                    <w:szCs w:val="20"/>
                  </w:rPr>
                  <w:t xml:space="preserve"> Black or African American</w:t>
                </w:r>
                <w:r w:rsidR="00F038B1">
                  <w:rPr>
                    <w:rFonts w:ascii="Arial" w:hAnsi="Arial" w:cs="Arial"/>
                    <w:sz w:val="20"/>
                    <w:szCs w:val="20"/>
                  </w:rPr>
                  <w:tab/>
                </w:r>
                <w:sdt>
                  <w:sdtPr>
                    <w:rPr>
                      <w:rFonts w:ascii="Arial" w:hAnsi="Arial" w:cs="Arial"/>
                      <w:sz w:val="20"/>
                      <w:szCs w:val="20"/>
                    </w:rPr>
                    <w:id w:val="1615246688"/>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055205" w:rsidRPr="00D8323C">
                  <w:rPr>
                    <w:rFonts w:ascii="Arial" w:hAnsi="Arial" w:cs="Arial"/>
                    <w:sz w:val="20"/>
                    <w:szCs w:val="20"/>
                  </w:rPr>
                  <w:t xml:space="preserve"> </w:t>
                </w:r>
                <w:r w:rsidR="00122176" w:rsidRPr="00D8323C">
                  <w:rPr>
                    <w:rFonts w:ascii="Arial" w:hAnsi="Arial" w:cs="Arial"/>
                    <w:sz w:val="20"/>
                    <w:szCs w:val="20"/>
                  </w:rPr>
                  <w:t>Hispanic</w:t>
                </w:r>
                <w:r w:rsidR="008B1969" w:rsidRPr="00D8323C">
                  <w:rPr>
                    <w:rFonts w:ascii="Arial" w:hAnsi="Arial" w:cs="Arial"/>
                    <w:sz w:val="20"/>
                    <w:szCs w:val="20"/>
                  </w:rPr>
                  <w:tab/>
                </w:r>
                <w:sdt>
                  <w:sdtPr>
                    <w:rPr>
                      <w:rFonts w:ascii="Arial" w:hAnsi="Arial" w:cs="Arial"/>
                      <w:sz w:val="20"/>
                      <w:szCs w:val="20"/>
                    </w:rPr>
                    <w:id w:val="360633395"/>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055205" w:rsidRPr="00D8323C">
                  <w:rPr>
                    <w:rFonts w:ascii="Arial" w:hAnsi="Arial" w:cs="Arial"/>
                    <w:sz w:val="20"/>
                    <w:szCs w:val="20"/>
                  </w:rPr>
                  <w:t xml:space="preserve"> </w:t>
                </w:r>
                <w:r w:rsidR="00122176" w:rsidRPr="00D8323C">
                  <w:rPr>
                    <w:rFonts w:ascii="Arial" w:hAnsi="Arial" w:cs="Arial"/>
                    <w:sz w:val="20"/>
                    <w:szCs w:val="20"/>
                  </w:rPr>
                  <w:t>Native Hawaiian or Other Pacific Islander</w:t>
                </w:r>
                <w:r w:rsidR="008B1969" w:rsidRPr="00D8323C">
                  <w:rPr>
                    <w:rFonts w:ascii="Arial" w:hAnsi="Arial" w:cs="Arial"/>
                    <w:sz w:val="20"/>
                    <w:szCs w:val="20"/>
                  </w:rPr>
                  <w:tab/>
                </w:r>
              </w:p>
              <w:p w:rsidR="00122176" w:rsidRPr="00D8323C" w:rsidRDefault="008C6D31" w:rsidP="005053C1">
                <w:pPr>
                  <w:tabs>
                    <w:tab w:val="left" w:pos="1080"/>
                    <w:tab w:val="left" w:pos="4320"/>
                  </w:tabs>
                  <w:spacing w:line="360" w:lineRule="auto"/>
                  <w:rPr>
                    <w:rFonts w:ascii="Arial" w:hAnsi="Arial" w:cs="Arial"/>
                    <w:sz w:val="20"/>
                    <w:szCs w:val="20"/>
                  </w:rPr>
                </w:pPr>
                <w:sdt>
                  <w:sdtPr>
                    <w:rPr>
                      <w:rFonts w:ascii="Arial" w:hAnsi="Arial" w:cs="Arial"/>
                      <w:sz w:val="20"/>
                      <w:szCs w:val="20"/>
                    </w:rPr>
                    <w:id w:val="-1469972520"/>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055205" w:rsidRPr="00D8323C">
                  <w:rPr>
                    <w:rFonts w:ascii="Arial" w:hAnsi="Arial" w:cs="Arial"/>
                    <w:sz w:val="20"/>
                    <w:szCs w:val="20"/>
                  </w:rPr>
                  <w:t xml:space="preserve"> </w:t>
                </w:r>
                <w:r w:rsidR="009B6BD5" w:rsidRPr="00D8323C">
                  <w:rPr>
                    <w:rFonts w:ascii="Arial" w:hAnsi="Arial" w:cs="Arial"/>
                    <w:sz w:val="20"/>
                    <w:szCs w:val="20"/>
                  </w:rPr>
                  <w:t>White, Non-Latino /Caucasian</w:t>
                </w:r>
                <w:r w:rsidR="00122176" w:rsidRPr="00D8323C">
                  <w:rPr>
                    <w:rFonts w:ascii="Arial" w:hAnsi="Arial" w:cs="Arial"/>
                    <w:sz w:val="20"/>
                    <w:szCs w:val="20"/>
                  </w:rPr>
                  <w:tab/>
                </w:r>
                <w:sdt>
                  <w:sdtPr>
                    <w:rPr>
                      <w:rFonts w:ascii="Arial" w:hAnsi="Arial" w:cs="Arial"/>
                      <w:sz w:val="20"/>
                      <w:szCs w:val="20"/>
                    </w:rPr>
                    <w:id w:val="-1136408313"/>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055205" w:rsidRPr="00D8323C">
                  <w:rPr>
                    <w:rFonts w:ascii="Arial" w:hAnsi="Arial" w:cs="Arial"/>
                    <w:sz w:val="20"/>
                    <w:szCs w:val="20"/>
                  </w:rPr>
                  <w:t xml:space="preserve"> </w:t>
                </w:r>
                <w:r w:rsidR="00122176" w:rsidRPr="00D8323C">
                  <w:rPr>
                    <w:rFonts w:ascii="Arial" w:hAnsi="Arial" w:cs="Arial"/>
                    <w:sz w:val="20"/>
                    <w:szCs w:val="20"/>
                  </w:rPr>
                  <w:t>Other Race</w:t>
                </w:r>
                <w:sdt>
                  <w:sdtPr>
                    <w:rPr>
                      <w:rFonts w:ascii="Arial" w:hAnsi="Arial" w:cs="Arial"/>
                      <w:sz w:val="20"/>
                      <w:szCs w:val="20"/>
                      <w:bdr w:val="single" w:sz="4" w:space="0" w:color="auto"/>
                    </w:rPr>
                    <w:id w:val="-1214105222"/>
                    <w:placeholder>
                      <w:docPart w:val="94DFD1772B7D40E292AA167FE2B643E4"/>
                    </w:placeholder>
                    <w:showingPlcHdr/>
                    <w:text/>
                  </w:sdtPr>
                  <w:sdtEndPr/>
                  <w:sdtContent>
                    <w:r w:rsidR="00F038B1" w:rsidRPr="003A5439">
                      <w:rPr>
                        <w:rStyle w:val="PlaceholderText"/>
                        <w:bdr w:val="single" w:sz="4" w:space="0" w:color="auto"/>
                      </w:rPr>
                      <w:t>Click here to enter text.</w:t>
                    </w:r>
                  </w:sdtContent>
                </w:sdt>
              </w:p>
            </w:tc>
          </w:tr>
          <w:tr w:rsidR="0063766C" w:rsidRPr="00122176" w:rsidTr="00303754">
            <w:trPr>
              <w:trHeight w:val="421"/>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63766C" w:rsidRPr="00D8323C" w:rsidRDefault="00E97C24" w:rsidP="00747D32">
                <w:pPr>
                  <w:rPr>
                    <w:rFonts w:ascii="Arial" w:hAnsi="Arial" w:cs="Arial"/>
                    <w:sz w:val="20"/>
                    <w:szCs w:val="20"/>
                  </w:rPr>
                </w:pPr>
                <w:r w:rsidRPr="00D8323C">
                  <w:rPr>
                    <w:rFonts w:ascii="Arial" w:hAnsi="Arial" w:cs="Arial"/>
                    <w:b/>
                    <w:sz w:val="20"/>
                    <w:szCs w:val="20"/>
                  </w:rPr>
                  <w:t>13</w:t>
                </w:r>
                <w:r w:rsidR="0063766C" w:rsidRPr="00D8323C">
                  <w:rPr>
                    <w:rFonts w:ascii="Arial" w:hAnsi="Arial" w:cs="Arial"/>
                    <w:b/>
                    <w:sz w:val="20"/>
                    <w:szCs w:val="20"/>
                  </w:rPr>
                  <w:t>.</w:t>
                </w:r>
                <w:r w:rsidR="0063766C" w:rsidRPr="00D8323C">
                  <w:rPr>
                    <w:rFonts w:ascii="Arial" w:hAnsi="Arial" w:cs="Arial"/>
                    <w:sz w:val="20"/>
                    <w:szCs w:val="20"/>
                  </w:rPr>
                  <w:t xml:space="preserve"> </w:t>
                </w:r>
                <w:r w:rsidR="0063766C" w:rsidRPr="00D8323C">
                  <w:rPr>
                    <w:rFonts w:ascii="Arial" w:hAnsi="Arial" w:cs="Arial"/>
                    <w:b/>
                    <w:sz w:val="20"/>
                    <w:szCs w:val="20"/>
                  </w:rPr>
                  <w:t>Disabilities Prior to Victimization:</w:t>
                </w:r>
                <w:r w:rsidR="003A5439">
                  <w:rPr>
                    <w:rFonts w:ascii="Arial" w:hAnsi="Arial" w:cs="Arial"/>
                    <w:b/>
                    <w:sz w:val="20"/>
                    <w:szCs w:val="20"/>
                  </w:rPr>
                  <w:t xml:space="preserve"> </w:t>
                </w:r>
                <w:sdt>
                  <w:sdtPr>
                    <w:rPr>
                      <w:rFonts w:ascii="Arial" w:hAnsi="Arial" w:cs="Arial"/>
                      <w:b/>
                      <w:sz w:val="20"/>
                      <w:szCs w:val="20"/>
                      <w:bdr w:val="single" w:sz="4" w:space="0" w:color="auto"/>
                    </w:rPr>
                    <w:id w:val="1676842130"/>
                    <w:placeholder>
                      <w:docPart w:val="47EE000F2D5343E5A08E75D7D5DDE4FA"/>
                    </w:placeholder>
                    <w:showingPlcHdr/>
                    <w:text/>
                  </w:sdtPr>
                  <w:sdtEndPr/>
                  <w:sdtContent>
                    <w:r w:rsidR="00055205" w:rsidRPr="003A5439">
                      <w:rPr>
                        <w:rStyle w:val="PlaceholderText"/>
                        <w:bdr w:val="single" w:sz="4" w:space="0" w:color="auto"/>
                      </w:rPr>
                      <w:t>Click here to enter text.</w:t>
                    </w:r>
                  </w:sdtContent>
                </w:sdt>
              </w:p>
            </w:tc>
          </w:tr>
          <w:tr w:rsidR="0023303A" w:rsidRPr="00020C70" w:rsidTr="00303754">
            <w:trPr>
              <w:trHeight w:val="144"/>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000000"/>
                <w:vAlign w:val="center"/>
              </w:tcPr>
              <w:p w:rsidR="00A910A2" w:rsidRPr="00CD7142" w:rsidRDefault="00A910A2" w:rsidP="00975C21">
                <w:pPr>
                  <w:jc w:val="center"/>
                  <w:rPr>
                    <w:rFonts w:ascii="Arial" w:hAnsi="Arial" w:cs="Arial"/>
                    <w:b/>
                    <w:bCs/>
                    <w:sz w:val="16"/>
                    <w:szCs w:val="16"/>
                  </w:rPr>
                </w:pPr>
                <w:r w:rsidRPr="00585F35">
                  <w:rPr>
                    <w:rFonts w:ascii="Arial" w:hAnsi="Arial" w:cs="Arial"/>
                    <w:b/>
                    <w:bCs/>
                    <w:smallCaps/>
                    <w:sz w:val="20"/>
                    <w:szCs w:val="20"/>
                  </w:rPr>
                  <w:t>Section B – Applicant (Claimant) Information</w:t>
                </w:r>
                <w:r w:rsidR="004A154C" w:rsidRPr="00CD7142">
                  <w:rPr>
                    <w:rFonts w:ascii="Arial" w:hAnsi="Arial" w:cs="Arial"/>
                    <w:b/>
                    <w:bCs/>
                    <w:sz w:val="16"/>
                    <w:szCs w:val="16"/>
                  </w:rPr>
                  <w:t xml:space="preserve"> </w:t>
                </w:r>
                <w:r w:rsidRPr="00CD7142">
                  <w:rPr>
                    <w:rFonts w:ascii="Arial" w:hAnsi="Arial" w:cs="Arial"/>
                    <w:b/>
                    <w:bCs/>
                    <w:i/>
                    <w:sz w:val="16"/>
                    <w:szCs w:val="16"/>
                  </w:rPr>
                  <w:t>(</w:t>
                </w:r>
                <w:r w:rsidR="00935AF4">
                  <w:rPr>
                    <w:rFonts w:ascii="Arial" w:hAnsi="Arial" w:cs="Arial"/>
                    <w:b/>
                    <w:bCs/>
                    <w:i/>
                    <w:sz w:val="16"/>
                    <w:szCs w:val="16"/>
                  </w:rPr>
                  <w:t>Only c</w:t>
                </w:r>
                <w:r w:rsidRPr="00CD7142">
                  <w:rPr>
                    <w:rFonts w:ascii="Arial" w:hAnsi="Arial" w:cs="Arial"/>
                    <w:b/>
                    <w:bCs/>
                    <w:i/>
                    <w:sz w:val="16"/>
                    <w:szCs w:val="16"/>
                  </w:rPr>
                  <w:t>omplete this section if vict</w:t>
                </w:r>
                <w:r w:rsidR="00020C70" w:rsidRPr="00CD7142">
                  <w:rPr>
                    <w:rFonts w:ascii="Arial" w:hAnsi="Arial" w:cs="Arial"/>
                    <w:b/>
                    <w:bCs/>
                    <w:i/>
                    <w:sz w:val="16"/>
                    <w:szCs w:val="16"/>
                  </w:rPr>
                  <w:t xml:space="preserve">im is a minor, incapacitated or </w:t>
                </w:r>
                <w:r w:rsidRPr="00CD7142">
                  <w:rPr>
                    <w:rFonts w:ascii="Arial" w:hAnsi="Arial" w:cs="Arial"/>
                    <w:b/>
                    <w:bCs/>
                    <w:i/>
                    <w:sz w:val="16"/>
                    <w:szCs w:val="16"/>
                  </w:rPr>
                  <w:t>deceased.)</w:t>
                </w:r>
              </w:p>
            </w:tc>
          </w:tr>
          <w:tr w:rsidR="0063766C" w:rsidRPr="00020C70" w:rsidTr="00303754">
            <w:trPr>
              <w:trHeight w:val="576"/>
            </w:trPr>
            <w:tc>
              <w:tcPr>
                <w:tcW w:w="3438" w:type="dxa"/>
                <w:gridSpan w:val="3"/>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7A22F0">
                <w:pPr>
                  <w:rPr>
                    <w:rFonts w:ascii="Arial" w:hAnsi="Arial" w:cs="Arial"/>
                    <w:b/>
                    <w:bCs/>
                    <w:sz w:val="20"/>
                    <w:szCs w:val="20"/>
                  </w:rPr>
                </w:pPr>
                <w:r w:rsidRPr="00D8323C">
                  <w:rPr>
                    <w:rFonts w:ascii="Arial" w:hAnsi="Arial" w:cs="Arial"/>
                    <w:b/>
                    <w:sz w:val="20"/>
                    <w:szCs w:val="20"/>
                  </w:rPr>
                  <w:t>1.</w:t>
                </w:r>
                <w:r w:rsidRPr="00D8323C">
                  <w:rPr>
                    <w:rFonts w:ascii="Arial" w:hAnsi="Arial" w:cs="Arial"/>
                    <w:sz w:val="20"/>
                    <w:szCs w:val="20"/>
                  </w:rPr>
                  <w:t xml:space="preserve"> Claimant’s First Name:</w:t>
                </w:r>
              </w:p>
              <w:sdt>
                <w:sdtPr>
                  <w:rPr>
                    <w:rFonts w:ascii="Arial" w:hAnsi="Arial" w:cs="Arial"/>
                    <w:sz w:val="20"/>
                    <w:szCs w:val="20"/>
                    <w:bdr w:val="single" w:sz="4" w:space="0" w:color="auto"/>
                  </w:rPr>
                  <w:id w:val="886219584"/>
                  <w:placeholder>
                    <w:docPart w:val="4C689E576E96481D9C95748BDAF652DD"/>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c>
              <w:tcPr>
                <w:tcW w:w="2070" w:type="dxa"/>
                <w:gridSpan w:val="5"/>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7A22F0">
                <w:pPr>
                  <w:rPr>
                    <w:rFonts w:ascii="Arial" w:hAnsi="Arial" w:cs="Arial"/>
                    <w:sz w:val="20"/>
                    <w:szCs w:val="20"/>
                  </w:rPr>
                </w:pPr>
                <w:r w:rsidRPr="00D8323C">
                  <w:rPr>
                    <w:rFonts w:ascii="Arial" w:hAnsi="Arial" w:cs="Arial"/>
                    <w:b/>
                    <w:sz w:val="20"/>
                    <w:szCs w:val="20"/>
                  </w:rPr>
                  <w:t>2.</w:t>
                </w:r>
                <w:r w:rsidRPr="00D8323C">
                  <w:rPr>
                    <w:rFonts w:ascii="Arial" w:hAnsi="Arial" w:cs="Arial"/>
                    <w:sz w:val="20"/>
                    <w:szCs w:val="20"/>
                  </w:rPr>
                  <w:t xml:space="preserve"> Middle Initial:</w:t>
                </w:r>
              </w:p>
              <w:p w:rsidR="0063766C" w:rsidRPr="00D8323C" w:rsidRDefault="008C6D31" w:rsidP="007A22F0">
                <w:pPr>
                  <w:rPr>
                    <w:rFonts w:ascii="Arial" w:hAnsi="Arial" w:cs="Arial"/>
                    <w:b/>
                    <w:bCs/>
                    <w:sz w:val="20"/>
                    <w:szCs w:val="20"/>
                  </w:rPr>
                </w:pPr>
                <w:sdt>
                  <w:sdtPr>
                    <w:rPr>
                      <w:rFonts w:ascii="Arial" w:hAnsi="Arial" w:cs="Arial"/>
                      <w:sz w:val="20"/>
                      <w:szCs w:val="20"/>
                      <w:bdr w:val="single" w:sz="4" w:space="0" w:color="auto"/>
                    </w:rPr>
                    <w:id w:val="731590305"/>
                    <w:placeholder>
                      <w:docPart w:val="7D0DCCDCF9CB45D9991D676BE6366A89"/>
                    </w:placeholder>
                    <w:showingPlcHdr/>
                    <w:text/>
                  </w:sdtPr>
                  <w:sdtEndPr/>
                  <w:sdtContent>
                    <w:r w:rsidR="00F038B1" w:rsidRPr="003A5439">
                      <w:rPr>
                        <w:rStyle w:val="PlaceholderText"/>
                        <w:sz w:val="16"/>
                        <w:szCs w:val="16"/>
                        <w:bdr w:val="single" w:sz="4" w:space="0" w:color="auto"/>
                      </w:rPr>
                      <w:t>Click here to enter text.</w:t>
                    </w:r>
                  </w:sdtContent>
                </w:sdt>
              </w:p>
            </w:tc>
            <w:tc>
              <w:tcPr>
                <w:tcW w:w="5292" w:type="dxa"/>
                <w:gridSpan w:val="5"/>
                <w:tcBorders>
                  <w:top w:val="single" w:sz="8" w:space="0" w:color="000000"/>
                  <w:left w:val="single" w:sz="8" w:space="0" w:color="000000"/>
                  <w:bottom w:val="single" w:sz="8" w:space="0" w:color="000000"/>
                  <w:right w:val="single" w:sz="8" w:space="0" w:color="000000"/>
                </w:tcBorders>
                <w:shd w:val="clear" w:color="auto" w:fill="auto"/>
              </w:tcPr>
              <w:p w:rsidR="003A5439" w:rsidRDefault="0063766C" w:rsidP="00BD515C">
                <w:pPr>
                  <w:rPr>
                    <w:rFonts w:ascii="Arial" w:hAnsi="Arial" w:cs="Arial"/>
                    <w:sz w:val="20"/>
                    <w:szCs w:val="20"/>
                  </w:rPr>
                </w:pPr>
                <w:r w:rsidRPr="00D8323C">
                  <w:rPr>
                    <w:rFonts w:ascii="Arial" w:hAnsi="Arial" w:cs="Arial"/>
                    <w:b/>
                    <w:sz w:val="20"/>
                    <w:szCs w:val="20"/>
                  </w:rPr>
                  <w:t>3.</w:t>
                </w:r>
                <w:r w:rsidRPr="00D8323C">
                  <w:rPr>
                    <w:rFonts w:ascii="Arial" w:hAnsi="Arial" w:cs="Arial"/>
                    <w:sz w:val="20"/>
                    <w:szCs w:val="20"/>
                  </w:rPr>
                  <w:t xml:space="preserve"> Last Name:</w:t>
                </w:r>
              </w:p>
              <w:p w:rsidR="0063766C" w:rsidRPr="00D8323C" w:rsidRDefault="003A5439" w:rsidP="00BD515C">
                <w:pPr>
                  <w:rPr>
                    <w:rFonts w:ascii="Arial" w:hAnsi="Arial" w:cs="Arial"/>
                    <w:b/>
                    <w:bCs/>
                    <w:sz w:val="20"/>
                    <w:szCs w:val="20"/>
                  </w:rPr>
                </w:pPr>
                <w:r>
                  <w:rPr>
                    <w:rFonts w:ascii="Arial" w:hAnsi="Arial" w:cs="Arial"/>
                    <w:sz w:val="20"/>
                    <w:szCs w:val="20"/>
                  </w:rPr>
                  <w:t xml:space="preserve"> </w:t>
                </w:r>
                <w:sdt>
                  <w:sdtPr>
                    <w:rPr>
                      <w:rFonts w:ascii="Arial" w:hAnsi="Arial" w:cs="Arial"/>
                      <w:sz w:val="20"/>
                      <w:szCs w:val="20"/>
                      <w:bdr w:val="single" w:sz="4" w:space="0" w:color="auto"/>
                    </w:rPr>
                    <w:id w:val="-2095782091"/>
                    <w:placeholder>
                      <w:docPart w:val="4E528BD371F84006A63339007215418C"/>
                    </w:placeholder>
                    <w:showingPlcHdr/>
                    <w:text/>
                  </w:sdtPr>
                  <w:sdtEndPr/>
                  <w:sdtContent>
                    <w:r w:rsidR="00F038B1" w:rsidRPr="003A5439">
                      <w:rPr>
                        <w:rStyle w:val="PlaceholderText"/>
                        <w:bdr w:val="single" w:sz="4" w:space="0" w:color="auto"/>
                      </w:rPr>
                      <w:t>Click here to enter text.</w:t>
                    </w:r>
                  </w:sdtContent>
                </w:sdt>
              </w:p>
            </w:tc>
          </w:tr>
          <w:tr w:rsidR="0063766C"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63766C">
                <w:pPr>
                  <w:rPr>
                    <w:rFonts w:ascii="Arial" w:hAnsi="Arial" w:cs="Arial"/>
                    <w:b/>
                    <w:bCs/>
                    <w:sz w:val="20"/>
                    <w:szCs w:val="20"/>
                  </w:rPr>
                </w:pPr>
                <w:r w:rsidRPr="00D8323C">
                  <w:rPr>
                    <w:rFonts w:ascii="Arial" w:hAnsi="Arial" w:cs="Arial"/>
                    <w:b/>
                    <w:sz w:val="20"/>
                    <w:szCs w:val="20"/>
                  </w:rPr>
                  <w:t>4.</w:t>
                </w:r>
                <w:r w:rsidRPr="00D8323C">
                  <w:rPr>
                    <w:rFonts w:ascii="Arial" w:hAnsi="Arial" w:cs="Arial"/>
                    <w:sz w:val="20"/>
                    <w:szCs w:val="20"/>
                  </w:rPr>
                  <w:t xml:space="preserve"> </w:t>
                </w:r>
                <w:r w:rsidR="001847FF" w:rsidRPr="00D8323C">
                  <w:rPr>
                    <w:rFonts w:ascii="Arial" w:hAnsi="Arial" w:cs="Arial"/>
                    <w:sz w:val="20"/>
                    <w:szCs w:val="20"/>
                  </w:rPr>
                  <w:t>Relationship to the victim shown above:</w:t>
                </w:r>
              </w:p>
              <w:sdt>
                <w:sdtPr>
                  <w:rPr>
                    <w:rFonts w:ascii="Arial" w:hAnsi="Arial" w:cs="Arial"/>
                    <w:sz w:val="20"/>
                    <w:szCs w:val="20"/>
                    <w:bdr w:val="single" w:sz="4" w:space="0" w:color="auto"/>
                  </w:rPr>
                  <w:id w:val="-1571570623"/>
                  <w:placeholder>
                    <w:docPart w:val="EF7D1543C3EF4C8FA1B4DF2FD75BE2D2"/>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r>
          <w:tr w:rsidR="0063766C"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63766C" w:rsidRPr="00D8323C" w:rsidRDefault="0063766C" w:rsidP="003F3B40">
                <w:pPr>
                  <w:rPr>
                    <w:rFonts w:ascii="Arial" w:hAnsi="Arial" w:cs="Arial"/>
                    <w:sz w:val="20"/>
                    <w:szCs w:val="20"/>
                  </w:rPr>
                </w:pPr>
                <w:r w:rsidRPr="00D8323C">
                  <w:rPr>
                    <w:rFonts w:ascii="Arial" w:hAnsi="Arial" w:cs="Arial"/>
                    <w:b/>
                    <w:sz w:val="20"/>
                    <w:szCs w:val="20"/>
                  </w:rPr>
                  <w:t>5.</w:t>
                </w:r>
                <w:r w:rsidRPr="00D8323C">
                  <w:rPr>
                    <w:rFonts w:ascii="Arial" w:hAnsi="Arial" w:cs="Arial"/>
                    <w:sz w:val="20"/>
                    <w:szCs w:val="20"/>
                  </w:rPr>
                  <w:t xml:space="preserve"> Street Address, City, State, Zip Code</w:t>
                </w:r>
                <w:r w:rsidR="00A228A4">
                  <w:rPr>
                    <w:rFonts w:ascii="Arial" w:hAnsi="Arial" w:cs="Arial"/>
                    <w:sz w:val="20"/>
                    <w:szCs w:val="20"/>
                  </w:rPr>
                  <w:t>, and Email</w:t>
                </w:r>
                <w:r w:rsidRPr="00D8323C">
                  <w:rPr>
                    <w:rFonts w:ascii="Arial" w:hAnsi="Arial" w:cs="Arial"/>
                    <w:sz w:val="20"/>
                    <w:szCs w:val="20"/>
                  </w:rPr>
                  <w:t>:</w:t>
                </w:r>
              </w:p>
              <w:sdt>
                <w:sdtPr>
                  <w:rPr>
                    <w:rFonts w:ascii="Arial" w:hAnsi="Arial" w:cs="Arial"/>
                    <w:sz w:val="20"/>
                    <w:szCs w:val="20"/>
                    <w:bdr w:val="single" w:sz="4" w:space="0" w:color="auto"/>
                  </w:rPr>
                  <w:id w:val="1738052654"/>
                  <w:placeholder>
                    <w:docPart w:val="A11CCD89A6DE458BA882053B81116017"/>
                  </w:placeholder>
                  <w:showingPlcHdr/>
                  <w:text/>
                </w:sdtPr>
                <w:sdtEndPr/>
                <w:sdtContent>
                  <w:p w:rsidR="0063766C" w:rsidRPr="00D8323C" w:rsidRDefault="00F038B1" w:rsidP="003F3B40">
                    <w:pPr>
                      <w:rPr>
                        <w:rFonts w:ascii="Arial" w:hAnsi="Arial" w:cs="Arial"/>
                        <w:sz w:val="20"/>
                        <w:szCs w:val="20"/>
                      </w:rPr>
                    </w:pPr>
                    <w:r w:rsidRPr="003A5439">
                      <w:rPr>
                        <w:rStyle w:val="PlaceholderText"/>
                        <w:bdr w:val="single" w:sz="4" w:space="0" w:color="auto"/>
                      </w:rPr>
                      <w:t>Click here to enter text.</w:t>
                    </w:r>
                  </w:p>
                </w:sdtContent>
              </w:sdt>
            </w:tc>
          </w:tr>
          <w:tr w:rsidR="0063766C"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63766C" w:rsidRPr="00D8323C" w:rsidRDefault="0063766C" w:rsidP="00FC2802">
                <w:pPr>
                  <w:rPr>
                    <w:rFonts w:ascii="Arial" w:hAnsi="Arial" w:cs="Arial"/>
                    <w:sz w:val="20"/>
                    <w:szCs w:val="20"/>
                  </w:rPr>
                </w:pPr>
                <w:r w:rsidRPr="00D8323C">
                  <w:rPr>
                    <w:rFonts w:ascii="Arial" w:hAnsi="Arial" w:cs="Arial"/>
                    <w:b/>
                    <w:sz w:val="20"/>
                    <w:szCs w:val="20"/>
                  </w:rPr>
                  <w:t>6.</w:t>
                </w:r>
                <w:r w:rsidR="001847FF" w:rsidRPr="00D8323C">
                  <w:rPr>
                    <w:rFonts w:ascii="Arial" w:hAnsi="Arial" w:cs="Arial"/>
                    <w:sz w:val="20"/>
                    <w:szCs w:val="20"/>
                  </w:rPr>
                  <w:t xml:space="preserve"> </w:t>
                </w:r>
                <w:r w:rsidRPr="00D8323C">
                  <w:rPr>
                    <w:rFonts w:ascii="Arial" w:hAnsi="Arial" w:cs="Arial"/>
                    <w:sz w:val="20"/>
                    <w:szCs w:val="20"/>
                  </w:rPr>
                  <w:t xml:space="preserve">Mailing Address, City, State, and Zip Code </w:t>
                </w:r>
                <w:r w:rsidRPr="00D8323C">
                  <w:rPr>
                    <w:rFonts w:ascii="Arial" w:hAnsi="Arial" w:cs="Arial"/>
                    <w:i/>
                    <w:sz w:val="20"/>
                    <w:szCs w:val="20"/>
                  </w:rPr>
                  <w:t>(If different from Street Address):</w:t>
                </w:r>
              </w:p>
              <w:sdt>
                <w:sdtPr>
                  <w:rPr>
                    <w:rFonts w:ascii="Arial" w:hAnsi="Arial" w:cs="Arial"/>
                    <w:sz w:val="20"/>
                    <w:szCs w:val="20"/>
                    <w:bdr w:val="single" w:sz="4" w:space="0" w:color="auto"/>
                  </w:rPr>
                  <w:id w:val="-31571546"/>
                  <w:placeholder>
                    <w:docPart w:val="A9ECCE074E7D4EB1970868C6924375AC"/>
                  </w:placeholder>
                  <w:showingPlcHdr/>
                  <w:text/>
                </w:sdtPr>
                <w:sdtEndPr/>
                <w:sdtContent>
                  <w:p w:rsidR="0063766C" w:rsidRDefault="00F038B1" w:rsidP="003F3B40">
                    <w:pPr>
                      <w:rPr>
                        <w:rFonts w:ascii="Arial" w:hAnsi="Arial" w:cs="Arial"/>
                        <w:sz w:val="20"/>
                        <w:szCs w:val="20"/>
                        <w:bdr w:val="single" w:sz="4" w:space="0" w:color="auto"/>
                      </w:rPr>
                    </w:pPr>
                    <w:r w:rsidRPr="003A5439">
                      <w:rPr>
                        <w:rStyle w:val="PlaceholderText"/>
                        <w:bdr w:val="single" w:sz="4" w:space="0" w:color="auto"/>
                      </w:rPr>
                      <w:t>Click here to enter text.</w:t>
                    </w:r>
                  </w:p>
                </w:sdtContent>
              </w:sdt>
              <w:p w:rsidR="00747D32" w:rsidRPr="00D8323C" w:rsidRDefault="00747D32" w:rsidP="003F3B40">
                <w:pPr>
                  <w:rPr>
                    <w:rFonts w:ascii="Arial" w:hAnsi="Arial" w:cs="Arial"/>
                    <w:sz w:val="20"/>
                    <w:szCs w:val="20"/>
                  </w:rPr>
                </w:pPr>
                <w:r w:rsidRPr="00747D32">
                  <w:rPr>
                    <w:rFonts w:ascii="Arial" w:hAnsi="Arial" w:cs="Arial"/>
                    <w:sz w:val="20"/>
                    <w:szCs w:val="20"/>
                  </w:rPr>
                  <w:t>Email:</w:t>
                </w:r>
                <w:r>
                  <w:rPr>
                    <w:rFonts w:ascii="Arial" w:hAnsi="Arial" w:cs="Arial"/>
                    <w:sz w:val="20"/>
                    <w:szCs w:val="20"/>
                    <w:bdr w:val="single" w:sz="4" w:space="0" w:color="auto"/>
                  </w:rPr>
                  <w:t xml:space="preserve"> </w:t>
                </w:r>
                <w:sdt>
                  <w:sdtPr>
                    <w:rPr>
                      <w:rFonts w:ascii="Arial" w:hAnsi="Arial" w:cs="Arial"/>
                      <w:sz w:val="20"/>
                      <w:szCs w:val="20"/>
                      <w:bdr w:val="single" w:sz="4" w:space="0" w:color="auto"/>
                    </w:rPr>
                    <w:id w:val="-880323014"/>
                    <w:placeholder>
                      <w:docPart w:val="C1BA5A4AD8DD41C6B6F310A6A69FEE7E"/>
                    </w:placeholder>
                    <w:showingPlcHdr/>
                    <w:text/>
                  </w:sdtPr>
                  <w:sdtEndPr/>
                  <w:sdtContent>
                    <w:r w:rsidRPr="003A5439">
                      <w:rPr>
                        <w:rStyle w:val="PlaceholderText"/>
                        <w:sz w:val="16"/>
                        <w:szCs w:val="16"/>
                        <w:bdr w:val="single" w:sz="4" w:space="0" w:color="auto"/>
                      </w:rPr>
                      <w:t>Click here to enter text.</w:t>
                    </w:r>
                  </w:sdtContent>
                </w:sdt>
              </w:p>
            </w:tc>
          </w:tr>
          <w:tr w:rsidR="0063766C" w:rsidRPr="00020C70" w:rsidTr="00303754">
            <w:trPr>
              <w:trHeight w:val="432"/>
            </w:trPr>
            <w:tc>
              <w:tcPr>
                <w:tcW w:w="3633" w:type="dxa"/>
                <w:gridSpan w:val="6"/>
                <w:tcBorders>
                  <w:top w:val="single" w:sz="8" w:space="0" w:color="000000"/>
                  <w:left w:val="single" w:sz="8" w:space="0" w:color="000000"/>
                  <w:bottom w:val="single" w:sz="8" w:space="0" w:color="000000"/>
                  <w:right w:val="single" w:sz="8" w:space="0" w:color="000000"/>
                </w:tcBorders>
                <w:shd w:val="clear" w:color="auto" w:fill="auto"/>
              </w:tcPr>
              <w:p w:rsidR="003A5439" w:rsidRDefault="0063766C" w:rsidP="00705B74">
                <w:pPr>
                  <w:rPr>
                    <w:rFonts w:ascii="Arial" w:hAnsi="Arial" w:cs="Arial"/>
                    <w:bCs/>
                    <w:sz w:val="20"/>
                    <w:szCs w:val="20"/>
                  </w:rPr>
                </w:pPr>
                <w:r w:rsidRPr="00D8323C">
                  <w:rPr>
                    <w:rFonts w:ascii="Arial" w:hAnsi="Arial" w:cs="Arial"/>
                    <w:b/>
                    <w:bCs/>
                    <w:sz w:val="20"/>
                    <w:szCs w:val="20"/>
                  </w:rPr>
                  <w:t>7.</w:t>
                </w:r>
                <w:r w:rsidRPr="00D8323C">
                  <w:rPr>
                    <w:rFonts w:ascii="Arial" w:hAnsi="Arial" w:cs="Arial"/>
                    <w:bCs/>
                    <w:sz w:val="20"/>
                    <w:szCs w:val="20"/>
                  </w:rPr>
                  <w:t xml:space="preserve"> Daytime Telephone:</w:t>
                </w:r>
              </w:p>
              <w:p w:rsidR="0063766C" w:rsidRPr="00D8323C" w:rsidRDefault="008C6D31" w:rsidP="00705B74">
                <w:pPr>
                  <w:rPr>
                    <w:rFonts w:ascii="Arial" w:hAnsi="Arial" w:cs="Arial"/>
                    <w:bCs/>
                    <w:sz w:val="20"/>
                    <w:szCs w:val="20"/>
                  </w:rPr>
                </w:pPr>
                <w:sdt>
                  <w:sdtPr>
                    <w:rPr>
                      <w:rFonts w:ascii="Arial" w:hAnsi="Arial" w:cs="Arial"/>
                      <w:sz w:val="20"/>
                      <w:szCs w:val="20"/>
                      <w:bdr w:val="single" w:sz="4" w:space="0" w:color="auto"/>
                    </w:rPr>
                    <w:id w:val="248698651"/>
                    <w:placeholder>
                      <w:docPart w:val="B400400A0A5D4482A726C9BFBA261CB2"/>
                    </w:placeholder>
                    <w:showingPlcHdr/>
                    <w:text/>
                  </w:sdtPr>
                  <w:sdtEndPr/>
                  <w:sdtContent>
                    <w:r w:rsidR="00F038B1" w:rsidRPr="003A5439">
                      <w:rPr>
                        <w:rStyle w:val="PlaceholderText"/>
                        <w:bdr w:val="single" w:sz="4" w:space="0" w:color="auto"/>
                      </w:rPr>
                      <w:t>Click here to enter text.</w:t>
                    </w:r>
                  </w:sdtContent>
                </w:sdt>
              </w:p>
            </w:tc>
            <w:tc>
              <w:tcPr>
                <w:tcW w:w="3225" w:type="dxa"/>
                <w:gridSpan w:val="4"/>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F038B1">
                <w:pPr>
                  <w:rPr>
                    <w:rFonts w:ascii="Arial" w:hAnsi="Arial" w:cs="Arial"/>
                    <w:bCs/>
                    <w:sz w:val="20"/>
                    <w:szCs w:val="20"/>
                  </w:rPr>
                </w:pPr>
                <w:r w:rsidRPr="00D8323C">
                  <w:rPr>
                    <w:rFonts w:ascii="Arial" w:hAnsi="Arial" w:cs="Arial"/>
                    <w:b/>
                    <w:bCs/>
                    <w:sz w:val="20"/>
                    <w:szCs w:val="20"/>
                  </w:rPr>
                  <w:t>8.</w:t>
                </w:r>
                <w:r w:rsidRPr="00D8323C">
                  <w:rPr>
                    <w:rFonts w:ascii="Arial" w:hAnsi="Arial" w:cs="Arial"/>
                    <w:bCs/>
                    <w:sz w:val="20"/>
                    <w:szCs w:val="20"/>
                  </w:rPr>
                  <w:t xml:space="preserve"> Other Phone: </w:t>
                </w:r>
              </w:p>
              <w:p w:rsidR="0063766C" w:rsidRPr="00F038B1" w:rsidRDefault="008C6D31" w:rsidP="00F038B1">
                <w:pPr>
                  <w:rPr>
                    <w:rFonts w:ascii="Arial" w:hAnsi="Arial" w:cs="Arial"/>
                    <w:sz w:val="20"/>
                    <w:szCs w:val="20"/>
                  </w:rPr>
                </w:pPr>
                <w:sdt>
                  <w:sdtPr>
                    <w:rPr>
                      <w:rFonts w:ascii="Arial" w:hAnsi="Arial" w:cs="Arial"/>
                      <w:sz w:val="20"/>
                      <w:szCs w:val="20"/>
                      <w:bdr w:val="single" w:sz="4" w:space="0" w:color="auto"/>
                    </w:rPr>
                    <w:id w:val="1046185827"/>
                    <w:placeholder>
                      <w:docPart w:val="4088ED87792549FB9DE97C75D54DC970"/>
                    </w:placeholder>
                    <w:showingPlcHdr/>
                    <w:text/>
                  </w:sdtPr>
                  <w:sdtEndPr/>
                  <w:sdtContent>
                    <w:r w:rsidR="00F038B1" w:rsidRPr="003A5439">
                      <w:rPr>
                        <w:rStyle w:val="PlaceholderText"/>
                        <w:bdr w:val="single" w:sz="4" w:space="0" w:color="auto"/>
                      </w:rPr>
                      <w:t>Click here to enter text.</w:t>
                    </w:r>
                  </w:sdtContent>
                </w:sdt>
              </w:p>
            </w:tc>
            <w:tc>
              <w:tcPr>
                <w:tcW w:w="3942" w:type="dxa"/>
                <w:gridSpan w:val="3"/>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9C1F5C">
                <w:pPr>
                  <w:rPr>
                    <w:rFonts w:ascii="Arial" w:hAnsi="Arial" w:cs="Arial"/>
                    <w:bCs/>
                    <w:sz w:val="20"/>
                    <w:szCs w:val="20"/>
                  </w:rPr>
                </w:pPr>
                <w:r w:rsidRPr="00D8323C">
                  <w:rPr>
                    <w:rFonts w:ascii="Arial" w:hAnsi="Arial" w:cs="Arial"/>
                    <w:b/>
                    <w:bCs/>
                    <w:sz w:val="20"/>
                    <w:szCs w:val="20"/>
                  </w:rPr>
                  <w:t>9.</w:t>
                </w:r>
                <w:r w:rsidRPr="00D8323C">
                  <w:rPr>
                    <w:rFonts w:ascii="Arial" w:hAnsi="Arial" w:cs="Arial"/>
                    <w:bCs/>
                    <w:sz w:val="20"/>
                    <w:szCs w:val="20"/>
                  </w:rPr>
                  <w:t xml:space="preserve"> Claimant’s SSN:</w:t>
                </w:r>
              </w:p>
              <w:p w:rsidR="0063766C" w:rsidRPr="00D8323C" w:rsidRDefault="008C6D31" w:rsidP="009C1F5C">
                <w:pPr>
                  <w:rPr>
                    <w:rFonts w:ascii="Arial" w:hAnsi="Arial" w:cs="Arial"/>
                    <w:bCs/>
                    <w:sz w:val="20"/>
                    <w:szCs w:val="20"/>
                  </w:rPr>
                </w:pPr>
                <w:sdt>
                  <w:sdtPr>
                    <w:rPr>
                      <w:rFonts w:ascii="Arial" w:hAnsi="Arial" w:cs="Arial"/>
                      <w:bCs/>
                      <w:sz w:val="20"/>
                      <w:szCs w:val="20"/>
                      <w:bdr w:val="single" w:sz="4" w:space="0" w:color="auto"/>
                    </w:rPr>
                    <w:id w:val="-853417223"/>
                    <w:placeholder>
                      <w:docPart w:val="D7226DF6365043B7A01735D6A0312E76"/>
                    </w:placeholder>
                    <w:showingPlcHdr/>
                    <w:text/>
                  </w:sdtPr>
                  <w:sdtEndPr/>
                  <w:sdtContent>
                    <w:r w:rsidR="00F038B1" w:rsidRPr="003A5439">
                      <w:rPr>
                        <w:rStyle w:val="PlaceholderText"/>
                        <w:bdr w:val="single" w:sz="4" w:space="0" w:color="auto"/>
                      </w:rPr>
                      <w:t>Click here to enter text.</w:t>
                    </w:r>
                  </w:sdtContent>
                </w:sdt>
              </w:p>
            </w:tc>
          </w:tr>
          <w:tr w:rsidR="0063766C" w:rsidRPr="00020C70" w:rsidTr="00303754">
            <w:trPr>
              <w:trHeight w:val="144"/>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000000"/>
                <w:vAlign w:val="center"/>
              </w:tcPr>
              <w:p w:rsidR="0063766C" w:rsidRPr="00CD7142" w:rsidRDefault="0063766C" w:rsidP="00975C21">
                <w:pPr>
                  <w:jc w:val="center"/>
                  <w:rPr>
                    <w:rFonts w:ascii="Arial" w:hAnsi="Arial" w:cs="Arial"/>
                    <w:b/>
                    <w:bCs/>
                    <w:sz w:val="16"/>
                    <w:szCs w:val="16"/>
                  </w:rPr>
                </w:pPr>
                <w:r w:rsidRPr="00585F35">
                  <w:rPr>
                    <w:rFonts w:ascii="Arial" w:hAnsi="Arial" w:cs="Arial"/>
                    <w:b/>
                    <w:bCs/>
                    <w:smallCaps/>
                    <w:sz w:val="20"/>
                    <w:szCs w:val="20"/>
                  </w:rPr>
                  <w:t>Section C – Information on Contact Person</w:t>
                </w:r>
                <w:r w:rsidRPr="00CD7142">
                  <w:rPr>
                    <w:rFonts w:ascii="Arial" w:hAnsi="Arial" w:cs="Arial"/>
                    <w:b/>
                    <w:bCs/>
                    <w:sz w:val="16"/>
                    <w:szCs w:val="16"/>
                  </w:rPr>
                  <w:t xml:space="preserve"> </w:t>
                </w:r>
                <w:r>
                  <w:rPr>
                    <w:rFonts w:ascii="Arial" w:hAnsi="Arial" w:cs="Arial"/>
                    <w:b/>
                    <w:bCs/>
                    <w:i/>
                    <w:sz w:val="16"/>
                    <w:szCs w:val="16"/>
                  </w:rPr>
                  <w:t>(Do not list the victim or c</w:t>
                </w:r>
                <w:r w:rsidRPr="00CD7142">
                  <w:rPr>
                    <w:rFonts w:ascii="Arial" w:hAnsi="Arial" w:cs="Arial"/>
                    <w:b/>
                    <w:bCs/>
                    <w:i/>
                    <w:sz w:val="16"/>
                    <w:szCs w:val="16"/>
                  </w:rPr>
                  <w:t>laimant or anyone living in the household.)</w:t>
                </w:r>
              </w:p>
            </w:tc>
          </w:tr>
          <w:tr w:rsidR="0063766C" w:rsidRPr="00020C70" w:rsidTr="00303754">
            <w:trPr>
              <w:trHeight w:val="576"/>
            </w:trPr>
            <w:tc>
              <w:tcPr>
                <w:tcW w:w="3510" w:type="dxa"/>
                <w:gridSpan w:val="4"/>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F11019">
                <w:pPr>
                  <w:rPr>
                    <w:rFonts w:ascii="Arial" w:hAnsi="Arial" w:cs="Arial"/>
                    <w:b/>
                    <w:bCs/>
                    <w:sz w:val="20"/>
                    <w:szCs w:val="20"/>
                  </w:rPr>
                </w:pPr>
                <w:r w:rsidRPr="00D8323C">
                  <w:rPr>
                    <w:rFonts w:ascii="Arial" w:hAnsi="Arial" w:cs="Arial"/>
                    <w:b/>
                    <w:sz w:val="20"/>
                    <w:szCs w:val="20"/>
                  </w:rPr>
                  <w:t>1.</w:t>
                </w:r>
                <w:r w:rsidRPr="00D8323C">
                  <w:rPr>
                    <w:rFonts w:ascii="Arial" w:hAnsi="Arial" w:cs="Arial"/>
                    <w:sz w:val="20"/>
                    <w:szCs w:val="20"/>
                  </w:rPr>
                  <w:t xml:space="preserve"> Contact’s First Name:</w:t>
                </w:r>
              </w:p>
              <w:sdt>
                <w:sdtPr>
                  <w:rPr>
                    <w:rFonts w:ascii="Arial" w:hAnsi="Arial" w:cs="Arial"/>
                    <w:sz w:val="20"/>
                    <w:szCs w:val="20"/>
                    <w:bdr w:val="single" w:sz="4" w:space="0" w:color="auto"/>
                  </w:rPr>
                  <w:id w:val="-619758669"/>
                  <w:placeholder>
                    <w:docPart w:val="82F3B0E220BC470AAE45954ABB9AB315"/>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c>
              <w:tcPr>
                <w:tcW w:w="1998" w:type="dxa"/>
                <w:gridSpan w:val="4"/>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980CBA">
                <w:pPr>
                  <w:rPr>
                    <w:rFonts w:ascii="Arial" w:hAnsi="Arial" w:cs="Arial"/>
                    <w:b/>
                    <w:bCs/>
                    <w:sz w:val="20"/>
                    <w:szCs w:val="20"/>
                  </w:rPr>
                </w:pPr>
                <w:r w:rsidRPr="00D8323C">
                  <w:rPr>
                    <w:rFonts w:ascii="Arial" w:hAnsi="Arial" w:cs="Arial"/>
                    <w:b/>
                    <w:sz w:val="20"/>
                    <w:szCs w:val="20"/>
                  </w:rPr>
                  <w:t>2.</w:t>
                </w:r>
                <w:r w:rsidRPr="00D8323C">
                  <w:rPr>
                    <w:rFonts w:ascii="Arial" w:hAnsi="Arial" w:cs="Arial"/>
                    <w:sz w:val="20"/>
                    <w:szCs w:val="20"/>
                  </w:rPr>
                  <w:t xml:space="preserve"> Middle Initial:</w:t>
                </w:r>
              </w:p>
              <w:p w:rsidR="0063766C" w:rsidRPr="00F038B1" w:rsidRDefault="008C6D31" w:rsidP="00F038B1">
                <w:pPr>
                  <w:rPr>
                    <w:rFonts w:ascii="Arial" w:hAnsi="Arial" w:cs="Arial"/>
                    <w:sz w:val="20"/>
                    <w:szCs w:val="20"/>
                  </w:rPr>
                </w:pPr>
                <w:sdt>
                  <w:sdtPr>
                    <w:rPr>
                      <w:rFonts w:ascii="Arial" w:hAnsi="Arial" w:cs="Arial"/>
                      <w:sz w:val="20"/>
                      <w:szCs w:val="20"/>
                      <w:bdr w:val="single" w:sz="4" w:space="0" w:color="auto"/>
                    </w:rPr>
                    <w:id w:val="1314905212"/>
                    <w:placeholder>
                      <w:docPart w:val="E8923BEBAD9C400F9860AC1FDC280675"/>
                    </w:placeholder>
                    <w:showingPlcHdr/>
                    <w:text/>
                  </w:sdtPr>
                  <w:sdtEndPr/>
                  <w:sdtContent>
                    <w:r w:rsidR="00F038B1" w:rsidRPr="003A5439">
                      <w:rPr>
                        <w:rStyle w:val="PlaceholderText"/>
                        <w:sz w:val="16"/>
                        <w:szCs w:val="16"/>
                        <w:bdr w:val="single" w:sz="4" w:space="0" w:color="auto"/>
                      </w:rPr>
                      <w:t>Click here to enter text.</w:t>
                    </w:r>
                  </w:sdtContent>
                </w:sdt>
              </w:p>
            </w:tc>
            <w:tc>
              <w:tcPr>
                <w:tcW w:w="5292" w:type="dxa"/>
                <w:gridSpan w:val="5"/>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1847FF">
                <w:pPr>
                  <w:rPr>
                    <w:rFonts w:ascii="Arial" w:hAnsi="Arial" w:cs="Arial"/>
                    <w:b/>
                    <w:bCs/>
                    <w:sz w:val="20"/>
                    <w:szCs w:val="20"/>
                  </w:rPr>
                </w:pPr>
                <w:r w:rsidRPr="00D8323C">
                  <w:rPr>
                    <w:rFonts w:ascii="Arial" w:hAnsi="Arial" w:cs="Arial"/>
                    <w:b/>
                    <w:sz w:val="20"/>
                    <w:szCs w:val="20"/>
                  </w:rPr>
                  <w:t>3.</w:t>
                </w:r>
                <w:r w:rsidRPr="00D8323C">
                  <w:rPr>
                    <w:rFonts w:ascii="Arial" w:hAnsi="Arial" w:cs="Arial"/>
                    <w:sz w:val="20"/>
                    <w:szCs w:val="20"/>
                  </w:rPr>
                  <w:t xml:space="preserve"> Last Name:</w:t>
                </w:r>
              </w:p>
              <w:sdt>
                <w:sdtPr>
                  <w:rPr>
                    <w:rFonts w:ascii="Arial" w:hAnsi="Arial" w:cs="Arial"/>
                    <w:sz w:val="20"/>
                    <w:szCs w:val="20"/>
                    <w:bdr w:val="single" w:sz="4" w:space="0" w:color="auto"/>
                  </w:rPr>
                  <w:id w:val="-322430307"/>
                  <w:placeholder>
                    <w:docPart w:val="BEAB7772E7AF48B7A9A819060A46CCA2"/>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r>
          <w:tr w:rsidR="0063766C"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5A644A">
                <w:pPr>
                  <w:rPr>
                    <w:rFonts w:ascii="Arial" w:hAnsi="Arial" w:cs="Arial"/>
                    <w:b/>
                    <w:sz w:val="20"/>
                    <w:szCs w:val="20"/>
                  </w:rPr>
                </w:pPr>
                <w:r w:rsidRPr="00D8323C">
                  <w:rPr>
                    <w:rFonts w:ascii="Arial" w:hAnsi="Arial" w:cs="Arial"/>
                    <w:b/>
                    <w:sz w:val="20"/>
                    <w:szCs w:val="20"/>
                  </w:rPr>
                  <w:t>4.</w:t>
                </w:r>
                <w:r w:rsidRPr="00D8323C">
                  <w:rPr>
                    <w:rFonts w:ascii="Arial" w:hAnsi="Arial" w:cs="Arial"/>
                    <w:sz w:val="20"/>
                    <w:szCs w:val="20"/>
                  </w:rPr>
                  <w:t xml:space="preserve"> Contact’s Relationship to Victim:</w:t>
                </w:r>
              </w:p>
              <w:sdt>
                <w:sdtPr>
                  <w:rPr>
                    <w:rFonts w:ascii="Arial" w:hAnsi="Arial" w:cs="Arial"/>
                    <w:sz w:val="20"/>
                    <w:szCs w:val="20"/>
                    <w:bdr w:val="single" w:sz="4" w:space="0" w:color="auto"/>
                  </w:rPr>
                  <w:id w:val="-997180173"/>
                  <w:placeholder>
                    <w:docPart w:val="7A69459460A24A4BB3AC77B14DE0AEF6"/>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r>
          <w:tr w:rsidR="0063766C"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1847FF">
                <w:pPr>
                  <w:rPr>
                    <w:rFonts w:ascii="Arial" w:hAnsi="Arial" w:cs="Arial"/>
                    <w:sz w:val="20"/>
                    <w:szCs w:val="20"/>
                  </w:rPr>
                </w:pPr>
                <w:r w:rsidRPr="00D8323C">
                  <w:rPr>
                    <w:rFonts w:ascii="Arial" w:hAnsi="Arial" w:cs="Arial"/>
                    <w:b/>
                    <w:sz w:val="20"/>
                    <w:szCs w:val="20"/>
                  </w:rPr>
                  <w:t>5.</w:t>
                </w:r>
                <w:r w:rsidRPr="00D8323C">
                  <w:rPr>
                    <w:rFonts w:ascii="Arial" w:hAnsi="Arial" w:cs="Arial"/>
                    <w:sz w:val="20"/>
                    <w:szCs w:val="20"/>
                  </w:rPr>
                  <w:t xml:space="preserve"> Street Address, City, State, and Zip Code:</w:t>
                </w:r>
              </w:p>
              <w:sdt>
                <w:sdtPr>
                  <w:rPr>
                    <w:rFonts w:ascii="Arial" w:hAnsi="Arial" w:cs="Arial"/>
                    <w:sz w:val="20"/>
                    <w:szCs w:val="20"/>
                    <w:bdr w:val="single" w:sz="4" w:space="0" w:color="auto"/>
                  </w:rPr>
                  <w:id w:val="-2032486688"/>
                  <w:placeholder>
                    <w:docPart w:val="B7599E30B0854BA99A85F0178A97D421"/>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r>
          <w:tr w:rsidR="0063766C" w:rsidRPr="00020C70" w:rsidTr="00303754">
            <w:trPr>
              <w:trHeight w:val="576"/>
            </w:trPr>
            <w:tc>
              <w:tcPr>
                <w:tcW w:w="10800" w:type="dxa"/>
                <w:gridSpan w:val="13"/>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1847FF">
                <w:pPr>
                  <w:rPr>
                    <w:rFonts w:ascii="Arial" w:hAnsi="Arial" w:cs="Arial"/>
                    <w:sz w:val="20"/>
                    <w:szCs w:val="20"/>
                  </w:rPr>
                </w:pPr>
                <w:r w:rsidRPr="00D8323C">
                  <w:rPr>
                    <w:rFonts w:ascii="Arial" w:hAnsi="Arial" w:cs="Arial"/>
                    <w:b/>
                    <w:sz w:val="20"/>
                    <w:szCs w:val="20"/>
                  </w:rPr>
                  <w:t>6.</w:t>
                </w:r>
                <w:r w:rsidRPr="00D8323C">
                  <w:rPr>
                    <w:rFonts w:ascii="Arial" w:hAnsi="Arial" w:cs="Arial"/>
                    <w:sz w:val="20"/>
                    <w:szCs w:val="20"/>
                  </w:rPr>
                  <w:t xml:space="preserve"> Mailing Address, City, State, and Zip Code </w:t>
                </w:r>
                <w:r w:rsidRPr="00D8323C">
                  <w:rPr>
                    <w:rFonts w:ascii="Arial" w:hAnsi="Arial" w:cs="Arial"/>
                    <w:i/>
                    <w:sz w:val="20"/>
                    <w:szCs w:val="20"/>
                  </w:rPr>
                  <w:t>(If different from Street Address):</w:t>
                </w:r>
              </w:p>
              <w:sdt>
                <w:sdtPr>
                  <w:rPr>
                    <w:rFonts w:ascii="Arial" w:hAnsi="Arial" w:cs="Arial"/>
                    <w:sz w:val="20"/>
                    <w:szCs w:val="20"/>
                    <w:bdr w:val="single" w:sz="4" w:space="0" w:color="auto"/>
                  </w:rPr>
                  <w:id w:val="986902332"/>
                  <w:placeholder>
                    <w:docPart w:val="7FA4A0C7DDB1421EAE6AC3455BEF4A54"/>
                  </w:placeholder>
                  <w:showingPlcHdr/>
                  <w:text/>
                </w:sdtPr>
                <w:sdtEndPr/>
                <w:sdtContent>
                  <w:p w:rsidR="0063766C" w:rsidRPr="00F038B1" w:rsidRDefault="00F038B1" w:rsidP="00F038B1">
                    <w:pPr>
                      <w:rPr>
                        <w:rFonts w:ascii="Arial" w:hAnsi="Arial" w:cs="Arial"/>
                        <w:sz w:val="20"/>
                        <w:szCs w:val="20"/>
                      </w:rPr>
                    </w:pPr>
                    <w:r w:rsidRPr="003A5439">
                      <w:rPr>
                        <w:rStyle w:val="PlaceholderText"/>
                        <w:bdr w:val="single" w:sz="4" w:space="0" w:color="auto"/>
                      </w:rPr>
                      <w:t>Click here to enter text.</w:t>
                    </w:r>
                  </w:p>
                </w:sdtContent>
              </w:sdt>
            </w:tc>
          </w:tr>
          <w:tr w:rsidR="0063766C" w:rsidRPr="00020C70" w:rsidTr="00303754">
            <w:trPr>
              <w:trHeight w:val="432"/>
            </w:trPr>
            <w:tc>
              <w:tcPr>
                <w:tcW w:w="3618" w:type="dxa"/>
                <w:gridSpan w:val="5"/>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F038B1">
                <w:pPr>
                  <w:rPr>
                    <w:rFonts w:ascii="Arial" w:hAnsi="Arial" w:cs="Arial"/>
                    <w:bCs/>
                    <w:sz w:val="20"/>
                    <w:szCs w:val="20"/>
                  </w:rPr>
                </w:pPr>
                <w:r w:rsidRPr="00D8323C">
                  <w:rPr>
                    <w:rFonts w:ascii="Arial" w:hAnsi="Arial" w:cs="Arial"/>
                    <w:b/>
                    <w:bCs/>
                    <w:sz w:val="20"/>
                    <w:szCs w:val="20"/>
                  </w:rPr>
                  <w:t>7.</w:t>
                </w:r>
                <w:r w:rsidRPr="00D8323C">
                  <w:rPr>
                    <w:rFonts w:ascii="Arial" w:hAnsi="Arial" w:cs="Arial"/>
                    <w:bCs/>
                    <w:sz w:val="20"/>
                    <w:szCs w:val="20"/>
                  </w:rPr>
                  <w:t xml:space="preserve"> Daytime Telephone: </w:t>
                </w:r>
              </w:p>
              <w:p w:rsidR="0063766C" w:rsidRPr="00F038B1" w:rsidRDefault="008C6D31" w:rsidP="00F038B1">
                <w:pPr>
                  <w:rPr>
                    <w:rFonts w:ascii="Arial" w:hAnsi="Arial" w:cs="Arial"/>
                    <w:sz w:val="20"/>
                    <w:szCs w:val="20"/>
                  </w:rPr>
                </w:pPr>
                <w:sdt>
                  <w:sdtPr>
                    <w:rPr>
                      <w:rFonts w:ascii="Arial" w:hAnsi="Arial" w:cs="Arial"/>
                      <w:sz w:val="20"/>
                      <w:szCs w:val="20"/>
                      <w:bdr w:val="single" w:sz="4" w:space="0" w:color="auto"/>
                    </w:rPr>
                    <w:id w:val="-476608331"/>
                    <w:placeholder>
                      <w:docPart w:val="C63FE85A24844A7698541235EE310F90"/>
                    </w:placeholder>
                    <w:showingPlcHdr/>
                    <w:text/>
                  </w:sdtPr>
                  <w:sdtEndPr/>
                  <w:sdtContent>
                    <w:r w:rsidR="00F038B1" w:rsidRPr="003A5439">
                      <w:rPr>
                        <w:rStyle w:val="PlaceholderText"/>
                        <w:bdr w:val="single" w:sz="4" w:space="0" w:color="auto"/>
                      </w:rPr>
                      <w:t>Click here to enter text.</w:t>
                    </w:r>
                  </w:sdtContent>
                </w:sdt>
              </w:p>
            </w:tc>
            <w:tc>
              <w:tcPr>
                <w:tcW w:w="3672" w:type="dxa"/>
                <w:gridSpan w:val="6"/>
                <w:tcBorders>
                  <w:top w:val="single" w:sz="8" w:space="0" w:color="000000"/>
                  <w:left w:val="single" w:sz="8" w:space="0" w:color="000000"/>
                  <w:bottom w:val="single" w:sz="8" w:space="0" w:color="000000"/>
                  <w:right w:val="single" w:sz="8" w:space="0" w:color="000000"/>
                </w:tcBorders>
                <w:shd w:val="clear" w:color="auto" w:fill="auto"/>
              </w:tcPr>
              <w:p w:rsidR="00F038B1" w:rsidRDefault="0063766C" w:rsidP="00F038B1">
                <w:pPr>
                  <w:rPr>
                    <w:rFonts w:ascii="Arial" w:hAnsi="Arial" w:cs="Arial"/>
                    <w:bCs/>
                    <w:sz w:val="20"/>
                    <w:szCs w:val="20"/>
                  </w:rPr>
                </w:pPr>
                <w:r w:rsidRPr="00D8323C">
                  <w:rPr>
                    <w:rFonts w:ascii="Arial" w:hAnsi="Arial" w:cs="Arial"/>
                    <w:b/>
                    <w:bCs/>
                    <w:sz w:val="20"/>
                    <w:szCs w:val="20"/>
                  </w:rPr>
                  <w:t>8.</w:t>
                </w:r>
                <w:r w:rsidRPr="00D8323C">
                  <w:rPr>
                    <w:rFonts w:ascii="Arial" w:hAnsi="Arial" w:cs="Arial"/>
                    <w:bCs/>
                    <w:sz w:val="20"/>
                    <w:szCs w:val="20"/>
                  </w:rPr>
                  <w:t xml:space="preserve"> Other Phone: </w:t>
                </w:r>
              </w:p>
              <w:p w:rsidR="0063766C" w:rsidRPr="00F038B1" w:rsidRDefault="008C6D31" w:rsidP="00F038B1">
                <w:pPr>
                  <w:rPr>
                    <w:rFonts w:ascii="Arial" w:hAnsi="Arial" w:cs="Arial"/>
                    <w:sz w:val="20"/>
                    <w:szCs w:val="20"/>
                  </w:rPr>
                </w:pPr>
                <w:sdt>
                  <w:sdtPr>
                    <w:rPr>
                      <w:rFonts w:ascii="Arial" w:hAnsi="Arial" w:cs="Arial"/>
                      <w:sz w:val="20"/>
                      <w:szCs w:val="20"/>
                      <w:bdr w:val="single" w:sz="4" w:space="0" w:color="auto"/>
                    </w:rPr>
                    <w:id w:val="479199568"/>
                    <w:placeholder>
                      <w:docPart w:val="8950ED3375F64692A629B2CCD1051F6C"/>
                    </w:placeholder>
                    <w:showingPlcHdr/>
                    <w:text/>
                  </w:sdtPr>
                  <w:sdtEndPr/>
                  <w:sdtContent>
                    <w:r w:rsidR="00F038B1" w:rsidRPr="003A5439">
                      <w:rPr>
                        <w:rStyle w:val="PlaceholderText"/>
                        <w:bdr w:val="single" w:sz="4" w:space="0" w:color="auto"/>
                      </w:rPr>
                      <w:t>Click here to enter text.</w:t>
                    </w:r>
                  </w:sdtContent>
                </w:sdt>
              </w:p>
            </w:tc>
            <w:tc>
              <w:tcPr>
                <w:tcW w:w="3510" w:type="dxa"/>
                <w:gridSpan w:val="2"/>
                <w:tcBorders>
                  <w:top w:val="single" w:sz="8" w:space="0" w:color="000000"/>
                  <w:left w:val="single" w:sz="8" w:space="0" w:color="000000"/>
                  <w:bottom w:val="single" w:sz="8" w:space="0" w:color="000000"/>
                  <w:right w:val="single" w:sz="8" w:space="0" w:color="000000"/>
                </w:tcBorders>
                <w:shd w:val="clear" w:color="auto" w:fill="auto"/>
              </w:tcPr>
              <w:p w:rsidR="0063766C" w:rsidRPr="00D8323C" w:rsidRDefault="0063766C" w:rsidP="009C10BF">
                <w:pPr>
                  <w:rPr>
                    <w:rFonts w:ascii="Arial" w:hAnsi="Arial" w:cs="Arial"/>
                    <w:bCs/>
                    <w:sz w:val="20"/>
                    <w:szCs w:val="20"/>
                  </w:rPr>
                </w:pPr>
                <w:r w:rsidRPr="00D8323C">
                  <w:rPr>
                    <w:rFonts w:ascii="Arial" w:hAnsi="Arial" w:cs="Arial"/>
                    <w:b/>
                    <w:bCs/>
                    <w:sz w:val="20"/>
                    <w:szCs w:val="20"/>
                  </w:rPr>
                  <w:t>9.</w:t>
                </w:r>
                <w:r w:rsidRPr="00D8323C">
                  <w:rPr>
                    <w:rFonts w:ascii="Arial" w:hAnsi="Arial" w:cs="Arial"/>
                    <w:bCs/>
                    <w:sz w:val="20"/>
                    <w:szCs w:val="20"/>
                  </w:rPr>
                  <w:t xml:space="preserve"> Check here if the Contact Person  is a Tribal Victim Advocate: </w:t>
                </w:r>
                <w:sdt>
                  <w:sdtPr>
                    <w:rPr>
                      <w:rFonts w:ascii="Arial" w:hAnsi="Arial" w:cs="Arial"/>
                      <w:sz w:val="20"/>
                      <w:szCs w:val="20"/>
                    </w:rPr>
                    <w:id w:val="-339470358"/>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p>
            </w:tc>
          </w:tr>
        </w:tbl>
        <w:p w:rsidR="00B24681" w:rsidRDefault="003A5439" w:rsidP="00B24681">
          <w:pPr>
            <w:tabs>
              <w:tab w:val="left" w:pos="4380"/>
            </w:tabs>
          </w:pPr>
          <w:r>
            <w:rPr>
              <w:noProof/>
            </w:rPr>
            <mc:AlternateContent>
              <mc:Choice Requires="wps">
                <w:drawing>
                  <wp:anchor distT="0" distB="0" distL="114300" distR="114300" simplePos="0" relativeHeight="251667968" behindDoc="0" locked="0" layoutInCell="1" allowOverlap="1" wp14:anchorId="01FCE124" wp14:editId="5D55DB8C">
                    <wp:simplePos x="0" y="0"/>
                    <wp:positionH relativeFrom="column">
                      <wp:posOffset>4607632</wp:posOffset>
                    </wp:positionH>
                    <wp:positionV relativeFrom="paragraph">
                      <wp:posOffset>8255</wp:posOffset>
                    </wp:positionV>
                    <wp:extent cx="2242185" cy="889000"/>
                    <wp:effectExtent l="0" t="0" r="5715"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754" w:rsidRPr="005A644A" w:rsidRDefault="00303754" w:rsidP="008A5ED3">
                                <w:pPr>
                                  <w:pStyle w:val="Heading1"/>
                                  <w:spacing w:line="360" w:lineRule="auto"/>
                                  <w:jc w:val="left"/>
                                  <w:rPr>
                                    <w:rFonts w:ascii="Arial" w:hAnsi="Arial" w:cs="Arial"/>
                                    <w:sz w:val="20"/>
                                  </w:rPr>
                                </w:pPr>
                                <w:r w:rsidRPr="005A644A">
                                  <w:rPr>
                                    <w:rFonts w:ascii="Arial" w:hAnsi="Arial" w:cs="Arial"/>
                                    <w:sz w:val="20"/>
                                  </w:rPr>
                                  <w:t>To Be Completed By OCVCB</w:t>
                                </w:r>
                              </w:p>
                              <w:p w:rsidR="00303754" w:rsidRPr="00C25702" w:rsidRDefault="00303754" w:rsidP="008A5ED3">
                                <w:pPr>
                                  <w:pStyle w:val="Heading1"/>
                                  <w:spacing w:line="360" w:lineRule="auto"/>
                                  <w:jc w:val="left"/>
                                  <w:rPr>
                                    <w:rFonts w:ascii="Arial" w:hAnsi="Arial" w:cs="Arial"/>
                                    <w:sz w:val="20"/>
                                  </w:rPr>
                                </w:pPr>
                                <w:r w:rsidRPr="00C25702">
                                  <w:rPr>
                                    <w:rFonts w:ascii="Arial" w:hAnsi="Arial" w:cs="Arial"/>
                                    <w:sz w:val="20"/>
                                  </w:rPr>
                                  <w:t>Claim #______________________</w:t>
                                </w:r>
                              </w:p>
                              <w:p w:rsidR="00303754" w:rsidRPr="005A644A" w:rsidRDefault="00303754" w:rsidP="008A5ED3">
                                <w:pPr>
                                  <w:pStyle w:val="Heading1"/>
                                  <w:spacing w:line="360" w:lineRule="auto"/>
                                  <w:jc w:val="left"/>
                                  <w:rPr>
                                    <w:rFonts w:ascii="Arial" w:hAnsi="Arial" w:cs="Arial"/>
                                    <w:sz w:val="20"/>
                                  </w:rPr>
                                </w:pPr>
                                <w:r w:rsidRPr="005A644A">
                                  <w:rPr>
                                    <w:rFonts w:ascii="Arial" w:hAnsi="Arial" w:cs="Arial"/>
                                    <w:sz w:val="20"/>
                                  </w:rPr>
                                  <w:t>District #_____________________</w:t>
                                </w:r>
                              </w:p>
                              <w:p w:rsidR="00303754" w:rsidRPr="005A644A" w:rsidRDefault="00303754" w:rsidP="008A5ED3">
                                <w:pPr>
                                  <w:pStyle w:val="Heading1"/>
                                  <w:spacing w:line="360" w:lineRule="auto"/>
                                  <w:jc w:val="left"/>
                                  <w:rPr>
                                    <w:rFonts w:ascii="Arial" w:hAnsi="Arial" w:cs="Arial"/>
                                    <w:sz w:val="20"/>
                                  </w:rPr>
                                </w:pPr>
                                <w:proofErr w:type="gramStart"/>
                                <w:r w:rsidRPr="005A644A">
                                  <w:rPr>
                                    <w:rFonts w:ascii="Arial" w:hAnsi="Arial" w:cs="Arial"/>
                                    <w:sz w:val="20"/>
                                  </w:rPr>
                                  <w:t xml:space="preserve">V/W </w:t>
                                </w:r>
                                <w:proofErr w:type="spellStart"/>
                                <w:r w:rsidRPr="005A644A">
                                  <w:rPr>
                                    <w:rFonts w:ascii="Arial" w:hAnsi="Arial" w:cs="Arial"/>
                                    <w:sz w:val="20"/>
                                  </w:rPr>
                                  <w:t>Coord</w:t>
                                </w:r>
                                <w:proofErr w:type="spellEnd"/>
                                <w:r w:rsidRPr="005A644A">
                                  <w:rPr>
                                    <w:rFonts w:ascii="Arial" w:hAnsi="Arial" w:cs="Arial"/>
                                    <w:sz w:val="20"/>
                                  </w:rPr>
                                  <w:t>.</w:t>
                                </w:r>
                                <w:proofErr w:type="gramEnd"/>
                                <w:r w:rsidRPr="005A644A">
                                  <w:rPr>
                                    <w:rFonts w:ascii="Arial" w:hAnsi="Arial" w:cs="Arial"/>
                                    <w:sz w:val="20"/>
                                  </w:rPr>
                                  <w:t xml:space="preserve"> F/R_______________</w:t>
                                </w:r>
                              </w:p>
                              <w:p w:rsidR="00303754" w:rsidRDefault="00303754" w:rsidP="008A5E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62.8pt;margin-top:.65pt;width:176.55pt;height:7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" stroked="f">
                    <v:textbox>
                      <w:txbxContent>
                        <w:p w:rsidR="00303754" w:rsidRPr="005A644A" w:rsidRDefault="00303754" w:rsidP="008A5ED3">
                          <w:pPr>
                            <w:pStyle w:val="Heading1"/>
                            <w:spacing w:line="360" w:lineRule="auto"/>
                            <w:jc w:val="left"/>
                            <w:rPr>
                              <w:rFonts w:ascii="Arial" w:hAnsi="Arial" w:cs="Arial"/>
                              <w:sz w:val="20"/>
                            </w:rPr>
                          </w:pPr>
                          <w:r w:rsidRPr="005A644A">
                            <w:rPr>
                              <w:rFonts w:ascii="Arial" w:hAnsi="Arial" w:cs="Arial"/>
                              <w:sz w:val="20"/>
                            </w:rPr>
                            <w:t>To Be Completed By OCVCB</w:t>
                          </w:r>
                        </w:p>
                        <w:p w:rsidR="00303754" w:rsidRPr="00C25702" w:rsidRDefault="00303754" w:rsidP="008A5ED3">
                          <w:pPr>
                            <w:pStyle w:val="Heading1"/>
                            <w:spacing w:line="360" w:lineRule="auto"/>
                            <w:jc w:val="left"/>
                            <w:rPr>
                              <w:rFonts w:ascii="Arial" w:hAnsi="Arial" w:cs="Arial"/>
                              <w:sz w:val="20"/>
                            </w:rPr>
                          </w:pPr>
                          <w:r w:rsidRPr="00C25702">
                            <w:rPr>
                              <w:rFonts w:ascii="Arial" w:hAnsi="Arial" w:cs="Arial"/>
                              <w:sz w:val="20"/>
                            </w:rPr>
                            <w:t>Claim #______________________</w:t>
                          </w:r>
                        </w:p>
                        <w:p w:rsidR="00303754" w:rsidRPr="005A644A" w:rsidRDefault="00303754" w:rsidP="008A5ED3">
                          <w:pPr>
                            <w:pStyle w:val="Heading1"/>
                            <w:spacing w:line="360" w:lineRule="auto"/>
                            <w:jc w:val="left"/>
                            <w:rPr>
                              <w:rFonts w:ascii="Arial" w:hAnsi="Arial" w:cs="Arial"/>
                              <w:sz w:val="20"/>
                            </w:rPr>
                          </w:pPr>
                          <w:r w:rsidRPr="005A644A">
                            <w:rPr>
                              <w:rFonts w:ascii="Arial" w:hAnsi="Arial" w:cs="Arial"/>
                              <w:sz w:val="20"/>
                            </w:rPr>
                            <w:t>District #_____________________</w:t>
                          </w:r>
                        </w:p>
                        <w:p w:rsidR="00303754" w:rsidRPr="005A644A" w:rsidRDefault="00303754" w:rsidP="008A5ED3">
                          <w:pPr>
                            <w:pStyle w:val="Heading1"/>
                            <w:spacing w:line="360" w:lineRule="auto"/>
                            <w:jc w:val="left"/>
                            <w:rPr>
                              <w:rFonts w:ascii="Arial" w:hAnsi="Arial" w:cs="Arial"/>
                              <w:sz w:val="20"/>
                            </w:rPr>
                          </w:pPr>
                          <w:proofErr w:type="gramStart"/>
                          <w:r w:rsidRPr="005A644A">
                            <w:rPr>
                              <w:rFonts w:ascii="Arial" w:hAnsi="Arial" w:cs="Arial"/>
                              <w:sz w:val="20"/>
                            </w:rPr>
                            <w:t xml:space="preserve">V/W </w:t>
                          </w:r>
                          <w:proofErr w:type="spellStart"/>
                          <w:r w:rsidRPr="005A644A">
                            <w:rPr>
                              <w:rFonts w:ascii="Arial" w:hAnsi="Arial" w:cs="Arial"/>
                              <w:sz w:val="20"/>
                            </w:rPr>
                            <w:t>Coord</w:t>
                          </w:r>
                          <w:proofErr w:type="spellEnd"/>
                          <w:r w:rsidRPr="005A644A">
                            <w:rPr>
                              <w:rFonts w:ascii="Arial" w:hAnsi="Arial" w:cs="Arial"/>
                              <w:sz w:val="20"/>
                            </w:rPr>
                            <w:t>.</w:t>
                          </w:r>
                          <w:proofErr w:type="gramEnd"/>
                          <w:r w:rsidRPr="005A644A">
                            <w:rPr>
                              <w:rFonts w:ascii="Arial" w:hAnsi="Arial" w:cs="Arial"/>
                              <w:sz w:val="20"/>
                            </w:rPr>
                            <w:t xml:space="preserve"> F/R_______________</w:t>
                          </w:r>
                        </w:p>
                        <w:p w:rsidR="00303754" w:rsidRDefault="00303754" w:rsidP="008A5ED3"/>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41D46FEA" wp14:editId="0DD63DA0">
                    <wp:simplePos x="0" y="0"/>
                    <wp:positionH relativeFrom="column">
                      <wp:posOffset>-106045</wp:posOffset>
                    </wp:positionH>
                    <wp:positionV relativeFrom="paragraph">
                      <wp:posOffset>5643</wp:posOffset>
                    </wp:positionV>
                    <wp:extent cx="2464435" cy="1101725"/>
                    <wp:effectExtent l="0" t="0"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1101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3754" w:rsidRPr="005A644A" w:rsidRDefault="00303754" w:rsidP="008A5ED3">
                                <w:pPr>
                                  <w:pStyle w:val="Heading1"/>
                                  <w:spacing w:line="360" w:lineRule="auto"/>
                                  <w:jc w:val="left"/>
                                  <w:rPr>
                                    <w:rFonts w:ascii="Arial" w:hAnsi="Arial" w:cs="Arial"/>
                                    <w:sz w:val="20"/>
                                  </w:rPr>
                                </w:pPr>
                                <w:r w:rsidRPr="005A644A">
                                  <w:rPr>
                                    <w:rFonts w:ascii="Arial" w:hAnsi="Arial" w:cs="Arial"/>
                                    <w:sz w:val="20"/>
                                  </w:rPr>
                                  <w:t>To Be Completed By VWC</w:t>
                                </w:r>
                                <w:r w:rsidRPr="005A644A">
                                  <w:rPr>
                                    <w:rFonts w:ascii="Arial" w:hAnsi="Arial" w:cs="Arial"/>
                                    <w:sz w:val="20"/>
                                  </w:rPr>
                                  <w:tab/>
                                </w:r>
                              </w:p>
                              <w:p w:rsidR="00303754" w:rsidRPr="008A5ED3" w:rsidRDefault="00303754" w:rsidP="008A5ED3">
                                <w:pPr>
                                  <w:pStyle w:val="Heading1"/>
                                  <w:spacing w:line="360" w:lineRule="auto"/>
                                  <w:jc w:val="left"/>
                                  <w:rPr>
                                    <w:rFonts w:ascii="Arial" w:hAnsi="Arial" w:cs="Arial"/>
                                    <w:sz w:val="20"/>
                                  </w:rPr>
                                </w:pPr>
                                <w:r w:rsidRPr="008A5ED3">
                                  <w:rPr>
                                    <w:rFonts w:ascii="Arial" w:hAnsi="Arial" w:cs="Arial"/>
                                    <w:sz w:val="20"/>
                                  </w:rPr>
                                  <w:t>Mailed to Claimant on ___/___/___</w:t>
                                </w:r>
                              </w:p>
                              <w:p w:rsidR="00303754" w:rsidRPr="008A5ED3" w:rsidRDefault="00303754" w:rsidP="008A5ED3">
                                <w:pPr>
                                  <w:pStyle w:val="Heading1"/>
                                  <w:spacing w:line="360" w:lineRule="auto"/>
                                  <w:jc w:val="left"/>
                                  <w:rPr>
                                    <w:rFonts w:ascii="Arial" w:hAnsi="Arial" w:cs="Arial"/>
                                    <w:sz w:val="20"/>
                                  </w:rPr>
                                </w:pPr>
                                <w:r w:rsidRPr="008A5ED3">
                                  <w:rPr>
                                    <w:rFonts w:ascii="Arial" w:hAnsi="Arial" w:cs="Arial"/>
                                    <w:sz w:val="20"/>
                                  </w:rPr>
                                  <w:t xml:space="preserve">VWC </w:t>
                                </w:r>
                                <w:proofErr w:type="gramStart"/>
                                <w:r w:rsidRPr="008A5ED3">
                                  <w:rPr>
                                    <w:rFonts w:ascii="Arial" w:hAnsi="Arial" w:cs="Arial"/>
                                    <w:sz w:val="20"/>
                                  </w:rPr>
                                  <w:t>Initials  _</w:t>
                                </w:r>
                                <w:proofErr w:type="gramEnd"/>
                                <w:r w:rsidRPr="008A5ED3">
                                  <w:rPr>
                                    <w:rFonts w:ascii="Arial" w:hAnsi="Arial" w:cs="Arial"/>
                                    <w:sz w:val="20"/>
                                  </w:rPr>
                                  <w:t>________________</w:t>
                                </w:r>
                              </w:p>
                              <w:p w:rsidR="00303754" w:rsidRPr="008A5ED3" w:rsidRDefault="00303754" w:rsidP="008A5ED3">
                                <w:pPr>
                                  <w:pStyle w:val="Heading1"/>
                                  <w:spacing w:line="360" w:lineRule="auto"/>
                                  <w:jc w:val="left"/>
                                  <w:rPr>
                                    <w:rFonts w:ascii="Arial" w:hAnsi="Arial" w:cs="Arial"/>
                                    <w:sz w:val="20"/>
                                  </w:rPr>
                                </w:pPr>
                                <w:r w:rsidRPr="008A5ED3">
                                  <w:rPr>
                                    <w:rFonts w:ascii="Arial" w:hAnsi="Arial" w:cs="Arial"/>
                                    <w:sz w:val="20"/>
                                  </w:rPr>
                                  <w:t xml:space="preserve">Date Rec’d from </w:t>
                                </w:r>
                                <w:proofErr w:type="spellStart"/>
                                <w:r w:rsidRPr="008A5ED3">
                                  <w:rPr>
                                    <w:rFonts w:ascii="Arial" w:hAnsi="Arial" w:cs="Arial"/>
                                    <w:sz w:val="20"/>
                                  </w:rPr>
                                  <w:t>Clmt</w:t>
                                </w:r>
                                <w:proofErr w:type="spellEnd"/>
                                <w:r w:rsidRPr="008A5ED3">
                                  <w:rPr>
                                    <w:rFonts w:ascii="Arial" w:hAnsi="Arial" w:cs="Arial"/>
                                    <w:sz w:val="20"/>
                                  </w:rPr>
                                  <w:t>.___/___/___</w:t>
                                </w:r>
                              </w:p>
                              <w:p w:rsidR="00303754" w:rsidRDefault="00303754" w:rsidP="00B72D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8.35pt;margin-top:.45pt;width:194.05pt;height:8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eFhgIAABcFAAAOAAAAZHJzL2Uyb0RvYy54bWysVFmP2yAQfq/U/4B4z/pYcth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" stroked="f">
                    <v:textbox>
                      <w:txbxContent>
                        <w:p w:rsidR="00303754" w:rsidRPr="005A644A" w:rsidRDefault="00303754" w:rsidP="008A5ED3">
                          <w:pPr>
                            <w:pStyle w:val="Heading1"/>
                            <w:spacing w:line="360" w:lineRule="auto"/>
                            <w:jc w:val="left"/>
                            <w:rPr>
                              <w:rFonts w:ascii="Arial" w:hAnsi="Arial" w:cs="Arial"/>
                              <w:sz w:val="20"/>
                            </w:rPr>
                          </w:pPr>
                          <w:r w:rsidRPr="005A644A">
                            <w:rPr>
                              <w:rFonts w:ascii="Arial" w:hAnsi="Arial" w:cs="Arial"/>
                              <w:sz w:val="20"/>
                            </w:rPr>
                            <w:t>To Be Completed By VWC</w:t>
                          </w:r>
                          <w:r w:rsidRPr="005A644A">
                            <w:rPr>
                              <w:rFonts w:ascii="Arial" w:hAnsi="Arial" w:cs="Arial"/>
                              <w:sz w:val="20"/>
                            </w:rPr>
                            <w:tab/>
                          </w:r>
                        </w:p>
                        <w:p w:rsidR="00303754" w:rsidRPr="008A5ED3" w:rsidRDefault="00303754" w:rsidP="008A5ED3">
                          <w:pPr>
                            <w:pStyle w:val="Heading1"/>
                            <w:spacing w:line="360" w:lineRule="auto"/>
                            <w:jc w:val="left"/>
                            <w:rPr>
                              <w:rFonts w:ascii="Arial" w:hAnsi="Arial" w:cs="Arial"/>
                              <w:sz w:val="20"/>
                            </w:rPr>
                          </w:pPr>
                          <w:r w:rsidRPr="008A5ED3">
                            <w:rPr>
                              <w:rFonts w:ascii="Arial" w:hAnsi="Arial" w:cs="Arial"/>
                              <w:sz w:val="20"/>
                            </w:rPr>
                            <w:t>Mailed to Claimant on ___/___/___</w:t>
                          </w:r>
                        </w:p>
                        <w:p w:rsidR="00303754" w:rsidRPr="008A5ED3" w:rsidRDefault="00303754" w:rsidP="008A5ED3">
                          <w:pPr>
                            <w:pStyle w:val="Heading1"/>
                            <w:spacing w:line="360" w:lineRule="auto"/>
                            <w:jc w:val="left"/>
                            <w:rPr>
                              <w:rFonts w:ascii="Arial" w:hAnsi="Arial" w:cs="Arial"/>
                              <w:sz w:val="20"/>
                            </w:rPr>
                          </w:pPr>
                          <w:r w:rsidRPr="008A5ED3">
                            <w:rPr>
                              <w:rFonts w:ascii="Arial" w:hAnsi="Arial" w:cs="Arial"/>
                              <w:sz w:val="20"/>
                            </w:rPr>
                            <w:t xml:space="preserve">VWC </w:t>
                          </w:r>
                          <w:proofErr w:type="gramStart"/>
                          <w:r w:rsidRPr="008A5ED3">
                            <w:rPr>
                              <w:rFonts w:ascii="Arial" w:hAnsi="Arial" w:cs="Arial"/>
                              <w:sz w:val="20"/>
                            </w:rPr>
                            <w:t>Initials  _</w:t>
                          </w:r>
                          <w:proofErr w:type="gramEnd"/>
                          <w:r w:rsidRPr="008A5ED3">
                            <w:rPr>
                              <w:rFonts w:ascii="Arial" w:hAnsi="Arial" w:cs="Arial"/>
                              <w:sz w:val="20"/>
                            </w:rPr>
                            <w:t>________________</w:t>
                          </w:r>
                        </w:p>
                        <w:p w:rsidR="00303754" w:rsidRPr="008A5ED3" w:rsidRDefault="00303754" w:rsidP="008A5ED3">
                          <w:pPr>
                            <w:pStyle w:val="Heading1"/>
                            <w:spacing w:line="360" w:lineRule="auto"/>
                            <w:jc w:val="left"/>
                            <w:rPr>
                              <w:rFonts w:ascii="Arial" w:hAnsi="Arial" w:cs="Arial"/>
                              <w:sz w:val="20"/>
                            </w:rPr>
                          </w:pPr>
                          <w:r w:rsidRPr="008A5ED3">
                            <w:rPr>
                              <w:rFonts w:ascii="Arial" w:hAnsi="Arial" w:cs="Arial"/>
                              <w:sz w:val="20"/>
                            </w:rPr>
                            <w:t xml:space="preserve">Date Rec’d from </w:t>
                          </w:r>
                          <w:proofErr w:type="spellStart"/>
                          <w:r w:rsidRPr="008A5ED3">
                            <w:rPr>
                              <w:rFonts w:ascii="Arial" w:hAnsi="Arial" w:cs="Arial"/>
                              <w:sz w:val="20"/>
                            </w:rPr>
                            <w:t>Clmt</w:t>
                          </w:r>
                          <w:proofErr w:type="spellEnd"/>
                          <w:r w:rsidRPr="008A5ED3">
                            <w:rPr>
                              <w:rFonts w:ascii="Arial" w:hAnsi="Arial" w:cs="Arial"/>
                              <w:sz w:val="20"/>
                            </w:rPr>
                            <w:t>.___/___/___</w:t>
                          </w:r>
                        </w:p>
                        <w:p w:rsidR="00303754" w:rsidRDefault="00303754" w:rsidP="00B72D05"/>
                      </w:txbxContent>
                    </v:textbox>
                  </v:shape>
                </w:pict>
              </mc:Fallback>
            </mc:AlternateContent>
          </w:r>
        </w:p>
        <w:p w:rsidR="00C11AEC" w:rsidRDefault="00B24681" w:rsidP="0094494B">
          <w:r>
            <w:br w:type="page"/>
          </w:r>
        </w:p>
        <w:tbl>
          <w:tblPr>
            <w:tblpPr w:leftFromText="180" w:rightFromText="180" w:vertAnchor="page" w:horzAnchor="margin" w:tblpX="10" w:tblpY="671"/>
            <w:tblW w:w="109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4A0" w:firstRow="1" w:lastRow="0" w:firstColumn="1" w:lastColumn="0" w:noHBand="0" w:noVBand="1"/>
          </w:tblPr>
          <w:tblGrid>
            <w:gridCol w:w="6495"/>
            <w:gridCol w:w="4500"/>
          </w:tblGrid>
          <w:tr w:rsidR="00B52FC3" w:rsidRPr="00CD7142" w:rsidTr="00003410">
            <w:trPr>
              <w:trHeight w:val="144"/>
            </w:trPr>
            <w:tc>
              <w:tcPr>
                <w:tcW w:w="10995" w:type="dxa"/>
                <w:gridSpan w:val="2"/>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rsidR="00B52FC3" w:rsidRDefault="00B52FC3" w:rsidP="00003410">
                <w:pPr>
                  <w:tabs>
                    <w:tab w:val="left" w:pos="6210"/>
                  </w:tabs>
                  <w:suppressAutoHyphens/>
                  <w:jc w:val="center"/>
                  <w:rPr>
                    <w:rFonts w:ascii="Arial" w:hAnsi="Arial" w:cs="Arial"/>
                    <w:b/>
                    <w:sz w:val="16"/>
                    <w:szCs w:val="16"/>
                    <w:u w:val="single"/>
                  </w:rPr>
                </w:pPr>
                <w:r>
                  <w:rPr>
                    <w:rFonts w:ascii="Arial" w:hAnsi="Arial" w:cs="Arial"/>
                    <w:b/>
                    <w:bCs/>
                    <w:smallCaps/>
                    <w:sz w:val="20"/>
                    <w:szCs w:val="20"/>
                  </w:rPr>
                  <w:lastRenderedPageBreak/>
                  <w:t xml:space="preserve">Section D - </w:t>
                </w:r>
                <w:r w:rsidRPr="00934C1A">
                  <w:rPr>
                    <w:rFonts w:ascii="Arial" w:hAnsi="Arial" w:cs="Arial"/>
                    <w:b/>
                    <w:bCs/>
                    <w:smallCaps/>
                    <w:sz w:val="20"/>
                    <w:szCs w:val="20"/>
                  </w:rPr>
                  <w:t>Information About the Crime</w:t>
                </w:r>
              </w:p>
            </w:tc>
          </w:tr>
          <w:tr w:rsidR="00B52FC3" w:rsidRPr="00CD7142" w:rsidTr="00003410">
            <w:trPr>
              <w:trHeight w:val="3865"/>
            </w:trPr>
            <w:tc>
              <w:tcPr>
                <w:tcW w:w="6495" w:type="dxa"/>
                <w:tcBorders>
                  <w:top w:val="single" w:sz="8" w:space="0" w:color="000000"/>
                  <w:left w:val="single" w:sz="8" w:space="0" w:color="000000"/>
                  <w:bottom w:val="single" w:sz="8" w:space="0" w:color="000000"/>
                  <w:right w:val="single" w:sz="8" w:space="0" w:color="000000"/>
                </w:tcBorders>
                <w:shd w:val="clear" w:color="auto" w:fill="auto"/>
              </w:tcPr>
              <w:p w:rsidR="00B52FC3" w:rsidRPr="00D8323C" w:rsidRDefault="00B52FC3" w:rsidP="00003410">
                <w:pPr>
                  <w:tabs>
                    <w:tab w:val="left" w:pos="6210"/>
                  </w:tabs>
                  <w:suppressAutoHyphens/>
                  <w:spacing w:before="120"/>
                  <w:rPr>
                    <w:rFonts w:ascii="Arial" w:hAnsi="Arial" w:cs="Arial"/>
                    <w:b/>
                    <w:sz w:val="20"/>
                    <w:szCs w:val="20"/>
                    <w:u w:val="single"/>
                  </w:rPr>
                </w:pPr>
                <w:r w:rsidRPr="00D8323C">
                  <w:rPr>
                    <w:rFonts w:ascii="Arial" w:hAnsi="Arial" w:cs="Arial"/>
                    <w:b/>
                    <w:sz w:val="20"/>
                    <w:szCs w:val="20"/>
                  </w:rPr>
                  <w:t xml:space="preserve">1. </w:t>
                </w:r>
                <w:r w:rsidRPr="00D8323C">
                  <w:rPr>
                    <w:rFonts w:ascii="Arial" w:hAnsi="Arial" w:cs="Arial"/>
                    <w:b/>
                    <w:sz w:val="20"/>
                    <w:szCs w:val="20"/>
                    <w:u w:val="single"/>
                  </w:rPr>
                  <w:t>What crime was committed which led to the filing of this claim?</w:t>
                </w:r>
              </w:p>
              <w:p w:rsidR="00B52FC3" w:rsidRPr="00D8323C" w:rsidRDefault="00B52FC3" w:rsidP="00003410">
                <w:pPr>
                  <w:suppressAutoHyphens/>
                  <w:rPr>
                    <w:rFonts w:ascii="Arial" w:hAnsi="Arial" w:cs="Arial"/>
                    <w:i/>
                    <w:sz w:val="20"/>
                    <w:szCs w:val="20"/>
                    <w:u w:val="single"/>
                  </w:rPr>
                </w:pPr>
              </w:p>
              <w:p w:rsidR="00B52FC3" w:rsidRPr="00D8323C" w:rsidRDefault="008C6D31" w:rsidP="00003410">
                <w:pPr>
                  <w:tabs>
                    <w:tab w:val="left" w:pos="5040"/>
                    <w:tab w:val="left" w:pos="6210"/>
                  </w:tabs>
                  <w:suppressAutoHyphens/>
                  <w:rPr>
                    <w:rFonts w:ascii="Arial" w:hAnsi="Arial" w:cs="Arial"/>
                    <w:sz w:val="20"/>
                    <w:szCs w:val="20"/>
                  </w:rPr>
                </w:pPr>
                <w:sdt>
                  <w:sdtPr>
                    <w:rPr>
                      <w:rFonts w:ascii="Arial" w:hAnsi="Arial" w:cs="Arial"/>
                      <w:sz w:val="20"/>
                      <w:szCs w:val="20"/>
                    </w:rPr>
                    <w:id w:val="-1662922798"/>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Pr>
                    <w:rFonts w:ascii="Arial" w:hAnsi="Arial" w:cs="Arial"/>
                    <w:sz w:val="20"/>
                    <w:szCs w:val="20"/>
                  </w:rPr>
                  <w:t xml:space="preserve"> </w:t>
                </w:r>
                <w:r w:rsidR="00F038B1">
                  <w:rPr>
                    <w:rFonts w:ascii="Arial" w:hAnsi="Arial" w:cs="Arial"/>
                    <w:sz w:val="20"/>
                    <w:szCs w:val="20"/>
                  </w:rPr>
                  <w:t>Arson</w:t>
                </w:r>
                <w:r w:rsidR="00F038B1">
                  <w:rPr>
                    <w:rFonts w:ascii="Arial" w:hAnsi="Arial" w:cs="Arial"/>
                    <w:sz w:val="20"/>
                    <w:szCs w:val="20"/>
                  </w:rPr>
                  <w:tab/>
                </w:r>
                <w:r w:rsidR="00B52FC3" w:rsidRPr="00D8323C">
                  <w:rPr>
                    <w:rFonts w:ascii="Arial" w:hAnsi="Arial" w:cs="Arial"/>
                    <w:sz w:val="20"/>
                    <w:szCs w:val="20"/>
                  </w:rPr>
                  <w:tab/>
                </w:r>
              </w:p>
              <w:p w:rsidR="00B52FC3" w:rsidRPr="00D8323C" w:rsidRDefault="008C6D31" w:rsidP="00003410">
                <w:pPr>
                  <w:tabs>
                    <w:tab w:val="left" w:pos="90"/>
                    <w:tab w:val="left" w:pos="5040"/>
                    <w:tab w:val="left" w:pos="6210"/>
                  </w:tabs>
                  <w:suppressAutoHyphens/>
                  <w:rPr>
                    <w:rFonts w:ascii="Arial" w:hAnsi="Arial" w:cs="Arial"/>
                    <w:sz w:val="20"/>
                    <w:szCs w:val="20"/>
                  </w:rPr>
                </w:pPr>
                <w:sdt>
                  <w:sdtPr>
                    <w:rPr>
                      <w:rFonts w:ascii="Arial" w:hAnsi="Arial" w:cs="Arial"/>
                      <w:sz w:val="20"/>
                      <w:szCs w:val="20"/>
                    </w:rPr>
                    <w:id w:val="341593468"/>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sidRPr="00D8323C">
                  <w:rPr>
                    <w:rFonts w:ascii="Arial" w:hAnsi="Arial" w:cs="Arial"/>
                    <w:sz w:val="20"/>
                    <w:szCs w:val="20"/>
                  </w:rPr>
                  <w:t xml:space="preserve"> </w:t>
                </w:r>
                <w:r w:rsidR="00B52FC3" w:rsidRPr="00D8323C">
                  <w:rPr>
                    <w:rFonts w:ascii="Arial" w:hAnsi="Arial" w:cs="Arial"/>
                    <w:sz w:val="20"/>
                    <w:szCs w:val="20"/>
                  </w:rPr>
                  <w:t>Assault</w:t>
                </w:r>
                <w:r w:rsidR="00B52FC3" w:rsidRPr="00D8323C">
                  <w:rPr>
                    <w:rFonts w:ascii="Arial" w:hAnsi="Arial" w:cs="Arial"/>
                    <w:sz w:val="20"/>
                    <w:szCs w:val="20"/>
                  </w:rPr>
                  <w:tab/>
                </w:r>
              </w:p>
              <w:p w:rsidR="00B52FC3" w:rsidRPr="00D8323C" w:rsidRDefault="008C6D31" w:rsidP="00003410">
                <w:pPr>
                  <w:tabs>
                    <w:tab w:val="left" w:pos="90"/>
                    <w:tab w:val="left" w:pos="3780"/>
                    <w:tab w:val="left" w:pos="6210"/>
                  </w:tabs>
                  <w:suppressAutoHyphens/>
                  <w:rPr>
                    <w:rFonts w:ascii="Arial" w:hAnsi="Arial" w:cs="Arial"/>
                    <w:sz w:val="20"/>
                    <w:szCs w:val="20"/>
                  </w:rPr>
                </w:pPr>
                <w:sdt>
                  <w:sdtPr>
                    <w:rPr>
                      <w:rFonts w:ascii="Arial" w:hAnsi="Arial" w:cs="Arial"/>
                      <w:sz w:val="20"/>
                      <w:szCs w:val="20"/>
                    </w:rPr>
                    <w:id w:val="-2022460145"/>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sidRPr="00D8323C">
                  <w:rPr>
                    <w:rFonts w:ascii="Arial" w:hAnsi="Arial" w:cs="Arial"/>
                    <w:sz w:val="20"/>
                    <w:szCs w:val="20"/>
                  </w:rPr>
                  <w:t xml:space="preserve"> </w:t>
                </w:r>
                <w:r w:rsidR="00B52FC3" w:rsidRPr="00D8323C">
                  <w:rPr>
                    <w:rFonts w:ascii="Arial" w:hAnsi="Arial" w:cs="Arial"/>
                    <w:sz w:val="20"/>
                    <w:szCs w:val="20"/>
                  </w:rPr>
                  <w:t>Burglary</w:t>
                </w:r>
                <w:r w:rsidR="00B52FC3" w:rsidRPr="00D8323C">
                  <w:rPr>
                    <w:rFonts w:ascii="Arial" w:hAnsi="Arial" w:cs="Arial"/>
                    <w:sz w:val="20"/>
                    <w:szCs w:val="20"/>
                  </w:rPr>
                  <w:tab/>
                </w:r>
                <w:r w:rsidR="00B52FC3" w:rsidRPr="00D8323C">
                  <w:rPr>
                    <w:rFonts w:ascii="Arial" w:hAnsi="Arial" w:cs="Arial"/>
                    <w:sz w:val="20"/>
                    <w:szCs w:val="20"/>
                  </w:rPr>
                  <w:tab/>
                  <w:t xml:space="preserve">  </w:t>
                </w:r>
              </w:p>
              <w:p w:rsidR="00B52FC3" w:rsidRPr="00D8323C" w:rsidRDefault="008C6D31" w:rsidP="00003410">
                <w:pPr>
                  <w:tabs>
                    <w:tab w:val="left" w:pos="3780"/>
                    <w:tab w:val="left" w:pos="6210"/>
                  </w:tabs>
                  <w:suppressAutoHyphens/>
                  <w:rPr>
                    <w:rFonts w:ascii="Arial" w:hAnsi="Arial" w:cs="Arial"/>
                    <w:sz w:val="20"/>
                    <w:szCs w:val="20"/>
                  </w:rPr>
                </w:pPr>
                <w:sdt>
                  <w:sdtPr>
                    <w:rPr>
                      <w:rFonts w:ascii="Arial" w:hAnsi="Arial" w:cs="Arial"/>
                      <w:sz w:val="20"/>
                      <w:szCs w:val="20"/>
                    </w:rPr>
                    <w:id w:val="157344565"/>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sidRPr="00D8323C">
                  <w:rPr>
                    <w:rFonts w:ascii="Arial" w:hAnsi="Arial" w:cs="Arial"/>
                    <w:sz w:val="20"/>
                    <w:szCs w:val="20"/>
                  </w:rPr>
                  <w:t xml:space="preserve"> </w:t>
                </w:r>
                <w:r w:rsidR="00B52FC3" w:rsidRPr="00D8323C">
                  <w:rPr>
                    <w:rFonts w:ascii="Arial" w:hAnsi="Arial" w:cs="Arial"/>
                    <w:sz w:val="20"/>
                    <w:szCs w:val="20"/>
                  </w:rPr>
                  <w:t>Car Jacking</w:t>
                </w:r>
              </w:p>
              <w:p w:rsidR="00B52FC3" w:rsidRPr="00D8323C" w:rsidRDefault="008C6D31" w:rsidP="00003410">
                <w:pPr>
                  <w:tabs>
                    <w:tab w:val="left" w:pos="3780"/>
                    <w:tab w:val="left" w:pos="6210"/>
                  </w:tabs>
                  <w:suppressAutoHyphens/>
                  <w:rPr>
                    <w:rFonts w:ascii="Arial" w:hAnsi="Arial" w:cs="Arial"/>
                    <w:sz w:val="20"/>
                    <w:szCs w:val="20"/>
                  </w:rPr>
                </w:pPr>
                <w:sdt>
                  <w:sdtPr>
                    <w:rPr>
                      <w:rFonts w:ascii="Arial" w:hAnsi="Arial" w:cs="Arial"/>
                      <w:sz w:val="20"/>
                      <w:szCs w:val="20"/>
                    </w:rPr>
                    <w:id w:val="-1726129727"/>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sidRPr="00D8323C">
                  <w:rPr>
                    <w:rFonts w:ascii="Arial" w:hAnsi="Arial" w:cs="Arial"/>
                    <w:sz w:val="20"/>
                    <w:szCs w:val="20"/>
                  </w:rPr>
                  <w:t xml:space="preserve"> </w:t>
                </w:r>
                <w:r w:rsidR="00B52FC3" w:rsidRPr="00D8323C">
                  <w:rPr>
                    <w:rFonts w:ascii="Arial" w:hAnsi="Arial" w:cs="Arial"/>
                    <w:sz w:val="20"/>
                    <w:szCs w:val="20"/>
                  </w:rPr>
                  <w:t>DUI/DWI</w:t>
                </w:r>
                <w:r w:rsidR="00B52FC3" w:rsidRPr="00D8323C">
                  <w:rPr>
                    <w:rFonts w:ascii="Arial" w:hAnsi="Arial" w:cs="Arial"/>
                    <w:sz w:val="20"/>
                    <w:szCs w:val="20"/>
                  </w:rPr>
                  <w:tab/>
                </w:r>
                <w:r w:rsidR="00B52FC3" w:rsidRPr="00D8323C">
                  <w:rPr>
                    <w:rFonts w:ascii="Arial" w:hAnsi="Arial" w:cs="Arial"/>
                    <w:sz w:val="20"/>
                    <w:szCs w:val="20"/>
                  </w:rPr>
                  <w:tab/>
                </w:r>
              </w:p>
              <w:p w:rsidR="00B52FC3" w:rsidRPr="00D8323C" w:rsidRDefault="008C6D31" w:rsidP="00003410">
                <w:pPr>
                  <w:tabs>
                    <w:tab w:val="left" w:pos="3780"/>
                    <w:tab w:val="left" w:pos="4320"/>
                    <w:tab w:val="left" w:pos="5040"/>
                    <w:tab w:val="left" w:pos="6210"/>
                  </w:tabs>
                  <w:suppressAutoHyphens/>
                  <w:rPr>
                    <w:rFonts w:ascii="Arial" w:hAnsi="Arial" w:cs="Arial"/>
                    <w:sz w:val="20"/>
                    <w:szCs w:val="20"/>
                  </w:rPr>
                </w:pPr>
                <w:sdt>
                  <w:sdtPr>
                    <w:rPr>
                      <w:rFonts w:ascii="Arial" w:hAnsi="Arial" w:cs="Arial"/>
                      <w:sz w:val="20"/>
                      <w:szCs w:val="20"/>
                    </w:rPr>
                    <w:id w:val="1175854856"/>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B52FC3" w:rsidRPr="00D8323C">
                  <w:rPr>
                    <w:rFonts w:ascii="Arial" w:hAnsi="Arial" w:cs="Arial"/>
                    <w:sz w:val="20"/>
                    <w:szCs w:val="20"/>
                  </w:rPr>
                  <w:t xml:space="preserve"> Child Physical Abuse</w:t>
                </w:r>
                <w:r w:rsidR="00F038B1">
                  <w:rPr>
                    <w:rFonts w:ascii="Arial" w:hAnsi="Arial" w:cs="Arial"/>
                    <w:sz w:val="20"/>
                    <w:szCs w:val="20"/>
                  </w:rPr>
                  <w:t xml:space="preserve">/Neglect (under age 16) </w:t>
                </w:r>
                <w:r w:rsidR="00F038B1">
                  <w:rPr>
                    <w:rFonts w:ascii="Arial" w:hAnsi="Arial" w:cs="Arial"/>
                    <w:sz w:val="20"/>
                    <w:szCs w:val="20"/>
                  </w:rPr>
                  <w:tab/>
                  <w:t xml:space="preserve">     </w:t>
                </w:r>
                <w:r w:rsidR="00F038B1">
                  <w:rPr>
                    <w:rFonts w:ascii="Arial" w:hAnsi="Arial" w:cs="Arial"/>
                    <w:sz w:val="20"/>
                    <w:szCs w:val="20"/>
                  </w:rPr>
                  <w:tab/>
                </w:r>
              </w:p>
              <w:p w:rsidR="00B52FC3" w:rsidRPr="00D8323C" w:rsidRDefault="008C6D31" w:rsidP="00003410">
                <w:pPr>
                  <w:tabs>
                    <w:tab w:val="left" w:pos="3780"/>
                    <w:tab w:val="left" w:pos="6210"/>
                  </w:tabs>
                  <w:suppressAutoHyphens/>
                  <w:rPr>
                    <w:rFonts w:ascii="Arial" w:hAnsi="Arial" w:cs="Arial"/>
                    <w:b/>
                    <w:sz w:val="20"/>
                    <w:szCs w:val="20"/>
                  </w:rPr>
                </w:pPr>
                <w:sdt>
                  <w:sdtPr>
                    <w:rPr>
                      <w:rFonts w:ascii="Arial" w:hAnsi="Arial" w:cs="Arial"/>
                      <w:sz w:val="20"/>
                      <w:szCs w:val="20"/>
                    </w:rPr>
                    <w:id w:val="-1566641603"/>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B52FC3" w:rsidRPr="00D8323C">
                  <w:rPr>
                    <w:rFonts w:ascii="Arial" w:hAnsi="Arial" w:cs="Arial"/>
                    <w:sz w:val="20"/>
                    <w:szCs w:val="20"/>
                  </w:rPr>
                  <w:t xml:space="preserve"> Child Pornography (under age 16)</w:t>
                </w:r>
                <w:r w:rsidR="00B52FC3" w:rsidRPr="00D8323C">
                  <w:rPr>
                    <w:rFonts w:ascii="Arial" w:hAnsi="Arial" w:cs="Arial"/>
                    <w:sz w:val="20"/>
                    <w:szCs w:val="20"/>
                  </w:rPr>
                  <w:tab/>
                </w:r>
              </w:p>
              <w:p w:rsidR="00B52FC3" w:rsidRPr="00D8323C" w:rsidRDefault="008C6D31" w:rsidP="00003410">
                <w:pPr>
                  <w:tabs>
                    <w:tab w:val="left" w:pos="6210"/>
                  </w:tabs>
                  <w:suppressAutoHyphens/>
                  <w:rPr>
                    <w:rFonts w:ascii="Arial" w:hAnsi="Arial" w:cs="Arial"/>
                    <w:sz w:val="20"/>
                    <w:szCs w:val="20"/>
                  </w:rPr>
                </w:pPr>
                <w:sdt>
                  <w:sdtPr>
                    <w:rPr>
                      <w:rFonts w:ascii="Arial" w:hAnsi="Arial" w:cs="Arial"/>
                      <w:sz w:val="20"/>
                      <w:szCs w:val="20"/>
                    </w:rPr>
                    <w:id w:val="-1973128251"/>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B52FC3" w:rsidRPr="00D8323C">
                  <w:rPr>
                    <w:rFonts w:ascii="Arial" w:hAnsi="Arial" w:cs="Arial"/>
                    <w:sz w:val="20"/>
                    <w:szCs w:val="20"/>
                  </w:rPr>
                  <w:t xml:space="preserve"> Child Sexual Abuse (under age 16)             </w:t>
                </w:r>
              </w:p>
              <w:p w:rsidR="00B52FC3" w:rsidRPr="00D8323C" w:rsidRDefault="008C6D31" w:rsidP="00003410">
                <w:pPr>
                  <w:tabs>
                    <w:tab w:val="left" w:pos="6210"/>
                  </w:tabs>
                  <w:suppressAutoHyphens/>
                  <w:rPr>
                    <w:rFonts w:ascii="Arial" w:hAnsi="Arial" w:cs="Arial"/>
                    <w:sz w:val="20"/>
                    <w:szCs w:val="20"/>
                  </w:rPr>
                </w:pPr>
                <w:sdt>
                  <w:sdtPr>
                    <w:rPr>
                      <w:rFonts w:ascii="Arial" w:hAnsi="Arial" w:cs="Arial"/>
                      <w:sz w:val="20"/>
                      <w:szCs w:val="20"/>
                    </w:rPr>
                    <w:id w:val="1898476679"/>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B52FC3" w:rsidRPr="00D8323C">
                  <w:rPr>
                    <w:rFonts w:ascii="Arial" w:hAnsi="Arial" w:cs="Arial"/>
                    <w:sz w:val="20"/>
                    <w:szCs w:val="20"/>
                  </w:rPr>
                  <w:t xml:space="preserve"> Homicide                                                                        </w:t>
                </w:r>
                <w:r w:rsidR="00B52FC3" w:rsidRPr="00D8323C">
                  <w:rPr>
                    <w:rFonts w:ascii="Arial" w:hAnsi="Arial" w:cs="Arial"/>
                    <w:sz w:val="20"/>
                    <w:szCs w:val="20"/>
                  </w:rPr>
                  <w:tab/>
                </w:r>
              </w:p>
              <w:p w:rsidR="00B52FC3" w:rsidRPr="00D8323C" w:rsidRDefault="008C6D31" w:rsidP="00003410">
                <w:pPr>
                  <w:tabs>
                    <w:tab w:val="left" w:pos="5870"/>
                  </w:tabs>
                  <w:suppressAutoHyphens/>
                  <w:rPr>
                    <w:rFonts w:ascii="Arial" w:hAnsi="Arial" w:cs="Arial"/>
                    <w:sz w:val="20"/>
                    <w:szCs w:val="20"/>
                  </w:rPr>
                </w:pPr>
                <w:sdt>
                  <w:sdtPr>
                    <w:rPr>
                      <w:rFonts w:ascii="Arial" w:hAnsi="Arial" w:cs="Arial"/>
                      <w:sz w:val="20"/>
                      <w:szCs w:val="20"/>
                    </w:rPr>
                    <w:id w:val="-2064776065"/>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sidRPr="00D8323C">
                  <w:rPr>
                    <w:rFonts w:ascii="Arial" w:hAnsi="Arial" w:cs="Arial"/>
                    <w:sz w:val="20"/>
                    <w:szCs w:val="20"/>
                  </w:rPr>
                  <w:t xml:space="preserve"> </w:t>
                </w:r>
                <w:r w:rsidR="00B52FC3" w:rsidRPr="00D8323C">
                  <w:rPr>
                    <w:rFonts w:ascii="Arial" w:hAnsi="Arial" w:cs="Arial"/>
                    <w:sz w:val="20"/>
                    <w:szCs w:val="20"/>
                  </w:rPr>
                  <w:t>Human Trafficking</w:t>
                </w:r>
                <w:r w:rsidR="00B52FC3" w:rsidRPr="00D8323C">
                  <w:rPr>
                    <w:rFonts w:ascii="Arial" w:hAnsi="Arial" w:cs="Arial"/>
                    <w:sz w:val="20"/>
                    <w:szCs w:val="20"/>
                  </w:rPr>
                  <w:tab/>
                </w:r>
              </w:p>
              <w:p w:rsidR="00B52FC3" w:rsidRPr="00D8323C" w:rsidRDefault="008C6D31" w:rsidP="00003410">
                <w:pPr>
                  <w:suppressAutoHyphens/>
                  <w:rPr>
                    <w:rFonts w:ascii="Arial" w:hAnsi="Arial" w:cs="Arial"/>
                    <w:sz w:val="20"/>
                    <w:szCs w:val="20"/>
                  </w:rPr>
                </w:pPr>
                <w:sdt>
                  <w:sdtPr>
                    <w:rPr>
                      <w:rFonts w:ascii="Arial" w:hAnsi="Arial" w:cs="Arial"/>
                      <w:sz w:val="20"/>
                      <w:szCs w:val="20"/>
                    </w:rPr>
                    <w:id w:val="371582283"/>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B52FC3" w:rsidRPr="00D8323C">
                  <w:rPr>
                    <w:rFonts w:ascii="Arial" w:hAnsi="Arial" w:cs="Arial"/>
                    <w:sz w:val="20"/>
                    <w:szCs w:val="20"/>
                  </w:rPr>
                  <w:t xml:space="preserve"> Identity Theft/Fraud/Financial Crimes (Only counseling can be compensated for this crime type.)</w:t>
                </w:r>
                <w:r w:rsidR="00B52FC3" w:rsidRPr="00D8323C">
                  <w:rPr>
                    <w:rFonts w:ascii="Arial" w:hAnsi="Arial" w:cs="Arial"/>
                    <w:b/>
                    <w:sz w:val="20"/>
                    <w:szCs w:val="20"/>
                  </w:rPr>
                  <w:t xml:space="preserve"> </w:t>
                </w:r>
                <w:r w:rsidR="00B52FC3" w:rsidRPr="00D8323C">
                  <w:rPr>
                    <w:rFonts w:ascii="Arial" w:hAnsi="Arial" w:cs="Arial"/>
                    <w:i/>
                    <w:sz w:val="20"/>
                    <w:szCs w:val="20"/>
                  </w:rPr>
                  <w:tab/>
                </w:r>
              </w:p>
              <w:p w:rsidR="00B52FC3" w:rsidRPr="00D8323C" w:rsidRDefault="008C6D31" w:rsidP="00003410">
                <w:pPr>
                  <w:tabs>
                    <w:tab w:val="left" w:pos="1440"/>
                    <w:tab w:val="left" w:pos="4320"/>
                    <w:tab w:val="left" w:pos="7560"/>
                  </w:tabs>
                  <w:rPr>
                    <w:rFonts w:ascii="Arial" w:hAnsi="Arial" w:cs="Arial"/>
                    <w:sz w:val="20"/>
                    <w:szCs w:val="20"/>
                  </w:rPr>
                </w:pPr>
                <w:sdt>
                  <w:sdtPr>
                    <w:rPr>
                      <w:rFonts w:ascii="Arial" w:hAnsi="Arial" w:cs="Arial"/>
                      <w:sz w:val="20"/>
                      <w:szCs w:val="20"/>
                    </w:rPr>
                    <w:id w:val="1244984715"/>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3A5439" w:rsidRPr="00D8323C">
                  <w:rPr>
                    <w:rFonts w:ascii="Arial" w:hAnsi="Arial" w:cs="Arial"/>
                    <w:sz w:val="20"/>
                    <w:szCs w:val="20"/>
                  </w:rPr>
                  <w:t xml:space="preserve"> </w:t>
                </w:r>
                <w:r w:rsidR="00B52FC3" w:rsidRPr="00D8323C">
                  <w:rPr>
                    <w:rFonts w:ascii="Arial" w:hAnsi="Arial" w:cs="Arial"/>
                    <w:sz w:val="20"/>
                    <w:szCs w:val="20"/>
                  </w:rPr>
                  <w:t xml:space="preserve">Kidnapping </w:t>
                </w:r>
              </w:p>
              <w:p w:rsidR="00B52FC3" w:rsidRPr="00D8323C" w:rsidRDefault="008C6D31" w:rsidP="00003410">
                <w:pPr>
                  <w:tabs>
                    <w:tab w:val="left" w:pos="1440"/>
                    <w:tab w:val="left" w:pos="4320"/>
                    <w:tab w:val="left" w:pos="7560"/>
                  </w:tabs>
                  <w:rPr>
                    <w:rFonts w:ascii="Arial" w:hAnsi="Arial" w:cs="Arial"/>
                    <w:sz w:val="20"/>
                    <w:szCs w:val="20"/>
                  </w:rPr>
                </w:pPr>
                <w:sdt>
                  <w:sdtPr>
                    <w:rPr>
                      <w:rFonts w:ascii="Arial" w:hAnsi="Arial" w:cs="Arial"/>
                      <w:sz w:val="20"/>
                      <w:szCs w:val="20"/>
                    </w:rPr>
                    <w:id w:val="-940441091"/>
                    <w14:checkbox>
                      <w14:checked w14:val="0"/>
                      <w14:checkedState w14:val="2612" w14:font="MS Gothic"/>
                      <w14:uncheckedState w14:val="2610" w14:font="MS Gothic"/>
                    </w14:checkbox>
                  </w:sdtPr>
                  <w:sdtEndPr/>
                  <w:sdtContent>
                    <w:r w:rsidR="003A5439">
                      <w:rPr>
                        <w:rFonts w:ascii="MS Gothic" w:eastAsia="MS Gothic" w:hAnsi="MS Gothic" w:cs="Arial" w:hint="eastAsia"/>
                        <w:sz w:val="20"/>
                        <w:szCs w:val="20"/>
                      </w:rPr>
                      <w:t>☐</w:t>
                    </w:r>
                  </w:sdtContent>
                </w:sdt>
                <w:r w:rsidR="00B52FC3" w:rsidRPr="00D8323C">
                  <w:rPr>
                    <w:rFonts w:ascii="Arial" w:hAnsi="Arial" w:cs="Arial"/>
                    <w:sz w:val="20"/>
                    <w:szCs w:val="20"/>
                  </w:rPr>
                  <w:t xml:space="preserve"> Leaving the Scene</w:t>
                </w:r>
              </w:p>
              <w:p w:rsidR="00B52FC3" w:rsidRPr="00D8323C" w:rsidRDefault="008C6D31" w:rsidP="00003410">
                <w:pPr>
                  <w:tabs>
                    <w:tab w:val="left" w:pos="90"/>
                    <w:tab w:val="left" w:pos="3780"/>
                    <w:tab w:val="left" w:pos="6210"/>
                  </w:tabs>
                  <w:suppressAutoHyphens/>
                  <w:rPr>
                    <w:rFonts w:ascii="Arial" w:hAnsi="Arial" w:cs="Arial"/>
                    <w:sz w:val="20"/>
                    <w:szCs w:val="20"/>
                  </w:rPr>
                </w:pPr>
                <w:sdt>
                  <w:sdtPr>
                    <w:rPr>
                      <w:rFonts w:ascii="Arial" w:hAnsi="Arial" w:cs="Arial"/>
                      <w:sz w:val="20"/>
                      <w:szCs w:val="20"/>
                    </w:rPr>
                    <w:id w:val="896090897"/>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B52FC3" w:rsidRPr="00D8323C">
                  <w:rPr>
                    <w:rFonts w:ascii="Arial" w:hAnsi="Arial" w:cs="Arial"/>
                    <w:sz w:val="20"/>
                    <w:szCs w:val="20"/>
                  </w:rPr>
                  <w:t xml:space="preserve"> Robbery  </w:t>
                </w:r>
              </w:p>
              <w:p w:rsidR="00B52FC3" w:rsidRPr="00D8323C" w:rsidRDefault="008C6D31" w:rsidP="00003410">
                <w:pPr>
                  <w:tabs>
                    <w:tab w:val="left" w:pos="90"/>
                    <w:tab w:val="left" w:pos="3780"/>
                    <w:tab w:val="left" w:pos="6210"/>
                  </w:tabs>
                  <w:suppressAutoHyphens/>
                  <w:rPr>
                    <w:rFonts w:ascii="Arial" w:hAnsi="Arial" w:cs="Arial"/>
                    <w:sz w:val="20"/>
                    <w:szCs w:val="20"/>
                  </w:rPr>
                </w:pPr>
                <w:sdt>
                  <w:sdtPr>
                    <w:rPr>
                      <w:rFonts w:ascii="Arial" w:hAnsi="Arial" w:cs="Arial"/>
                      <w:sz w:val="20"/>
                      <w:szCs w:val="20"/>
                    </w:rPr>
                    <w:id w:val="-1739626550"/>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Sexual Assault</w:t>
                </w:r>
              </w:p>
              <w:p w:rsidR="00B52FC3" w:rsidRPr="00D8323C" w:rsidRDefault="008C6D31" w:rsidP="00003410">
                <w:pPr>
                  <w:tabs>
                    <w:tab w:val="left" w:pos="90"/>
                    <w:tab w:val="left" w:pos="5040"/>
                    <w:tab w:val="left" w:pos="6210"/>
                  </w:tabs>
                  <w:suppressAutoHyphens/>
                  <w:rPr>
                    <w:rFonts w:ascii="Arial" w:hAnsi="Arial" w:cs="Arial"/>
                    <w:sz w:val="20"/>
                    <w:szCs w:val="20"/>
                  </w:rPr>
                </w:pPr>
                <w:sdt>
                  <w:sdtPr>
                    <w:rPr>
                      <w:rFonts w:ascii="Arial" w:hAnsi="Arial" w:cs="Arial"/>
                      <w:sz w:val="20"/>
                      <w:szCs w:val="20"/>
                    </w:rPr>
                    <w:id w:val="1332882729"/>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B52FC3" w:rsidRPr="00D8323C">
                  <w:rPr>
                    <w:rFonts w:ascii="Arial" w:hAnsi="Arial" w:cs="Arial"/>
                    <w:sz w:val="20"/>
                    <w:szCs w:val="20"/>
                  </w:rPr>
                  <w:t xml:space="preserve"> Stalking</w:t>
                </w:r>
              </w:p>
              <w:p w:rsidR="00B52FC3" w:rsidRPr="00D8323C" w:rsidRDefault="008C6D31" w:rsidP="00003410">
                <w:pPr>
                  <w:tabs>
                    <w:tab w:val="left" w:pos="90"/>
                    <w:tab w:val="left" w:pos="5040"/>
                    <w:tab w:val="left" w:pos="6210"/>
                  </w:tabs>
                  <w:suppressAutoHyphens/>
                  <w:rPr>
                    <w:rFonts w:ascii="Arial" w:hAnsi="Arial" w:cs="Arial"/>
                    <w:sz w:val="20"/>
                    <w:szCs w:val="20"/>
                  </w:rPr>
                </w:pPr>
                <w:sdt>
                  <w:sdtPr>
                    <w:rPr>
                      <w:rFonts w:ascii="Arial" w:hAnsi="Arial" w:cs="Arial"/>
                      <w:sz w:val="20"/>
                      <w:szCs w:val="20"/>
                    </w:rPr>
                    <w:id w:val="358936753"/>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Terrorism</w:t>
                </w:r>
              </w:p>
              <w:p w:rsidR="00B52FC3" w:rsidRPr="00D8323C" w:rsidRDefault="008C6D31" w:rsidP="00003410">
                <w:pPr>
                  <w:tabs>
                    <w:tab w:val="left" w:pos="3780"/>
                    <w:tab w:val="left" w:pos="6210"/>
                  </w:tabs>
                  <w:suppressAutoHyphens/>
                  <w:rPr>
                    <w:rFonts w:ascii="Arial" w:hAnsi="Arial" w:cs="Arial"/>
                    <w:b/>
                    <w:sz w:val="20"/>
                    <w:szCs w:val="20"/>
                  </w:rPr>
                </w:pPr>
                <w:sdt>
                  <w:sdtPr>
                    <w:rPr>
                      <w:rFonts w:ascii="Arial" w:hAnsi="Arial" w:cs="Arial"/>
                      <w:sz w:val="20"/>
                      <w:szCs w:val="20"/>
                    </w:rPr>
                    <w:id w:val="-655146431"/>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Other:</w:t>
                </w:r>
                <w:r w:rsidR="00F038B1">
                  <w:rPr>
                    <w:rFonts w:ascii="Arial" w:hAnsi="Arial" w:cs="Arial"/>
                    <w:sz w:val="20"/>
                    <w:szCs w:val="20"/>
                  </w:rPr>
                  <w:t xml:space="preserve"> </w:t>
                </w:r>
                <w:sdt>
                  <w:sdtPr>
                    <w:rPr>
                      <w:rFonts w:ascii="Arial" w:hAnsi="Arial" w:cs="Arial"/>
                      <w:sz w:val="20"/>
                      <w:szCs w:val="20"/>
                      <w:bdr w:val="single" w:sz="4" w:space="0" w:color="auto"/>
                    </w:rPr>
                    <w:id w:val="1857534648"/>
                    <w:placeholder>
                      <w:docPart w:val="821133182D174DA38A13193AB664409C"/>
                    </w:placeholder>
                    <w:showingPlcHdr/>
                    <w:text/>
                  </w:sdtPr>
                  <w:sdtEndPr/>
                  <w:sdtContent>
                    <w:r w:rsidR="00F038B1" w:rsidRPr="006719B4">
                      <w:rPr>
                        <w:rStyle w:val="PlaceholderText"/>
                        <w:bdr w:val="single" w:sz="4" w:space="0" w:color="auto"/>
                      </w:rPr>
                      <w:t>Click here to enter text.</w:t>
                    </w:r>
                  </w:sdtContent>
                </w:sdt>
                <w:r w:rsidR="00B52FC3" w:rsidRPr="00D8323C">
                  <w:rPr>
                    <w:rFonts w:ascii="Arial" w:hAnsi="Arial" w:cs="Arial"/>
                    <w:sz w:val="20"/>
                    <w:szCs w:val="20"/>
                  </w:rPr>
                  <w:tab/>
                </w:r>
              </w:p>
            </w:tc>
            <w:tc>
              <w:tcPr>
                <w:tcW w:w="4500" w:type="dxa"/>
                <w:tcBorders>
                  <w:top w:val="single" w:sz="8" w:space="0" w:color="000000"/>
                  <w:left w:val="single" w:sz="8" w:space="0" w:color="000000"/>
                  <w:bottom w:val="single" w:sz="8" w:space="0" w:color="000000"/>
                  <w:right w:val="single" w:sz="8" w:space="0" w:color="000000"/>
                </w:tcBorders>
                <w:shd w:val="clear" w:color="auto" w:fill="auto"/>
              </w:tcPr>
              <w:p w:rsidR="00B52FC3" w:rsidRPr="00D8323C" w:rsidRDefault="00B52FC3" w:rsidP="00003410">
                <w:pPr>
                  <w:tabs>
                    <w:tab w:val="left" w:pos="6210"/>
                  </w:tabs>
                  <w:suppressAutoHyphens/>
                  <w:rPr>
                    <w:rFonts w:ascii="Arial" w:hAnsi="Arial" w:cs="Arial"/>
                    <w:b/>
                    <w:sz w:val="20"/>
                    <w:szCs w:val="20"/>
                    <w:u w:val="single"/>
                  </w:rPr>
                </w:pPr>
                <w:r w:rsidRPr="00D8323C">
                  <w:rPr>
                    <w:rFonts w:ascii="Arial" w:hAnsi="Arial" w:cs="Arial"/>
                    <w:b/>
                    <w:sz w:val="20"/>
                    <w:szCs w:val="20"/>
                  </w:rPr>
                  <w:t xml:space="preserve">2. </w:t>
                </w:r>
                <w:r w:rsidRPr="00D8323C">
                  <w:rPr>
                    <w:rFonts w:ascii="Arial" w:hAnsi="Arial" w:cs="Arial"/>
                    <w:b/>
                    <w:sz w:val="20"/>
                    <w:szCs w:val="20"/>
                    <w:u w:val="single"/>
                  </w:rPr>
                  <w:t>Location of Crime</w:t>
                </w:r>
              </w:p>
              <w:p w:rsidR="00B52FC3" w:rsidRPr="00D8323C" w:rsidRDefault="00B52FC3" w:rsidP="00003410">
                <w:pPr>
                  <w:tabs>
                    <w:tab w:val="left" w:pos="6210"/>
                  </w:tabs>
                  <w:suppressAutoHyphens/>
                  <w:rPr>
                    <w:rFonts w:ascii="Arial" w:hAnsi="Arial" w:cs="Arial"/>
                    <w:b/>
                    <w:i/>
                    <w:sz w:val="20"/>
                    <w:szCs w:val="20"/>
                  </w:rPr>
                </w:pPr>
                <w:r w:rsidRPr="00D8323C">
                  <w:rPr>
                    <w:rFonts w:ascii="Arial" w:hAnsi="Arial" w:cs="Arial"/>
                    <w:b/>
                    <w:i/>
                    <w:sz w:val="20"/>
                    <w:szCs w:val="20"/>
                  </w:rPr>
                  <w:t>(Check Primary Location):</w:t>
                </w:r>
              </w:p>
              <w:p w:rsidR="00B52FC3" w:rsidRPr="00D8323C" w:rsidRDefault="00B52FC3" w:rsidP="00003410">
                <w:pPr>
                  <w:tabs>
                    <w:tab w:val="left" w:pos="6210"/>
                  </w:tabs>
                  <w:suppressAutoHyphens/>
                  <w:rPr>
                    <w:rFonts w:ascii="Arial" w:hAnsi="Arial" w:cs="Arial"/>
                    <w:b/>
                    <w:i/>
                    <w:sz w:val="20"/>
                    <w:szCs w:val="20"/>
                  </w:rPr>
                </w:pPr>
              </w:p>
              <w:p w:rsidR="00B52FC3" w:rsidRPr="00D8323C" w:rsidRDefault="008C6D31" w:rsidP="00003410">
                <w:pPr>
                  <w:tabs>
                    <w:tab w:val="left" w:pos="3780"/>
                    <w:tab w:val="left" w:pos="6210"/>
                  </w:tabs>
                  <w:suppressAutoHyphens/>
                  <w:rPr>
                    <w:rFonts w:ascii="Arial" w:hAnsi="Arial" w:cs="Arial"/>
                    <w:sz w:val="20"/>
                    <w:szCs w:val="20"/>
                  </w:rPr>
                </w:pPr>
                <w:sdt>
                  <w:sdtPr>
                    <w:rPr>
                      <w:rFonts w:ascii="Arial" w:hAnsi="Arial" w:cs="Arial"/>
                      <w:sz w:val="20"/>
                      <w:szCs w:val="20"/>
                    </w:rPr>
                    <w:id w:val="276610215"/>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Bar or Club</w:t>
                </w:r>
              </w:p>
              <w:p w:rsidR="00B52FC3" w:rsidRPr="00D8323C" w:rsidRDefault="008C6D31" w:rsidP="00003410">
                <w:pPr>
                  <w:tabs>
                    <w:tab w:val="left" w:pos="3780"/>
                    <w:tab w:val="left" w:pos="6210"/>
                  </w:tabs>
                  <w:suppressAutoHyphens/>
                  <w:rPr>
                    <w:rFonts w:ascii="Arial" w:hAnsi="Arial" w:cs="Arial"/>
                    <w:sz w:val="20"/>
                    <w:szCs w:val="20"/>
                  </w:rPr>
                </w:pPr>
                <w:sdt>
                  <w:sdtPr>
                    <w:rPr>
                      <w:rFonts w:ascii="Arial" w:hAnsi="Arial" w:cs="Arial"/>
                      <w:sz w:val="20"/>
                      <w:szCs w:val="20"/>
                    </w:rPr>
                    <w:id w:val="-1925481889"/>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Business (other than victim’s workplace)</w:t>
                </w:r>
              </w:p>
              <w:p w:rsidR="00B52FC3" w:rsidRPr="00D8323C" w:rsidRDefault="008C6D31" w:rsidP="00003410">
                <w:pPr>
                  <w:tabs>
                    <w:tab w:val="left" w:pos="3780"/>
                    <w:tab w:val="left" w:pos="6210"/>
                  </w:tabs>
                  <w:suppressAutoHyphens/>
                  <w:rPr>
                    <w:rFonts w:ascii="Arial" w:hAnsi="Arial" w:cs="Arial"/>
                    <w:sz w:val="20"/>
                    <w:szCs w:val="20"/>
                  </w:rPr>
                </w:pPr>
                <w:sdt>
                  <w:sdtPr>
                    <w:rPr>
                      <w:rFonts w:ascii="Arial" w:hAnsi="Arial" w:cs="Arial"/>
                      <w:sz w:val="20"/>
                      <w:szCs w:val="20"/>
                    </w:rPr>
                    <w:id w:val="-1658459528"/>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Rural Area</w:t>
                </w:r>
              </w:p>
              <w:p w:rsidR="00B52FC3" w:rsidRPr="00D8323C" w:rsidRDefault="008C6D31" w:rsidP="00003410">
                <w:pPr>
                  <w:tabs>
                    <w:tab w:val="left" w:pos="3780"/>
                    <w:tab w:val="left" w:pos="6210"/>
                  </w:tabs>
                  <w:suppressAutoHyphens/>
                  <w:rPr>
                    <w:rFonts w:ascii="Arial" w:hAnsi="Arial" w:cs="Arial"/>
                    <w:sz w:val="20"/>
                    <w:szCs w:val="20"/>
                  </w:rPr>
                </w:pPr>
                <w:sdt>
                  <w:sdtPr>
                    <w:rPr>
                      <w:rFonts w:ascii="Arial" w:hAnsi="Arial" w:cs="Arial"/>
                      <w:sz w:val="20"/>
                      <w:szCs w:val="20"/>
                    </w:rPr>
                    <w:id w:val="-544987765"/>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Someone else’s apartment/home</w:t>
                </w:r>
              </w:p>
              <w:p w:rsidR="00B52FC3" w:rsidRPr="00D8323C" w:rsidRDefault="008C6D31" w:rsidP="00003410">
                <w:pPr>
                  <w:tabs>
                    <w:tab w:val="left" w:pos="3780"/>
                    <w:tab w:val="left" w:pos="6210"/>
                  </w:tabs>
                  <w:suppressAutoHyphens/>
                  <w:rPr>
                    <w:rFonts w:ascii="Arial" w:hAnsi="Arial" w:cs="Arial"/>
                    <w:sz w:val="20"/>
                    <w:szCs w:val="20"/>
                  </w:rPr>
                </w:pPr>
                <w:sdt>
                  <w:sdtPr>
                    <w:rPr>
                      <w:rFonts w:ascii="Arial" w:hAnsi="Arial" w:cs="Arial"/>
                      <w:sz w:val="20"/>
                      <w:szCs w:val="20"/>
                    </w:rPr>
                    <w:id w:val="103468142"/>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Street</w:t>
                </w:r>
              </w:p>
              <w:p w:rsidR="00B52FC3" w:rsidRPr="00D8323C" w:rsidRDefault="008C6D31" w:rsidP="00003410">
                <w:pPr>
                  <w:tabs>
                    <w:tab w:val="left" w:pos="3780"/>
                    <w:tab w:val="left" w:pos="6210"/>
                  </w:tabs>
                  <w:suppressAutoHyphens/>
                  <w:rPr>
                    <w:rFonts w:ascii="Arial" w:hAnsi="Arial" w:cs="Arial"/>
                    <w:sz w:val="20"/>
                    <w:szCs w:val="20"/>
                  </w:rPr>
                </w:pPr>
                <w:sdt>
                  <w:sdtPr>
                    <w:rPr>
                      <w:rFonts w:ascii="Arial" w:hAnsi="Arial" w:cs="Arial"/>
                      <w:sz w:val="20"/>
                      <w:szCs w:val="20"/>
                    </w:rPr>
                    <w:id w:val="-260687024"/>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Vehicle</w:t>
                </w:r>
              </w:p>
              <w:p w:rsidR="00B52FC3" w:rsidRPr="00D8323C" w:rsidRDefault="008C6D31" w:rsidP="00003410">
                <w:pPr>
                  <w:tabs>
                    <w:tab w:val="left" w:pos="3780"/>
                    <w:tab w:val="left" w:pos="6210"/>
                  </w:tabs>
                  <w:suppressAutoHyphens/>
                  <w:rPr>
                    <w:rFonts w:ascii="Arial" w:hAnsi="Arial" w:cs="Arial"/>
                    <w:sz w:val="20"/>
                    <w:szCs w:val="20"/>
                  </w:rPr>
                </w:pPr>
                <w:sdt>
                  <w:sdtPr>
                    <w:rPr>
                      <w:rFonts w:ascii="Arial" w:hAnsi="Arial" w:cs="Arial"/>
                      <w:sz w:val="20"/>
                      <w:szCs w:val="20"/>
                    </w:rPr>
                    <w:id w:val="772667935"/>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Victim’s workplace</w:t>
                </w:r>
              </w:p>
              <w:p w:rsidR="00B52FC3" w:rsidRPr="00D8323C" w:rsidRDefault="008C6D31" w:rsidP="00003410">
                <w:pPr>
                  <w:tabs>
                    <w:tab w:val="left" w:pos="6210"/>
                  </w:tabs>
                  <w:suppressAutoHyphens/>
                  <w:spacing w:after="120"/>
                  <w:rPr>
                    <w:rFonts w:ascii="Arial" w:hAnsi="Arial" w:cs="Arial"/>
                    <w:sz w:val="20"/>
                    <w:szCs w:val="20"/>
                  </w:rPr>
                </w:pPr>
                <w:sdt>
                  <w:sdtPr>
                    <w:rPr>
                      <w:rFonts w:ascii="Arial" w:hAnsi="Arial" w:cs="Arial"/>
                      <w:sz w:val="20"/>
                      <w:szCs w:val="20"/>
                    </w:rPr>
                    <w:id w:val="-305936387"/>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Victim’s own apartment/home</w:t>
                </w:r>
              </w:p>
              <w:p w:rsidR="00B52FC3" w:rsidRPr="00D8323C" w:rsidRDefault="008C6D31" w:rsidP="00003410">
                <w:pPr>
                  <w:tabs>
                    <w:tab w:val="left" w:pos="3780"/>
                    <w:tab w:val="left" w:pos="6210"/>
                  </w:tabs>
                  <w:suppressAutoHyphens/>
                  <w:rPr>
                    <w:rFonts w:ascii="Arial" w:hAnsi="Arial" w:cs="Arial"/>
                    <w:sz w:val="20"/>
                    <w:szCs w:val="20"/>
                  </w:rPr>
                </w:pPr>
                <w:sdt>
                  <w:sdtPr>
                    <w:rPr>
                      <w:rFonts w:ascii="Arial" w:hAnsi="Arial" w:cs="Arial"/>
                      <w:sz w:val="20"/>
                      <w:szCs w:val="20"/>
                    </w:rPr>
                    <w:id w:val="1563836445"/>
                    <w14:checkbox>
                      <w14:checked w14:val="0"/>
                      <w14:checkedState w14:val="2612" w14:font="MS Gothic"/>
                      <w14:uncheckedState w14:val="2610" w14:font="MS Gothic"/>
                    </w14:checkbox>
                  </w:sdtPr>
                  <w:sdtEndPr/>
                  <w:sdtContent>
                    <w:r w:rsidR="006719B4">
                      <w:rPr>
                        <w:rFonts w:ascii="MS Gothic" w:eastAsia="MS Gothic" w:hAnsi="MS Gothic" w:cs="Arial" w:hint="eastAsia"/>
                        <w:sz w:val="20"/>
                        <w:szCs w:val="20"/>
                      </w:rPr>
                      <w:t>☐</w:t>
                    </w:r>
                  </w:sdtContent>
                </w:sdt>
                <w:r w:rsidR="006719B4" w:rsidRPr="00D8323C">
                  <w:rPr>
                    <w:rFonts w:ascii="Arial" w:hAnsi="Arial" w:cs="Arial"/>
                    <w:sz w:val="20"/>
                    <w:szCs w:val="20"/>
                  </w:rPr>
                  <w:t xml:space="preserve"> </w:t>
                </w:r>
                <w:r w:rsidR="00B52FC3" w:rsidRPr="00D8323C">
                  <w:rPr>
                    <w:rFonts w:ascii="Arial" w:hAnsi="Arial" w:cs="Arial"/>
                    <w:sz w:val="20"/>
                    <w:szCs w:val="20"/>
                  </w:rPr>
                  <w:t>Other:</w:t>
                </w:r>
                <w:r w:rsidR="00F038B1">
                  <w:rPr>
                    <w:rFonts w:ascii="Arial" w:hAnsi="Arial" w:cs="Arial"/>
                    <w:sz w:val="20"/>
                    <w:szCs w:val="20"/>
                  </w:rPr>
                  <w:t xml:space="preserve"> </w:t>
                </w:r>
                <w:sdt>
                  <w:sdtPr>
                    <w:rPr>
                      <w:rFonts w:ascii="Arial" w:hAnsi="Arial" w:cs="Arial"/>
                      <w:sz w:val="20"/>
                      <w:szCs w:val="20"/>
                      <w:bdr w:val="single" w:sz="4" w:space="0" w:color="auto"/>
                    </w:rPr>
                    <w:id w:val="-1391254365"/>
                    <w:placeholder>
                      <w:docPart w:val="F706DAA94CED4D6EBF19302A0F75D1FC"/>
                    </w:placeholder>
                    <w:showingPlcHdr/>
                    <w:text/>
                  </w:sdtPr>
                  <w:sdtEndPr/>
                  <w:sdtContent>
                    <w:r w:rsidR="00F038B1" w:rsidRPr="006719B4">
                      <w:rPr>
                        <w:rStyle w:val="PlaceholderText"/>
                        <w:bdr w:val="single" w:sz="4" w:space="0" w:color="auto"/>
                      </w:rPr>
                      <w:t>Click here to enter text.</w:t>
                    </w:r>
                  </w:sdtContent>
                </w:sdt>
              </w:p>
              <w:p w:rsidR="00B52FC3" w:rsidRPr="00D8323C" w:rsidRDefault="00B52FC3" w:rsidP="00003410">
                <w:pPr>
                  <w:tabs>
                    <w:tab w:val="left" w:pos="3780"/>
                    <w:tab w:val="left" w:pos="6210"/>
                  </w:tabs>
                  <w:suppressAutoHyphens/>
                  <w:rPr>
                    <w:rFonts w:ascii="Arial" w:hAnsi="Arial" w:cs="Arial"/>
                    <w:sz w:val="20"/>
                    <w:szCs w:val="20"/>
                  </w:rPr>
                </w:pPr>
              </w:p>
              <w:p w:rsidR="00F038B1" w:rsidRDefault="00B52FC3" w:rsidP="00003410">
                <w:pPr>
                  <w:tabs>
                    <w:tab w:val="left" w:pos="5400"/>
                  </w:tabs>
                  <w:suppressAutoHyphens/>
                  <w:spacing w:after="120" w:line="276" w:lineRule="auto"/>
                  <w:rPr>
                    <w:rFonts w:ascii="Arial" w:hAnsi="Arial" w:cs="Arial"/>
                    <w:sz w:val="20"/>
                    <w:szCs w:val="20"/>
                  </w:rPr>
                </w:pPr>
                <w:r w:rsidRPr="00D8323C">
                  <w:rPr>
                    <w:rFonts w:ascii="Arial" w:hAnsi="Arial" w:cs="Arial"/>
                    <w:b/>
                    <w:sz w:val="20"/>
                    <w:szCs w:val="20"/>
                  </w:rPr>
                  <w:t>City of Crime:</w:t>
                </w:r>
                <w:r w:rsidRPr="00D8323C">
                  <w:rPr>
                    <w:rFonts w:ascii="Arial" w:hAnsi="Arial" w:cs="Arial"/>
                    <w:sz w:val="20"/>
                    <w:szCs w:val="20"/>
                  </w:rPr>
                  <w:t xml:space="preserve"> </w:t>
                </w:r>
                <w:sdt>
                  <w:sdtPr>
                    <w:rPr>
                      <w:rFonts w:ascii="Arial" w:hAnsi="Arial" w:cs="Arial"/>
                      <w:sz w:val="20"/>
                      <w:szCs w:val="20"/>
                      <w:bdr w:val="single" w:sz="4" w:space="0" w:color="auto"/>
                    </w:rPr>
                    <w:id w:val="-1444841619"/>
                    <w:placeholder>
                      <w:docPart w:val="8C759ECFDE4A4120B282E131AD831F6A"/>
                    </w:placeholder>
                    <w:showingPlcHdr/>
                    <w:text/>
                  </w:sdtPr>
                  <w:sdtEndPr/>
                  <w:sdtContent>
                    <w:r w:rsidR="00F038B1" w:rsidRPr="006719B4">
                      <w:rPr>
                        <w:rStyle w:val="PlaceholderText"/>
                        <w:bdr w:val="single" w:sz="4" w:space="0" w:color="auto"/>
                      </w:rPr>
                      <w:t>Click here to enter text.</w:t>
                    </w:r>
                  </w:sdtContent>
                </w:sdt>
              </w:p>
              <w:p w:rsidR="00B52FC3" w:rsidRPr="00D8323C" w:rsidRDefault="00B52FC3" w:rsidP="00003410">
                <w:pPr>
                  <w:tabs>
                    <w:tab w:val="left" w:pos="5400"/>
                  </w:tabs>
                  <w:suppressAutoHyphens/>
                  <w:spacing w:after="120" w:line="276" w:lineRule="auto"/>
                  <w:rPr>
                    <w:rFonts w:ascii="Arial" w:hAnsi="Arial" w:cs="Arial"/>
                    <w:sz w:val="20"/>
                    <w:szCs w:val="20"/>
                  </w:rPr>
                </w:pPr>
                <w:r w:rsidRPr="00D8323C">
                  <w:rPr>
                    <w:rFonts w:ascii="Arial" w:hAnsi="Arial" w:cs="Arial"/>
                    <w:b/>
                    <w:sz w:val="20"/>
                    <w:szCs w:val="20"/>
                  </w:rPr>
                  <w:t>County of Crime:</w:t>
                </w:r>
                <w:r w:rsidRPr="00D8323C">
                  <w:rPr>
                    <w:rFonts w:ascii="Arial" w:hAnsi="Arial" w:cs="Arial"/>
                    <w:sz w:val="20"/>
                    <w:szCs w:val="20"/>
                  </w:rPr>
                  <w:t xml:space="preserve"> </w:t>
                </w:r>
                <w:sdt>
                  <w:sdtPr>
                    <w:rPr>
                      <w:rFonts w:ascii="Arial" w:hAnsi="Arial" w:cs="Arial"/>
                      <w:sz w:val="20"/>
                      <w:szCs w:val="20"/>
                      <w:bdr w:val="single" w:sz="4" w:space="0" w:color="auto"/>
                    </w:rPr>
                    <w:id w:val="-1289201560"/>
                    <w:placeholder>
                      <w:docPart w:val="69F6C6929B3E43149967A1F84CFC73D9"/>
                    </w:placeholder>
                    <w:showingPlcHdr/>
                    <w:text/>
                  </w:sdtPr>
                  <w:sdtEndPr/>
                  <w:sdtContent>
                    <w:r w:rsidR="00F038B1" w:rsidRPr="006719B4">
                      <w:rPr>
                        <w:rStyle w:val="PlaceholderText"/>
                        <w:bdr w:val="single" w:sz="4" w:space="0" w:color="auto"/>
                      </w:rPr>
                      <w:t>Click here to enter text.</w:t>
                    </w:r>
                  </w:sdtContent>
                </w:sdt>
              </w:p>
            </w:tc>
          </w:tr>
          <w:tr w:rsidR="00B52FC3" w:rsidRPr="00CD7142" w:rsidTr="00003410">
            <w:trPr>
              <w:trHeight w:val="1316"/>
            </w:trPr>
            <w:tc>
              <w:tcPr>
                <w:tcW w:w="10995" w:type="dxa"/>
                <w:gridSpan w:val="2"/>
                <w:shd w:val="clear" w:color="auto" w:fill="auto"/>
              </w:tcPr>
              <w:p w:rsidR="00B52FC3" w:rsidRPr="00D8323C" w:rsidRDefault="00B52FC3" w:rsidP="00003410">
                <w:pPr>
                  <w:tabs>
                    <w:tab w:val="left" w:pos="2520"/>
                    <w:tab w:val="left" w:pos="4320"/>
                    <w:tab w:val="left" w:pos="7560"/>
                  </w:tabs>
                  <w:rPr>
                    <w:rFonts w:ascii="Arial" w:hAnsi="Arial" w:cs="Arial"/>
                    <w:b/>
                    <w:sz w:val="20"/>
                    <w:szCs w:val="20"/>
                  </w:rPr>
                </w:pPr>
                <w:r w:rsidRPr="00D8323C">
                  <w:rPr>
                    <w:rFonts w:ascii="Arial" w:hAnsi="Arial" w:cs="Arial"/>
                    <w:b/>
                    <w:sz w:val="20"/>
                    <w:szCs w:val="20"/>
                  </w:rPr>
                  <w:t>3. Date of Crime:</w:t>
                </w:r>
                <w:r w:rsidR="00F038B1">
                  <w:rPr>
                    <w:rFonts w:ascii="Arial" w:hAnsi="Arial" w:cs="Arial"/>
                    <w:b/>
                    <w:sz w:val="20"/>
                    <w:szCs w:val="20"/>
                  </w:rPr>
                  <w:t xml:space="preserve"> </w:t>
                </w:r>
                <w:sdt>
                  <w:sdtPr>
                    <w:rPr>
                      <w:rFonts w:ascii="Arial" w:hAnsi="Arial" w:cs="Arial"/>
                      <w:b/>
                      <w:sz w:val="20"/>
                      <w:szCs w:val="20"/>
                      <w:bdr w:val="single" w:sz="4" w:space="0" w:color="auto"/>
                    </w:rPr>
                    <w:id w:val="-341708586"/>
                    <w:placeholder>
                      <w:docPart w:val="96A2B36864E14CA998A8CD50AD8B0869"/>
                    </w:placeholder>
                    <w:showingPlcHdr/>
                    <w:text/>
                  </w:sdtPr>
                  <w:sdtEndPr/>
                  <w:sdtContent>
                    <w:r w:rsidR="00F038B1" w:rsidRPr="006719B4">
                      <w:rPr>
                        <w:rStyle w:val="PlaceholderText"/>
                        <w:bdr w:val="single" w:sz="4" w:space="0" w:color="auto"/>
                      </w:rPr>
                      <w:t>Click here to enter text.</w:t>
                    </w:r>
                  </w:sdtContent>
                </w:sdt>
                <w:r w:rsidRPr="00D8323C">
                  <w:rPr>
                    <w:rFonts w:ascii="Arial" w:hAnsi="Arial" w:cs="Arial"/>
                    <w:b/>
                    <w:sz w:val="20"/>
                    <w:szCs w:val="20"/>
                  </w:rPr>
                  <w:tab/>
                </w:r>
              </w:p>
              <w:p w:rsidR="00B52FC3" w:rsidRPr="00D8323C" w:rsidRDefault="00B52FC3" w:rsidP="00003410">
                <w:pPr>
                  <w:tabs>
                    <w:tab w:val="left" w:pos="2520"/>
                    <w:tab w:val="left" w:pos="4320"/>
                    <w:tab w:val="left" w:pos="7560"/>
                  </w:tabs>
                  <w:rPr>
                    <w:rFonts w:ascii="Arial" w:hAnsi="Arial" w:cs="Arial"/>
                    <w:b/>
                    <w:sz w:val="20"/>
                    <w:szCs w:val="20"/>
                  </w:rPr>
                </w:pPr>
                <w:r w:rsidRPr="00D8323C">
                  <w:rPr>
                    <w:rFonts w:ascii="Arial" w:hAnsi="Arial" w:cs="Arial"/>
                    <w:b/>
                    <w:sz w:val="20"/>
                    <w:szCs w:val="20"/>
                  </w:rPr>
                  <w:t>4. Time of Crime:</w:t>
                </w:r>
                <w:r w:rsidR="00F038B1">
                  <w:rPr>
                    <w:rFonts w:ascii="Arial" w:hAnsi="Arial" w:cs="Arial"/>
                    <w:b/>
                    <w:sz w:val="20"/>
                    <w:szCs w:val="20"/>
                  </w:rPr>
                  <w:t xml:space="preserve"> </w:t>
                </w:r>
                <w:sdt>
                  <w:sdtPr>
                    <w:rPr>
                      <w:rFonts w:ascii="Arial" w:hAnsi="Arial" w:cs="Arial"/>
                      <w:b/>
                      <w:sz w:val="20"/>
                      <w:szCs w:val="20"/>
                      <w:bdr w:val="single" w:sz="4" w:space="0" w:color="auto"/>
                    </w:rPr>
                    <w:id w:val="1353921376"/>
                    <w:placeholder>
                      <w:docPart w:val="3D468C8C093E4C4A8C1E41C988ECBDC0"/>
                    </w:placeholder>
                    <w:showingPlcHdr/>
                    <w:text/>
                  </w:sdtPr>
                  <w:sdtEndPr/>
                  <w:sdtContent>
                    <w:r w:rsidR="00F038B1" w:rsidRPr="006719B4">
                      <w:rPr>
                        <w:rStyle w:val="PlaceholderText"/>
                        <w:bdr w:val="single" w:sz="4" w:space="0" w:color="auto"/>
                      </w:rPr>
                      <w:t>Click here to enter text.</w:t>
                    </w:r>
                  </w:sdtContent>
                </w:sdt>
                <w:r w:rsidRPr="00D8323C">
                  <w:rPr>
                    <w:rFonts w:ascii="Arial" w:hAnsi="Arial" w:cs="Arial"/>
                    <w:b/>
                    <w:sz w:val="20"/>
                    <w:szCs w:val="20"/>
                  </w:rPr>
                  <w:tab/>
                </w:r>
                <w:r w:rsidRPr="00D8323C">
                  <w:rPr>
                    <w:rFonts w:ascii="Arial" w:hAnsi="Arial" w:cs="Arial"/>
                    <w:b/>
                    <w:sz w:val="20"/>
                    <w:szCs w:val="20"/>
                  </w:rPr>
                  <w:tab/>
                </w:r>
              </w:p>
              <w:p w:rsidR="00F038B1" w:rsidRDefault="00B52FC3" w:rsidP="00003410">
                <w:pPr>
                  <w:tabs>
                    <w:tab w:val="left" w:pos="5400"/>
                    <w:tab w:val="left" w:pos="7650"/>
                  </w:tabs>
                  <w:rPr>
                    <w:rFonts w:ascii="Arial" w:hAnsi="Arial" w:cs="Arial"/>
                    <w:b/>
                    <w:sz w:val="20"/>
                    <w:szCs w:val="20"/>
                  </w:rPr>
                </w:pPr>
                <w:r w:rsidRPr="00D8323C">
                  <w:rPr>
                    <w:rFonts w:ascii="Arial" w:hAnsi="Arial" w:cs="Arial"/>
                    <w:b/>
                    <w:sz w:val="20"/>
                    <w:szCs w:val="20"/>
                  </w:rPr>
                  <w:t xml:space="preserve">5. If victim is a child, when was the crime disclosed by the child to an adult: </w:t>
                </w:r>
              </w:p>
              <w:p w:rsidR="00B52FC3" w:rsidRPr="00D8323C" w:rsidRDefault="00F038B1" w:rsidP="00003410">
                <w:pPr>
                  <w:tabs>
                    <w:tab w:val="left" w:pos="720"/>
                    <w:tab w:val="left" w:pos="5760"/>
                  </w:tabs>
                  <w:rPr>
                    <w:rFonts w:ascii="Arial" w:hAnsi="Arial" w:cs="Arial"/>
                    <w:b/>
                    <w:sz w:val="20"/>
                    <w:szCs w:val="20"/>
                  </w:rPr>
                </w:pPr>
                <w:r>
                  <w:rPr>
                    <w:rFonts w:ascii="Arial" w:hAnsi="Arial" w:cs="Arial"/>
                    <w:b/>
                    <w:sz w:val="20"/>
                    <w:szCs w:val="20"/>
                  </w:rPr>
                  <w:tab/>
                </w:r>
                <w:r w:rsidR="00B52FC3" w:rsidRPr="00D8323C">
                  <w:rPr>
                    <w:rFonts w:ascii="Arial" w:hAnsi="Arial" w:cs="Arial"/>
                    <w:b/>
                    <w:sz w:val="20"/>
                    <w:szCs w:val="20"/>
                  </w:rPr>
                  <w:t>Date:</w:t>
                </w:r>
                <w:r w:rsidR="00E0550C">
                  <w:rPr>
                    <w:rFonts w:ascii="Arial" w:hAnsi="Arial" w:cs="Arial"/>
                    <w:b/>
                    <w:sz w:val="20"/>
                    <w:szCs w:val="20"/>
                  </w:rPr>
                  <w:t xml:space="preserve"> </w:t>
                </w:r>
                <w:sdt>
                  <w:sdtPr>
                    <w:rPr>
                      <w:rFonts w:ascii="Arial" w:hAnsi="Arial" w:cs="Arial"/>
                      <w:b/>
                      <w:sz w:val="20"/>
                      <w:szCs w:val="20"/>
                      <w:bdr w:val="single" w:sz="4" w:space="0" w:color="auto"/>
                    </w:rPr>
                    <w:id w:val="-1534186906"/>
                    <w:placeholder>
                      <w:docPart w:val="2A9B8D833BD74419949B9CE4A7F11E50"/>
                    </w:placeholder>
                    <w:showingPlcHdr/>
                    <w:text/>
                  </w:sdtPr>
                  <w:sdtEndPr/>
                  <w:sdtContent>
                    <w:r w:rsidRPr="002E6235">
                      <w:rPr>
                        <w:rStyle w:val="PlaceholderText"/>
                        <w:bdr w:val="single" w:sz="4" w:space="0" w:color="auto"/>
                      </w:rPr>
                      <w:t>Click here to enter text.</w:t>
                    </w:r>
                  </w:sdtContent>
                </w:sdt>
                <w:r w:rsidR="00B52FC3" w:rsidRPr="00D8323C">
                  <w:rPr>
                    <w:rFonts w:ascii="Arial" w:hAnsi="Arial" w:cs="Arial"/>
                    <w:b/>
                    <w:sz w:val="20"/>
                    <w:szCs w:val="20"/>
                  </w:rPr>
                  <w:tab/>
                  <w:t xml:space="preserve">Time: </w:t>
                </w:r>
                <w:sdt>
                  <w:sdtPr>
                    <w:rPr>
                      <w:rFonts w:ascii="Arial" w:hAnsi="Arial" w:cs="Arial"/>
                      <w:b/>
                      <w:sz w:val="20"/>
                      <w:szCs w:val="20"/>
                      <w:bdr w:val="single" w:sz="4" w:space="0" w:color="auto"/>
                    </w:rPr>
                    <w:id w:val="1396320949"/>
                    <w:placeholder>
                      <w:docPart w:val="CC625CECC2554C95A766EB9CCA6F4120"/>
                    </w:placeholder>
                    <w:showingPlcHdr/>
                    <w:text/>
                  </w:sdtPr>
                  <w:sdtEndPr/>
                  <w:sdtContent>
                    <w:r w:rsidRPr="002E6235">
                      <w:rPr>
                        <w:rStyle w:val="PlaceholderText"/>
                        <w:bdr w:val="single" w:sz="4" w:space="0" w:color="auto"/>
                      </w:rPr>
                      <w:t>Click here to enter text.</w:t>
                    </w:r>
                  </w:sdtContent>
                </w:sdt>
              </w:p>
              <w:p w:rsidR="00F038B1" w:rsidRDefault="00B52FC3" w:rsidP="00003410">
                <w:pPr>
                  <w:tabs>
                    <w:tab w:val="left" w:pos="3150"/>
                    <w:tab w:val="left" w:pos="4590"/>
                    <w:tab w:val="left" w:pos="6030"/>
                  </w:tabs>
                  <w:rPr>
                    <w:rFonts w:ascii="Arial" w:hAnsi="Arial" w:cs="Arial"/>
                    <w:b/>
                    <w:sz w:val="20"/>
                    <w:szCs w:val="20"/>
                  </w:rPr>
                </w:pPr>
                <w:r w:rsidRPr="00D8323C">
                  <w:rPr>
                    <w:rFonts w:ascii="Arial" w:hAnsi="Arial" w:cs="Arial"/>
                    <w:b/>
                    <w:sz w:val="20"/>
                    <w:szCs w:val="20"/>
                  </w:rPr>
                  <w:t>6. When was th</w:t>
                </w:r>
                <w:r w:rsidR="00F038B1">
                  <w:rPr>
                    <w:rFonts w:ascii="Arial" w:hAnsi="Arial" w:cs="Arial"/>
                    <w:b/>
                    <w:sz w:val="20"/>
                    <w:szCs w:val="20"/>
                  </w:rPr>
                  <w:t>e crime reported to the police?</w:t>
                </w:r>
              </w:p>
              <w:p w:rsidR="00B52FC3" w:rsidRPr="00D8323C" w:rsidRDefault="004115A6" w:rsidP="00003410">
                <w:pPr>
                  <w:tabs>
                    <w:tab w:val="left" w:pos="720"/>
                    <w:tab w:val="left" w:pos="5760"/>
                    <w:tab w:val="left" w:pos="6030"/>
                  </w:tabs>
                  <w:rPr>
                    <w:rFonts w:ascii="Arial" w:hAnsi="Arial" w:cs="Arial"/>
                    <w:b/>
                    <w:sz w:val="20"/>
                    <w:szCs w:val="20"/>
                  </w:rPr>
                </w:pPr>
                <w:r>
                  <w:rPr>
                    <w:rFonts w:ascii="Arial" w:hAnsi="Arial" w:cs="Arial"/>
                    <w:b/>
                    <w:sz w:val="20"/>
                    <w:szCs w:val="20"/>
                  </w:rPr>
                  <w:tab/>
                </w:r>
                <w:r w:rsidR="00B52FC3" w:rsidRPr="00D8323C">
                  <w:rPr>
                    <w:rFonts w:ascii="Arial" w:hAnsi="Arial" w:cs="Arial"/>
                    <w:b/>
                    <w:sz w:val="20"/>
                    <w:szCs w:val="20"/>
                  </w:rPr>
                  <w:t>Date:</w:t>
                </w:r>
                <w:r w:rsidR="002E6235">
                  <w:rPr>
                    <w:rFonts w:ascii="Arial" w:hAnsi="Arial" w:cs="Arial"/>
                    <w:b/>
                    <w:sz w:val="20"/>
                    <w:szCs w:val="20"/>
                  </w:rPr>
                  <w:t xml:space="preserve"> </w:t>
                </w:r>
                <w:sdt>
                  <w:sdtPr>
                    <w:rPr>
                      <w:rFonts w:ascii="Arial" w:hAnsi="Arial" w:cs="Arial"/>
                      <w:b/>
                      <w:sz w:val="20"/>
                      <w:szCs w:val="20"/>
                      <w:bdr w:val="single" w:sz="4" w:space="0" w:color="auto"/>
                    </w:rPr>
                    <w:id w:val="-1033504549"/>
                    <w:placeholder>
                      <w:docPart w:val="FCCFE514F9A74331B8FA216E89A8EEFF"/>
                    </w:placeholder>
                    <w:showingPlcHdr/>
                    <w:text/>
                  </w:sdtPr>
                  <w:sdtEndPr/>
                  <w:sdtContent>
                    <w:r w:rsidR="002E6235" w:rsidRPr="002E6235">
                      <w:rPr>
                        <w:rStyle w:val="PlaceholderText"/>
                        <w:bdr w:val="single" w:sz="4" w:space="0" w:color="auto"/>
                      </w:rPr>
                      <w:t>Click here to enter text.</w:t>
                    </w:r>
                  </w:sdtContent>
                </w:sdt>
                <w:r>
                  <w:rPr>
                    <w:rFonts w:ascii="Arial" w:hAnsi="Arial" w:cs="Arial"/>
                    <w:b/>
                    <w:sz w:val="20"/>
                    <w:szCs w:val="20"/>
                  </w:rPr>
                  <w:tab/>
                </w:r>
                <w:r w:rsidR="00B52FC3" w:rsidRPr="00D8323C">
                  <w:rPr>
                    <w:rFonts w:ascii="Arial" w:hAnsi="Arial" w:cs="Arial"/>
                    <w:b/>
                    <w:sz w:val="20"/>
                    <w:szCs w:val="20"/>
                  </w:rPr>
                  <w:t>Time:</w:t>
                </w:r>
                <w:r w:rsidR="00F038B1">
                  <w:rPr>
                    <w:rFonts w:ascii="Arial" w:hAnsi="Arial" w:cs="Arial"/>
                    <w:b/>
                    <w:sz w:val="20"/>
                    <w:szCs w:val="20"/>
                  </w:rPr>
                  <w:t xml:space="preserve"> </w:t>
                </w:r>
                <w:sdt>
                  <w:sdtPr>
                    <w:rPr>
                      <w:rFonts w:ascii="Arial" w:hAnsi="Arial" w:cs="Arial"/>
                      <w:b/>
                      <w:sz w:val="20"/>
                      <w:szCs w:val="20"/>
                      <w:bdr w:val="single" w:sz="4" w:space="0" w:color="auto"/>
                    </w:rPr>
                    <w:id w:val="-1653826150"/>
                    <w:placeholder>
                      <w:docPart w:val="496AEBC52F574080A6E7A2D68FE9EF3A"/>
                    </w:placeholder>
                    <w:showingPlcHdr/>
                    <w:text/>
                  </w:sdtPr>
                  <w:sdtEndPr/>
                  <w:sdtContent>
                    <w:r w:rsidR="00F038B1" w:rsidRPr="002E6235">
                      <w:rPr>
                        <w:rStyle w:val="PlaceholderText"/>
                        <w:bdr w:val="single" w:sz="4" w:space="0" w:color="auto"/>
                      </w:rPr>
                      <w:t>Click here to enter text.</w:t>
                    </w:r>
                  </w:sdtContent>
                </w:sdt>
                <w:r w:rsidR="00B52FC3" w:rsidRPr="00D8323C">
                  <w:rPr>
                    <w:rFonts w:ascii="Arial" w:hAnsi="Arial" w:cs="Arial"/>
                    <w:b/>
                    <w:sz w:val="20"/>
                    <w:szCs w:val="20"/>
                  </w:rPr>
                  <w:tab/>
                  <w:t xml:space="preserve"> </w:t>
                </w:r>
              </w:p>
              <w:p w:rsidR="004115A6" w:rsidRDefault="00B52FC3" w:rsidP="00003410">
                <w:pPr>
                  <w:tabs>
                    <w:tab w:val="left" w:pos="3150"/>
                    <w:tab w:val="left" w:pos="4590"/>
                    <w:tab w:val="left" w:pos="6030"/>
                  </w:tabs>
                  <w:rPr>
                    <w:rFonts w:ascii="Arial" w:hAnsi="Arial" w:cs="Arial"/>
                    <w:b/>
                    <w:sz w:val="20"/>
                    <w:szCs w:val="20"/>
                  </w:rPr>
                </w:pPr>
                <w:r w:rsidRPr="00D8323C">
                  <w:rPr>
                    <w:rFonts w:ascii="Arial" w:hAnsi="Arial" w:cs="Arial"/>
                    <w:b/>
                    <w:sz w:val="20"/>
                    <w:szCs w:val="20"/>
                  </w:rPr>
                  <w:t xml:space="preserve">7. Who reported the crime? </w:t>
                </w:r>
                <w:sdt>
                  <w:sdtPr>
                    <w:rPr>
                      <w:rFonts w:ascii="Arial" w:hAnsi="Arial" w:cs="Arial"/>
                      <w:b/>
                      <w:sz w:val="20"/>
                      <w:szCs w:val="20"/>
                      <w:bdr w:val="single" w:sz="4" w:space="0" w:color="auto"/>
                    </w:rPr>
                    <w:id w:val="1950050527"/>
                    <w:placeholder>
                      <w:docPart w:val="78296EDFAA6847A589566BE99724024B"/>
                    </w:placeholder>
                    <w:showingPlcHdr/>
                    <w:text/>
                  </w:sdtPr>
                  <w:sdtEndPr/>
                  <w:sdtContent>
                    <w:r w:rsidR="004115A6" w:rsidRPr="002E6235">
                      <w:rPr>
                        <w:rStyle w:val="PlaceholderText"/>
                        <w:bdr w:val="single" w:sz="4" w:space="0" w:color="auto"/>
                      </w:rPr>
                      <w:t>Click here to enter text.</w:t>
                    </w:r>
                  </w:sdtContent>
                </w:sdt>
              </w:p>
              <w:p w:rsidR="00B52FC3" w:rsidRPr="004115A6" w:rsidRDefault="00B52FC3" w:rsidP="00003410">
                <w:pPr>
                  <w:tabs>
                    <w:tab w:val="left" w:pos="3150"/>
                    <w:tab w:val="left" w:pos="4590"/>
                    <w:tab w:val="left" w:pos="6030"/>
                  </w:tabs>
                  <w:rPr>
                    <w:rFonts w:ascii="Arial" w:hAnsi="Arial" w:cs="Arial"/>
                    <w:b/>
                    <w:sz w:val="20"/>
                    <w:szCs w:val="20"/>
                  </w:rPr>
                </w:pPr>
                <w:r w:rsidRPr="00D8323C">
                  <w:rPr>
                    <w:rFonts w:ascii="Arial" w:hAnsi="Arial" w:cs="Arial"/>
                    <w:b/>
                    <w:sz w:val="20"/>
                    <w:szCs w:val="20"/>
                  </w:rPr>
                  <w:t xml:space="preserve">8. What agency was the crime reported to? </w:t>
                </w:r>
                <w:sdt>
                  <w:sdtPr>
                    <w:rPr>
                      <w:rFonts w:ascii="Arial" w:hAnsi="Arial" w:cs="Arial"/>
                      <w:b/>
                      <w:sz w:val="20"/>
                      <w:szCs w:val="20"/>
                      <w:bdr w:val="single" w:sz="4" w:space="0" w:color="auto"/>
                    </w:rPr>
                    <w:id w:val="-825509358"/>
                    <w:placeholder>
                      <w:docPart w:val="44990387FF91443C807B1B0A47685AEE"/>
                    </w:placeholder>
                    <w:showingPlcHdr/>
                    <w:text/>
                  </w:sdtPr>
                  <w:sdtEndPr/>
                  <w:sdtContent>
                    <w:r w:rsidR="004115A6" w:rsidRPr="002E6235">
                      <w:rPr>
                        <w:rStyle w:val="PlaceholderText"/>
                        <w:bdr w:val="single" w:sz="4" w:space="0" w:color="auto"/>
                      </w:rPr>
                      <w:t>Click here to enter text.</w:t>
                    </w:r>
                  </w:sdtContent>
                </w:sdt>
              </w:p>
            </w:tc>
          </w:tr>
          <w:tr w:rsidR="00B52FC3" w:rsidRPr="00CD7142" w:rsidTr="00003410">
            <w:trPr>
              <w:trHeight w:val="144"/>
            </w:trPr>
            <w:tc>
              <w:tcPr>
                <w:tcW w:w="10995" w:type="dxa"/>
                <w:gridSpan w:val="2"/>
                <w:shd w:val="clear" w:color="auto" w:fill="000000"/>
                <w:vAlign w:val="center"/>
              </w:tcPr>
              <w:p w:rsidR="00B52FC3" w:rsidRPr="00934C1A" w:rsidRDefault="00B52FC3" w:rsidP="00003410">
                <w:pPr>
                  <w:suppressAutoHyphens/>
                  <w:jc w:val="center"/>
                  <w:rPr>
                    <w:rFonts w:ascii="Arial" w:hAnsi="Arial" w:cs="Arial"/>
                    <w:b/>
                    <w:smallCaps/>
                    <w:sz w:val="20"/>
                    <w:szCs w:val="20"/>
                  </w:rPr>
                </w:pPr>
                <w:r>
                  <w:rPr>
                    <w:rFonts w:ascii="Arial" w:hAnsi="Arial" w:cs="Arial"/>
                    <w:b/>
                    <w:smallCaps/>
                    <w:sz w:val="20"/>
                    <w:szCs w:val="20"/>
                  </w:rPr>
                  <w:t xml:space="preserve">Section E - </w:t>
                </w:r>
                <w:r w:rsidRPr="00934C1A">
                  <w:rPr>
                    <w:rFonts w:ascii="Arial" w:hAnsi="Arial" w:cs="Arial"/>
                    <w:b/>
                    <w:smallCaps/>
                    <w:sz w:val="20"/>
                    <w:szCs w:val="20"/>
                  </w:rPr>
                  <w:t>Insurance Information</w:t>
                </w:r>
              </w:p>
            </w:tc>
          </w:tr>
          <w:tr w:rsidR="00B52FC3" w:rsidRPr="00CD7142" w:rsidTr="00E0550C">
            <w:trPr>
              <w:trHeight w:val="6007"/>
            </w:trPr>
            <w:tc>
              <w:tcPr>
                <w:tcW w:w="10995" w:type="dxa"/>
                <w:gridSpan w:val="2"/>
                <w:shd w:val="clear" w:color="auto" w:fill="auto"/>
                <w:vAlign w:val="center"/>
              </w:tcPr>
              <w:p w:rsidR="002E6235" w:rsidRDefault="00B52FC3" w:rsidP="00003410">
                <w:pPr>
                  <w:rPr>
                    <w:rFonts w:ascii="Arial" w:hAnsi="Arial" w:cs="Arial"/>
                    <w:b/>
                    <w:sz w:val="20"/>
                    <w:szCs w:val="20"/>
                  </w:rPr>
                </w:pPr>
                <w:r w:rsidRPr="00D8323C">
                  <w:rPr>
                    <w:rFonts w:ascii="Arial" w:hAnsi="Arial" w:cs="Arial"/>
                    <w:b/>
                    <w:sz w:val="20"/>
                    <w:szCs w:val="20"/>
                  </w:rPr>
                  <w:t>Is there any insurance coverage to assist with expenses being claimed?</w:t>
                </w:r>
                <w:r w:rsidRPr="00D8323C">
                  <w:rPr>
                    <w:rFonts w:ascii="Arial" w:hAnsi="Arial" w:cs="Arial"/>
                    <w:b/>
                    <w:sz w:val="20"/>
                    <w:szCs w:val="20"/>
                  </w:rPr>
                  <w:tab/>
                </w:r>
                <w:r w:rsidR="002E6235" w:rsidRPr="00D8323C">
                  <w:rPr>
                    <w:rFonts w:ascii="Arial" w:hAnsi="Arial" w:cs="Arial"/>
                    <w:sz w:val="20"/>
                    <w:szCs w:val="20"/>
                  </w:rPr>
                  <w:t xml:space="preserve"> </w:t>
                </w:r>
                <w:sdt>
                  <w:sdtPr>
                    <w:rPr>
                      <w:rFonts w:ascii="Arial" w:hAnsi="Arial" w:cs="Arial"/>
                      <w:sz w:val="20"/>
                      <w:szCs w:val="20"/>
                    </w:rPr>
                    <w:id w:val="-654453912"/>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Pr="00D8323C">
                  <w:rPr>
                    <w:rFonts w:ascii="Arial" w:hAnsi="Arial" w:cs="Arial"/>
                    <w:sz w:val="20"/>
                    <w:szCs w:val="20"/>
                  </w:rPr>
                  <w:t xml:space="preserve"> </w:t>
                </w:r>
                <w:r w:rsidRPr="00D8323C">
                  <w:rPr>
                    <w:rFonts w:ascii="Arial" w:hAnsi="Arial" w:cs="Arial"/>
                    <w:b/>
                    <w:sz w:val="20"/>
                    <w:szCs w:val="20"/>
                  </w:rPr>
                  <w:t>Yes</w:t>
                </w:r>
                <w:r w:rsidR="002E6235">
                  <w:rPr>
                    <w:rFonts w:ascii="Arial" w:hAnsi="Arial" w:cs="Arial"/>
                    <w:b/>
                    <w:sz w:val="20"/>
                    <w:szCs w:val="20"/>
                  </w:rPr>
                  <w:tab/>
                </w:r>
                <w:sdt>
                  <w:sdtPr>
                    <w:rPr>
                      <w:rFonts w:ascii="Arial" w:hAnsi="Arial" w:cs="Arial"/>
                      <w:sz w:val="20"/>
                      <w:szCs w:val="20"/>
                    </w:rPr>
                    <w:id w:val="-1851403578"/>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b/>
                    <w:sz w:val="20"/>
                    <w:szCs w:val="20"/>
                  </w:rPr>
                  <w:t xml:space="preserve"> </w:t>
                </w:r>
                <w:r w:rsidRPr="00D8323C">
                  <w:rPr>
                    <w:rFonts w:ascii="Arial" w:hAnsi="Arial" w:cs="Arial"/>
                    <w:b/>
                    <w:sz w:val="20"/>
                    <w:szCs w:val="20"/>
                  </w:rPr>
                  <w:t xml:space="preserve"> No</w:t>
                </w:r>
                <w:r w:rsidRPr="00D8323C">
                  <w:rPr>
                    <w:rFonts w:ascii="Arial" w:hAnsi="Arial" w:cs="Arial"/>
                    <w:b/>
                    <w:sz w:val="20"/>
                    <w:szCs w:val="20"/>
                  </w:rPr>
                  <w:tab/>
                </w:r>
              </w:p>
              <w:p w:rsidR="00B52FC3" w:rsidRPr="00D8323C" w:rsidRDefault="00B52FC3" w:rsidP="00003410">
                <w:pPr>
                  <w:spacing w:after="120"/>
                  <w:rPr>
                    <w:rFonts w:ascii="Arial" w:hAnsi="Arial" w:cs="Arial"/>
                    <w:b/>
                    <w:sz w:val="20"/>
                    <w:szCs w:val="20"/>
                  </w:rPr>
                </w:pPr>
                <w:r w:rsidRPr="00D8323C">
                  <w:rPr>
                    <w:rFonts w:ascii="Arial" w:hAnsi="Arial" w:cs="Arial"/>
                    <w:b/>
                    <w:sz w:val="20"/>
                    <w:szCs w:val="20"/>
                  </w:rPr>
                  <w:t>If yes, please list all insurance coverage:</w:t>
                </w:r>
              </w:p>
              <w:p w:rsidR="00B52FC3" w:rsidRPr="00D8323C" w:rsidRDefault="00B52FC3" w:rsidP="00003410">
                <w:pPr>
                  <w:suppressAutoHyphens/>
                  <w:spacing w:line="360" w:lineRule="auto"/>
                  <w:rPr>
                    <w:rFonts w:ascii="Arial" w:hAnsi="Arial" w:cs="Arial"/>
                    <w:b/>
                    <w:i/>
                    <w:sz w:val="20"/>
                    <w:szCs w:val="20"/>
                  </w:rPr>
                </w:pPr>
                <w:r w:rsidRPr="00D8323C">
                  <w:rPr>
                    <w:rFonts w:ascii="Arial" w:hAnsi="Arial" w:cs="Arial"/>
                    <w:b/>
                    <w:sz w:val="20"/>
                    <w:szCs w:val="20"/>
                  </w:rPr>
                  <w:t xml:space="preserve">1. </w:t>
                </w:r>
                <w:r w:rsidRPr="00D8323C">
                  <w:rPr>
                    <w:rFonts w:ascii="Arial" w:hAnsi="Arial" w:cs="Arial"/>
                    <w:b/>
                    <w:sz w:val="20"/>
                    <w:szCs w:val="20"/>
                    <w:u w:val="single"/>
                  </w:rPr>
                  <w:t xml:space="preserve">Health </w:t>
                </w:r>
                <w:r w:rsidRPr="00D8323C">
                  <w:rPr>
                    <w:rFonts w:ascii="Arial" w:hAnsi="Arial" w:cs="Arial"/>
                    <w:b/>
                    <w:i/>
                    <w:sz w:val="20"/>
                    <w:szCs w:val="20"/>
                    <w:u w:val="single"/>
                  </w:rPr>
                  <w:t xml:space="preserve">(Complete </w:t>
                </w:r>
                <w:r w:rsidR="001847FF" w:rsidRPr="00D8323C">
                  <w:rPr>
                    <w:rFonts w:ascii="Arial" w:hAnsi="Arial" w:cs="Arial"/>
                    <w:b/>
                    <w:i/>
                    <w:sz w:val="20"/>
                    <w:szCs w:val="20"/>
                    <w:u w:val="single"/>
                  </w:rPr>
                  <w:t>if medical is being claimed</w:t>
                </w:r>
                <w:r w:rsidRPr="00D8323C">
                  <w:rPr>
                    <w:rFonts w:ascii="Arial" w:hAnsi="Arial" w:cs="Arial"/>
                    <w:b/>
                    <w:i/>
                    <w:sz w:val="20"/>
                    <w:szCs w:val="20"/>
                    <w:u w:val="single"/>
                  </w:rPr>
                  <w:t>)</w:t>
                </w:r>
                <w:r w:rsidRPr="00D8323C">
                  <w:rPr>
                    <w:rFonts w:ascii="Arial" w:hAnsi="Arial" w:cs="Arial"/>
                    <w:b/>
                    <w:i/>
                    <w:sz w:val="20"/>
                    <w:szCs w:val="20"/>
                  </w:rPr>
                  <w:tab/>
                </w:r>
              </w:p>
              <w:p w:rsidR="00B52FC3" w:rsidRPr="00D8323C" w:rsidRDefault="00B52FC3" w:rsidP="00003410">
                <w:pPr>
                  <w:tabs>
                    <w:tab w:val="left" w:pos="3240"/>
                    <w:tab w:val="left" w:pos="4050"/>
                    <w:tab w:val="left" w:pos="4770"/>
                  </w:tabs>
                  <w:suppressAutoHyphens/>
                  <w:spacing w:after="120"/>
                  <w:rPr>
                    <w:rFonts w:ascii="Arial" w:hAnsi="Arial" w:cs="Arial"/>
                    <w:sz w:val="20"/>
                    <w:szCs w:val="20"/>
                  </w:rPr>
                </w:pPr>
                <w:r w:rsidRPr="00D8323C">
                  <w:rPr>
                    <w:rFonts w:ascii="Arial" w:hAnsi="Arial" w:cs="Arial"/>
                    <w:sz w:val="20"/>
                    <w:szCs w:val="20"/>
                  </w:rPr>
                  <w:t>Company:</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422169204"/>
                    <w:placeholder>
                      <w:docPart w:val="7EAFA6C855C442D4816D8B5232052111"/>
                    </w:placeholder>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r>
                <w:r w:rsidR="002E6235">
                  <w:rPr>
                    <w:rFonts w:ascii="Arial" w:hAnsi="Arial" w:cs="Arial"/>
                    <w:sz w:val="20"/>
                    <w:szCs w:val="20"/>
                  </w:rPr>
                  <w:t>Phone:</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303035480"/>
                    <w:placeholder>
                      <w:docPart w:val="6F5E916C8EA540C2B8523EF68F77051B"/>
                    </w:placeholder>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 xml:space="preserve">Member/Group Number: </w:t>
                </w:r>
                <w:r w:rsidR="004115A6">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2091124890"/>
                    <w:placeholder>
                      <w:docPart w:val="A23B41D1DB97454CA4EC2DC53E7B87A7"/>
                    </w:placeholder>
                    <w:showingPlcHdr/>
                    <w:text/>
                  </w:sdtPr>
                  <w:sdtEndPr/>
                  <w:sdtContent>
                    <w:r w:rsidR="002E6235" w:rsidRPr="000F5FA9">
                      <w:rPr>
                        <w:rStyle w:val="PlaceholderText"/>
                        <w:sz w:val="16"/>
                        <w:szCs w:val="16"/>
                        <w:bdr w:val="single" w:sz="4" w:space="0" w:color="auto"/>
                      </w:rPr>
                      <w:t>Click here to enter text.</w:t>
                    </w:r>
                  </w:sdtContent>
                </w:sdt>
              </w:p>
              <w:p w:rsidR="00B52FC3" w:rsidRPr="00D8323C" w:rsidRDefault="008C6D31" w:rsidP="00003410">
                <w:pPr>
                  <w:suppressAutoHyphens/>
                  <w:spacing w:line="360" w:lineRule="auto"/>
                  <w:rPr>
                    <w:rFonts w:ascii="Arial" w:hAnsi="Arial" w:cs="Arial"/>
                    <w:b/>
                    <w:i/>
                    <w:sz w:val="20"/>
                    <w:szCs w:val="20"/>
                  </w:rPr>
                </w:pPr>
                <w:sdt>
                  <w:sdtPr>
                    <w:rPr>
                      <w:rFonts w:ascii="Arial" w:hAnsi="Arial" w:cs="Arial"/>
                      <w:sz w:val="20"/>
                      <w:szCs w:val="20"/>
                    </w:rPr>
                    <w:id w:val="-1098407489"/>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00B52FC3" w:rsidRPr="00D8323C">
                  <w:rPr>
                    <w:rFonts w:ascii="Arial" w:hAnsi="Arial" w:cs="Arial"/>
                    <w:b/>
                    <w:sz w:val="20"/>
                    <w:szCs w:val="20"/>
                  </w:rPr>
                  <w:t>Check here if Medicaid or Soonercare recipient</w:t>
                </w:r>
                <w:r w:rsidR="00B52FC3" w:rsidRPr="00D8323C">
                  <w:rPr>
                    <w:rFonts w:ascii="Arial" w:hAnsi="Arial" w:cs="Arial"/>
                    <w:b/>
                    <w:i/>
                    <w:sz w:val="20"/>
                    <w:szCs w:val="20"/>
                  </w:rPr>
                  <w:tab/>
                </w:r>
                <w:r w:rsidR="00B52FC3" w:rsidRPr="00D8323C">
                  <w:rPr>
                    <w:rFonts w:ascii="Arial" w:hAnsi="Arial" w:cs="Arial"/>
                    <w:b/>
                    <w:i/>
                    <w:sz w:val="20"/>
                    <w:szCs w:val="20"/>
                  </w:rPr>
                  <w:tab/>
                </w:r>
                <w:r w:rsidR="00B52FC3" w:rsidRPr="00D8323C">
                  <w:rPr>
                    <w:rFonts w:ascii="Arial" w:hAnsi="Arial" w:cs="Arial"/>
                    <w:sz w:val="20"/>
                    <w:szCs w:val="20"/>
                  </w:rPr>
                  <w:t>Medicaid or Soonercare #</w:t>
                </w:r>
                <w:r w:rsidR="002E623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180157511"/>
                    <w:placeholder>
                      <w:docPart w:val="CF07EFC3665843208671B419FB3379B7"/>
                    </w:placeholder>
                    <w:showingPlcHdr/>
                    <w:text/>
                  </w:sdtPr>
                  <w:sdtEndPr/>
                  <w:sdtContent>
                    <w:r w:rsidR="002E6235" w:rsidRPr="000F5FA9">
                      <w:rPr>
                        <w:rStyle w:val="PlaceholderText"/>
                        <w:sz w:val="16"/>
                        <w:szCs w:val="16"/>
                        <w:bdr w:val="single" w:sz="4" w:space="0" w:color="auto"/>
                      </w:rPr>
                      <w:t>Click here to enter text.</w:t>
                    </w:r>
                  </w:sdtContent>
                </w:sdt>
                <w:r w:rsidR="002E6235" w:rsidRPr="00D8323C">
                  <w:rPr>
                    <w:rFonts w:ascii="Arial" w:hAnsi="Arial" w:cs="Arial"/>
                    <w:sz w:val="20"/>
                    <w:szCs w:val="20"/>
                  </w:rPr>
                  <w:t xml:space="preserve"> </w:t>
                </w:r>
                <w:r w:rsidR="00B52FC3" w:rsidRPr="00D8323C">
                  <w:rPr>
                    <w:rFonts w:ascii="Arial" w:hAnsi="Arial" w:cs="Arial"/>
                    <w:sz w:val="20"/>
                    <w:szCs w:val="20"/>
                  </w:rPr>
                  <w:t xml:space="preserve">    </w:t>
                </w:r>
              </w:p>
              <w:p w:rsidR="00B52FC3" w:rsidRPr="00D8323C" w:rsidRDefault="00B52FC3" w:rsidP="00003410">
                <w:pPr>
                  <w:suppressAutoHyphens/>
                  <w:spacing w:before="120" w:line="360" w:lineRule="auto"/>
                  <w:rPr>
                    <w:rFonts w:ascii="Arial" w:hAnsi="Arial" w:cs="Arial"/>
                    <w:b/>
                    <w:sz w:val="20"/>
                    <w:szCs w:val="20"/>
                    <w:u w:val="single"/>
                  </w:rPr>
                </w:pPr>
                <w:r w:rsidRPr="00D8323C">
                  <w:rPr>
                    <w:rFonts w:ascii="Arial" w:hAnsi="Arial" w:cs="Arial"/>
                    <w:b/>
                    <w:sz w:val="20"/>
                    <w:szCs w:val="20"/>
                  </w:rPr>
                  <w:t xml:space="preserve">2. </w:t>
                </w:r>
                <w:r w:rsidRPr="00D8323C">
                  <w:rPr>
                    <w:rFonts w:ascii="Arial" w:hAnsi="Arial" w:cs="Arial"/>
                    <w:b/>
                    <w:sz w:val="20"/>
                    <w:szCs w:val="20"/>
                    <w:u w:val="single"/>
                  </w:rPr>
                  <w:t xml:space="preserve">Life Insurance </w:t>
                </w:r>
                <w:r w:rsidR="001847FF" w:rsidRPr="00D8323C">
                  <w:rPr>
                    <w:rFonts w:ascii="Arial" w:hAnsi="Arial" w:cs="Arial"/>
                    <w:b/>
                    <w:i/>
                    <w:sz w:val="20"/>
                    <w:szCs w:val="20"/>
                    <w:u w:val="single"/>
                  </w:rPr>
                  <w:t>(Complete if victim is deceased</w:t>
                </w:r>
                <w:r w:rsidRPr="00D8323C">
                  <w:rPr>
                    <w:rFonts w:ascii="Arial" w:hAnsi="Arial" w:cs="Arial"/>
                    <w:b/>
                    <w:i/>
                    <w:sz w:val="20"/>
                    <w:szCs w:val="20"/>
                    <w:u w:val="single"/>
                  </w:rPr>
                  <w:t>)</w:t>
                </w:r>
              </w:p>
              <w:p w:rsidR="004115A6" w:rsidRDefault="00B52FC3" w:rsidP="00003410">
                <w:pPr>
                  <w:tabs>
                    <w:tab w:val="left" w:pos="3510"/>
                    <w:tab w:val="left" w:pos="4410"/>
                    <w:tab w:val="center" w:pos="5221"/>
                  </w:tabs>
                  <w:suppressAutoHyphens/>
                  <w:spacing w:line="360" w:lineRule="auto"/>
                  <w:rPr>
                    <w:rFonts w:ascii="Arial" w:hAnsi="Arial" w:cs="Arial"/>
                    <w:sz w:val="20"/>
                    <w:szCs w:val="20"/>
                  </w:rPr>
                </w:pPr>
                <w:r w:rsidRPr="00D8323C">
                  <w:rPr>
                    <w:rFonts w:ascii="Arial" w:hAnsi="Arial" w:cs="Arial"/>
                    <w:sz w:val="20"/>
                    <w:szCs w:val="20"/>
                  </w:rPr>
                  <w:t>Company:</w:t>
                </w:r>
                <w:r w:rsidR="002E623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575323769"/>
                    <w:placeholder>
                      <w:docPart w:val="65778E1FCF8F4A5DADA852FAC05CFA8D"/>
                    </w:placeholder>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Amount Received: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2094691181"/>
                    <w:placeholder>
                      <w:docPart w:val="0382307E1C3440D085D136BAC667C280"/>
                    </w:placeholder>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 xml:space="preserve">Policy Number: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38561974"/>
                    <w:placeholder>
                      <w:docPart w:val="7A410F525C31487A91BF6A973E6608D7"/>
                    </w:placeholder>
                    <w:showingPlcHdr/>
                    <w:text/>
                  </w:sdtPr>
                  <w:sdtEndPr/>
                  <w:sdtContent>
                    <w:r w:rsidR="002E6235" w:rsidRPr="000F5FA9">
                      <w:rPr>
                        <w:rStyle w:val="PlaceholderText"/>
                        <w:sz w:val="16"/>
                        <w:szCs w:val="16"/>
                        <w:bdr w:val="single" w:sz="4" w:space="0" w:color="auto"/>
                      </w:rPr>
                      <w:t>Click here to enter text.</w:t>
                    </w:r>
                  </w:sdtContent>
                </w:sdt>
              </w:p>
              <w:p w:rsidR="00B52FC3" w:rsidRPr="00D8323C" w:rsidRDefault="00B52FC3" w:rsidP="00003410">
                <w:pPr>
                  <w:tabs>
                    <w:tab w:val="left" w:pos="3510"/>
                    <w:tab w:val="left" w:pos="4410"/>
                    <w:tab w:val="center" w:pos="5221"/>
                  </w:tabs>
                  <w:suppressAutoHyphens/>
                  <w:spacing w:line="360" w:lineRule="auto"/>
                  <w:rPr>
                    <w:rFonts w:ascii="Arial" w:hAnsi="Arial" w:cs="Arial"/>
                    <w:sz w:val="20"/>
                    <w:szCs w:val="20"/>
                  </w:rPr>
                </w:pPr>
                <w:r w:rsidRPr="00D8323C">
                  <w:rPr>
                    <w:rFonts w:ascii="Arial" w:hAnsi="Arial" w:cs="Arial"/>
                    <w:sz w:val="20"/>
                    <w:szCs w:val="20"/>
                  </w:rPr>
                  <w:t>Beneficiary:</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698539501"/>
                    <w:placeholder>
                      <w:docPart w:val="C6664B36CB4B4C89B640945E310C942B"/>
                    </w:placeholder>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Relationship to victim:</w:t>
                </w:r>
                <w:r w:rsidR="004115A6">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956329384"/>
                    <w:placeholder>
                      <w:docPart w:val="E3C91347B1094566A6846ED14272C10C"/>
                    </w:placeholder>
                    <w:showingPlcHdr/>
                    <w:text/>
                  </w:sdtPr>
                  <w:sdtEndPr/>
                  <w:sdtContent>
                    <w:r w:rsidR="002E6235" w:rsidRPr="000F5FA9">
                      <w:rPr>
                        <w:rStyle w:val="PlaceholderText"/>
                        <w:sz w:val="16"/>
                        <w:szCs w:val="16"/>
                        <w:bdr w:val="single" w:sz="4" w:space="0" w:color="auto"/>
                      </w:rPr>
                      <w:t>Click here to enter text.</w:t>
                    </w:r>
                  </w:sdtContent>
                </w:sdt>
                <w:r w:rsidR="002E6235" w:rsidRPr="00D8323C">
                  <w:rPr>
                    <w:rFonts w:ascii="Arial" w:hAnsi="Arial" w:cs="Arial"/>
                    <w:sz w:val="20"/>
                    <w:szCs w:val="20"/>
                  </w:rPr>
                  <w:t xml:space="preserve"> </w:t>
                </w:r>
                <w:r w:rsidRPr="00D8323C">
                  <w:rPr>
                    <w:rFonts w:ascii="Arial" w:hAnsi="Arial" w:cs="Arial"/>
                    <w:sz w:val="20"/>
                    <w:szCs w:val="20"/>
                  </w:rPr>
                  <w:tab/>
                  <w:t xml:space="preserve">Phone: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869862895"/>
                    <w:placeholder>
                      <w:docPart w:val="A8042476F19145F2A7E985BA08AC47B0"/>
                    </w:placeholder>
                    <w:showingPlcHdr/>
                    <w:text/>
                  </w:sdtPr>
                  <w:sdtEndPr/>
                  <w:sdtContent>
                    <w:r w:rsidR="002E6235" w:rsidRPr="000F5FA9">
                      <w:rPr>
                        <w:rStyle w:val="PlaceholderText"/>
                        <w:sz w:val="16"/>
                        <w:szCs w:val="16"/>
                        <w:bdr w:val="single" w:sz="4" w:space="0" w:color="auto"/>
                      </w:rPr>
                      <w:t>Click here to enter text.</w:t>
                    </w:r>
                  </w:sdtContent>
                </w:sdt>
              </w:p>
              <w:p w:rsidR="00B52FC3" w:rsidRPr="00D8323C" w:rsidRDefault="00B52FC3" w:rsidP="00003410">
                <w:pPr>
                  <w:tabs>
                    <w:tab w:val="center" w:pos="5221"/>
                    <w:tab w:val="left" w:pos="6130"/>
                  </w:tabs>
                  <w:suppressAutoHyphens/>
                  <w:spacing w:line="360" w:lineRule="auto"/>
                  <w:rPr>
                    <w:rFonts w:ascii="Arial" w:hAnsi="Arial" w:cs="Arial"/>
                    <w:sz w:val="20"/>
                    <w:szCs w:val="20"/>
                  </w:rPr>
                </w:pPr>
                <w:r w:rsidRPr="00D8323C">
                  <w:rPr>
                    <w:rFonts w:ascii="Arial" w:hAnsi="Arial" w:cs="Arial"/>
                    <w:sz w:val="20"/>
                    <w:szCs w:val="20"/>
                  </w:rPr>
                  <w:t xml:space="preserve">Address, City, State, Zip: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2081738823"/>
                    <w:placeholder>
                      <w:docPart w:val="5ADE6D0219034AB2A094767BC62F5B02"/>
                    </w:placeholder>
                    <w:showingPlcHdr/>
                    <w:text/>
                  </w:sdtPr>
                  <w:sdtEndPr/>
                  <w:sdtContent>
                    <w:r w:rsidR="002E6235" w:rsidRPr="000F5FA9">
                      <w:rPr>
                        <w:rStyle w:val="PlaceholderText"/>
                        <w:sz w:val="16"/>
                        <w:szCs w:val="16"/>
                        <w:bdr w:val="single" w:sz="4" w:space="0" w:color="auto"/>
                      </w:rPr>
                      <w:t>Click here to enter text.</w:t>
                    </w:r>
                  </w:sdtContent>
                </w:sdt>
              </w:p>
              <w:p w:rsidR="00B52FC3" w:rsidRPr="00D8323C" w:rsidRDefault="00B52FC3" w:rsidP="00003410">
                <w:pPr>
                  <w:suppressAutoHyphens/>
                  <w:spacing w:line="360" w:lineRule="auto"/>
                  <w:rPr>
                    <w:rFonts w:ascii="Arial" w:hAnsi="Arial" w:cs="Arial"/>
                    <w:b/>
                    <w:sz w:val="20"/>
                    <w:szCs w:val="20"/>
                    <w:u w:val="single"/>
                  </w:rPr>
                </w:pPr>
                <w:r w:rsidRPr="00D8323C">
                  <w:rPr>
                    <w:rFonts w:ascii="Arial" w:hAnsi="Arial" w:cs="Arial"/>
                    <w:b/>
                    <w:sz w:val="20"/>
                    <w:szCs w:val="20"/>
                  </w:rPr>
                  <w:t xml:space="preserve">3. </w:t>
                </w:r>
                <w:r w:rsidRPr="00D8323C">
                  <w:rPr>
                    <w:rFonts w:ascii="Arial" w:hAnsi="Arial" w:cs="Arial"/>
                    <w:b/>
                    <w:sz w:val="20"/>
                    <w:szCs w:val="20"/>
                    <w:u w:val="single"/>
                  </w:rPr>
                  <w:t xml:space="preserve">Car Insurance </w:t>
                </w:r>
                <w:r w:rsidRPr="00D8323C">
                  <w:rPr>
                    <w:rFonts w:ascii="Arial" w:hAnsi="Arial" w:cs="Arial"/>
                    <w:b/>
                    <w:i/>
                    <w:sz w:val="20"/>
                    <w:szCs w:val="20"/>
                    <w:u w:val="single"/>
                  </w:rPr>
                  <w:t>(Complete i</w:t>
                </w:r>
                <w:r w:rsidR="001847FF" w:rsidRPr="00D8323C">
                  <w:rPr>
                    <w:rFonts w:ascii="Arial" w:hAnsi="Arial" w:cs="Arial"/>
                    <w:b/>
                    <w:i/>
                    <w:sz w:val="20"/>
                    <w:szCs w:val="20"/>
                    <w:u w:val="single"/>
                  </w:rPr>
                  <w:t>f the crime was vehicle related</w:t>
                </w:r>
                <w:r w:rsidRPr="00D8323C">
                  <w:rPr>
                    <w:rFonts w:ascii="Arial" w:hAnsi="Arial" w:cs="Arial"/>
                    <w:b/>
                    <w:i/>
                    <w:sz w:val="20"/>
                    <w:szCs w:val="20"/>
                    <w:u w:val="single"/>
                  </w:rPr>
                  <w:t>)</w:t>
                </w:r>
              </w:p>
              <w:p w:rsidR="00B52FC3" w:rsidRPr="00D8323C" w:rsidRDefault="00B52FC3" w:rsidP="00003410">
                <w:pPr>
                  <w:tabs>
                    <w:tab w:val="left" w:pos="3510"/>
                    <w:tab w:val="center" w:pos="5221"/>
                    <w:tab w:val="left" w:pos="6840"/>
                  </w:tabs>
                  <w:suppressAutoHyphens/>
                  <w:spacing w:after="120" w:line="360" w:lineRule="auto"/>
                  <w:rPr>
                    <w:rFonts w:ascii="Arial" w:hAnsi="Arial" w:cs="Arial"/>
                    <w:sz w:val="20"/>
                    <w:szCs w:val="20"/>
                  </w:rPr>
                </w:pPr>
                <w:r w:rsidRPr="00D8323C">
                  <w:rPr>
                    <w:rFonts w:ascii="Arial" w:hAnsi="Arial" w:cs="Arial"/>
                    <w:b/>
                    <w:sz w:val="20"/>
                    <w:szCs w:val="20"/>
                  </w:rPr>
                  <w:t>Company 1</w:t>
                </w:r>
                <w:r w:rsidRPr="00D8323C">
                  <w:rPr>
                    <w:rFonts w:ascii="Arial" w:hAnsi="Arial" w:cs="Arial"/>
                    <w:sz w:val="20"/>
                    <w:szCs w:val="20"/>
                  </w:rPr>
                  <w:t>:</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210465356"/>
                    <w:placeholder>
                      <w:docPart w:val="94DA914778B7403AB5CF0C876B7A2C5A"/>
                    </w:placeholder>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 xml:space="preserve">  Amount Received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883524240"/>
                    <w:placeholder>
                      <w:docPart w:val="93F77DED55BD431190765955C2B4A555"/>
                    </w:placeholder>
                    <w:showingPlcHdr/>
                    <w:text/>
                  </w:sdtPr>
                  <w:sdtEndPr/>
                  <w:sdtContent>
                    <w:r w:rsidR="002E6235" w:rsidRPr="000F5FA9">
                      <w:rPr>
                        <w:rStyle w:val="PlaceholderText"/>
                        <w:sz w:val="16"/>
                        <w:szCs w:val="16"/>
                        <w:bdr w:val="single" w:sz="4" w:space="0" w:color="auto"/>
                      </w:rPr>
                      <w:t>Click here to enter text.</w:t>
                    </w:r>
                  </w:sdtContent>
                </w:sdt>
                <w:r w:rsidR="002E6235" w:rsidRPr="00D8323C">
                  <w:rPr>
                    <w:rFonts w:ascii="Arial" w:hAnsi="Arial" w:cs="Arial"/>
                    <w:sz w:val="20"/>
                    <w:szCs w:val="20"/>
                  </w:rPr>
                  <w:t xml:space="preserve"> </w:t>
                </w:r>
                <w:r w:rsidR="004115A6" w:rsidRPr="00D8323C">
                  <w:rPr>
                    <w:rFonts w:ascii="Arial" w:hAnsi="Arial" w:cs="Arial"/>
                    <w:sz w:val="20"/>
                    <w:szCs w:val="20"/>
                  </w:rPr>
                  <w:t xml:space="preserve"> </w:t>
                </w:r>
                <w:r w:rsidRPr="00D8323C">
                  <w:rPr>
                    <w:rFonts w:ascii="Arial" w:hAnsi="Arial" w:cs="Arial"/>
                    <w:sz w:val="20"/>
                    <w:szCs w:val="20"/>
                  </w:rPr>
                  <w:tab/>
                  <w:t xml:space="preserve">Agent Name: </w:t>
                </w:r>
                <w:r w:rsidR="004115A6">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954518648"/>
                    <w:placeholder>
                      <w:docPart w:val="F11068C17762411BBAADA7B5FC71DD33"/>
                    </w:placeholder>
                    <w:showingPlcHdr/>
                    <w:text/>
                  </w:sdtPr>
                  <w:sdtEndPr/>
                  <w:sdtContent>
                    <w:r w:rsidR="002E6235" w:rsidRPr="000F5FA9">
                      <w:rPr>
                        <w:rStyle w:val="PlaceholderText"/>
                        <w:sz w:val="16"/>
                        <w:szCs w:val="16"/>
                        <w:bdr w:val="single" w:sz="4" w:space="0" w:color="auto"/>
                      </w:rPr>
                      <w:t>Click here to enter text.</w:t>
                    </w:r>
                  </w:sdtContent>
                </w:sdt>
              </w:p>
              <w:p w:rsidR="00B52FC3" w:rsidRPr="00D8323C" w:rsidRDefault="00B52FC3" w:rsidP="00003410">
                <w:pPr>
                  <w:tabs>
                    <w:tab w:val="left" w:pos="1350"/>
                    <w:tab w:val="left" w:pos="2970"/>
                    <w:tab w:val="center" w:pos="5221"/>
                    <w:tab w:val="left" w:pos="6130"/>
                    <w:tab w:val="left" w:pos="6840"/>
                  </w:tabs>
                  <w:suppressAutoHyphens/>
                  <w:spacing w:after="120" w:line="360" w:lineRule="auto"/>
                  <w:rPr>
                    <w:rFonts w:ascii="Arial" w:hAnsi="Arial" w:cs="Arial"/>
                    <w:sz w:val="20"/>
                    <w:szCs w:val="20"/>
                  </w:rPr>
                </w:pPr>
                <w:r w:rsidRPr="00D8323C">
                  <w:rPr>
                    <w:rFonts w:ascii="Arial" w:hAnsi="Arial" w:cs="Arial"/>
                    <w:sz w:val="20"/>
                    <w:szCs w:val="20"/>
                  </w:rPr>
                  <w:t>Phone</w:t>
                </w:r>
                <w:r w:rsidR="002E623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20378086"/>
                    <w:placeholder>
                      <w:docPart w:val="536C981EB84445E6A716FA3427D56F82"/>
                    </w:placeholder>
                    <w:showingPlcHdr/>
                    <w:text/>
                  </w:sdtPr>
                  <w:sdtEndPr/>
                  <w:sdtContent>
                    <w:r w:rsidR="002E6235" w:rsidRPr="000F5FA9">
                      <w:rPr>
                        <w:rStyle w:val="PlaceholderText"/>
                        <w:sz w:val="16"/>
                        <w:szCs w:val="16"/>
                        <w:bdr w:val="single" w:sz="4" w:space="0" w:color="auto"/>
                      </w:rPr>
                      <w:t>Click here to enter text.</w:t>
                    </w:r>
                  </w:sdtContent>
                </w:sdt>
                <w:r w:rsidR="002E6235">
                  <w:rPr>
                    <w:rFonts w:ascii="Arial" w:hAnsi="Arial" w:cs="Arial"/>
                    <w:sz w:val="20"/>
                    <w:szCs w:val="20"/>
                  </w:rPr>
                  <w:tab/>
                </w:r>
                <w:r w:rsidRPr="00D8323C">
                  <w:rPr>
                    <w:rFonts w:ascii="Arial" w:hAnsi="Arial" w:cs="Arial"/>
                    <w:sz w:val="20"/>
                    <w:szCs w:val="20"/>
                  </w:rPr>
                  <w:t>Policy Number:</w:t>
                </w:r>
                <w:r w:rsidR="002E623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470871103"/>
                    <w:placeholder>
                      <w:docPart w:val="A73C79A1C8A54511A5F16AA643F73E34"/>
                    </w:placeholder>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 xml:space="preserve">Effective Date: </w:t>
                </w:r>
                <w:r w:rsidR="004115A6">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731495044"/>
                    <w:placeholder>
                      <w:docPart w:val="16107493D09549449F4208C456B50A55"/>
                    </w:placeholder>
                    <w:showingPlcHdr/>
                    <w:text/>
                  </w:sdtPr>
                  <w:sdtEndPr/>
                  <w:sdtContent>
                    <w:r w:rsidR="002E6235" w:rsidRPr="000F5FA9">
                      <w:rPr>
                        <w:rStyle w:val="PlaceholderText"/>
                        <w:sz w:val="16"/>
                        <w:szCs w:val="16"/>
                        <w:bdr w:val="single" w:sz="4" w:space="0" w:color="auto"/>
                      </w:rPr>
                      <w:t>Click here to enter text.</w:t>
                    </w:r>
                  </w:sdtContent>
                </w:sdt>
              </w:p>
              <w:p w:rsidR="00B52FC3" w:rsidRPr="00D8323C" w:rsidRDefault="00B52FC3" w:rsidP="00003410">
                <w:pPr>
                  <w:tabs>
                    <w:tab w:val="left" w:pos="3780"/>
                    <w:tab w:val="center" w:pos="5221"/>
                    <w:tab w:val="left" w:pos="6130"/>
                    <w:tab w:val="left" w:pos="6840"/>
                  </w:tabs>
                  <w:suppressAutoHyphens/>
                  <w:spacing w:after="120" w:line="360" w:lineRule="auto"/>
                  <w:rPr>
                    <w:rFonts w:ascii="Arial" w:hAnsi="Arial" w:cs="Arial"/>
                    <w:sz w:val="20"/>
                    <w:szCs w:val="20"/>
                  </w:rPr>
                </w:pPr>
                <w:r w:rsidRPr="00D8323C">
                  <w:rPr>
                    <w:rFonts w:ascii="Arial" w:hAnsi="Arial" w:cs="Arial"/>
                    <w:b/>
                    <w:sz w:val="20"/>
                    <w:szCs w:val="20"/>
                  </w:rPr>
                  <w:t>Company 2</w:t>
                </w:r>
                <w:r w:rsidRPr="00D8323C">
                  <w:rPr>
                    <w:rFonts w:ascii="Arial" w:hAnsi="Arial" w:cs="Arial"/>
                    <w:sz w:val="20"/>
                    <w:szCs w:val="20"/>
                  </w:rPr>
                  <w:t>:</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557891981"/>
                    <w:placeholder>
                      <w:docPart w:val="480FE6F82ECE4E4380787218F7C94193"/>
                    </w:placeholder>
                    <w:showingPlcHdr/>
                    <w:text/>
                  </w:sdtPr>
                  <w:sdtEndPr/>
                  <w:sdtContent>
                    <w:r w:rsidR="002E6235" w:rsidRPr="000F5FA9">
                      <w:rPr>
                        <w:rStyle w:val="PlaceholderText"/>
                        <w:sz w:val="16"/>
                        <w:szCs w:val="16"/>
                        <w:bdr w:val="single" w:sz="4" w:space="0" w:color="auto"/>
                      </w:rPr>
                      <w:t>Click here to enter text.</w:t>
                    </w:r>
                  </w:sdtContent>
                </w:sdt>
                <w:r w:rsidR="002E6235" w:rsidRPr="00D8323C">
                  <w:rPr>
                    <w:rFonts w:ascii="Arial" w:hAnsi="Arial" w:cs="Arial"/>
                    <w:sz w:val="20"/>
                    <w:szCs w:val="20"/>
                  </w:rPr>
                  <w:t xml:space="preserve"> </w:t>
                </w:r>
                <w:r w:rsidR="004115A6" w:rsidRPr="00D8323C">
                  <w:rPr>
                    <w:rFonts w:ascii="Arial" w:hAnsi="Arial" w:cs="Arial"/>
                    <w:sz w:val="20"/>
                    <w:szCs w:val="20"/>
                  </w:rPr>
                  <w:t xml:space="preserve"> </w:t>
                </w:r>
                <w:r w:rsidRPr="00D8323C">
                  <w:rPr>
                    <w:rFonts w:ascii="Arial" w:hAnsi="Arial" w:cs="Arial"/>
                    <w:sz w:val="20"/>
                    <w:szCs w:val="20"/>
                  </w:rPr>
                  <w:t xml:space="preserve">  </w:t>
                </w:r>
                <w:r w:rsidRPr="00D8323C">
                  <w:rPr>
                    <w:rFonts w:ascii="Arial" w:hAnsi="Arial" w:cs="Arial"/>
                    <w:sz w:val="20"/>
                    <w:szCs w:val="20"/>
                  </w:rPr>
                  <w:tab/>
                  <w:t>Amount Received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564206300"/>
                    <w:placeholder>
                      <w:docPart w:val="E9FA28A430194F8687E29E365980373F"/>
                    </w:placeholder>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 xml:space="preserve">Agent Name: </w:t>
                </w:r>
                <w:r w:rsidR="0005520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925609936"/>
                    <w:placeholder>
                      <w:docPart w:val="D499133E30AA4A3BAF75C8585A4D3DD2"/>
                    </w:placeholder>
                    <w:showingPlcHdr/>
                    <w:text/>
                  </w:sdtPr>
                  <w:sdtEndPr/>
                  <w:sdtContent>
                    <w:r w:rsidR="002E6235" w:rsidRPr="000F5FA9">
                      <w:rPr>
                        <w:rStyle w:val="PlaceholderText"/>
                        <w:sz w:val="16"/>
                        <w:szCs w:val="16"/>
                        <w:bdr w:val="single" w:sz="4" w:space="0" w:color="auto"/>
                      </w:rPr>
                      <w:t>Click here to enter text.</w:t>
                    </w:r>
                  </w:sdtContent>
                </w:sdt>
              </w:p>
              <w:p w:rsidR="00B52FC3" w:rsidRDefault="00B52FC3" w:rsidP="00003410">
                <w:pPr>
                  <w:tabs>
                    <w:tab w:val="left" w:pos="1350"/>
                    <w:tab w:val="left" w:pos="2970"/>
                    <w:tab w:val="center" w:pos="5221"/>
                    <w:tab w:val="left" w:pos="6130"/>
                    <w:tab w:val="left" w:pos="6840"/>
                  </w:tabs>
                  <w:suppressAutoHyphens/>
                  <w:spacing w:after="120" w:line="360" w:lineRule="auto"/>
                  <w:rPr>
                    <w:rFonts w:ascii="Arial" w:hAnsi="Arial" w:cs="Arial"/>
                    <w:sz w:val="20"/>
                    <w:szCs w:val="20"/>
                    <w:bdr w:val="single" w:sz="4" w:space="0" w:color="auto"/>
                  </w:rPr>
                </w:pPr>
                <w:r w:rsidRPr="00D8323C">
                  <w:rPr>
                    <w:rFonts w:ascii="Arial" w:hAnsi="Arial" w:cs="Arial"/>
                    <w:sz w:val="20"/>
                    <w:szCs w:val="20"/>
                  </w:rPr>
                  <w:t>Phone</w:t>
                </w:r>
                <w:r w:rsidR="002E623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754350571"/>
                    <w:placeholder>
                      <w:docPart w:val="53CD12A7CD804353B9571B8FCF9601AA"/>
                    </w:placeholder>
                    <w:showingPlcHdr/>
                    <w:text/>
                  </w:sdtPr>
                  <w:sdtEndPr/>
                  <w:sdtContent>
                    <w:r w:rsidR="002E6235" w:rsidRPr="000F5FA9">
                      <w:rPr>
                        <w:rStyle w:val="PlaceholderText"/>
                        <w:sz w:val="16"/>
                        <w:szCs w:val="16"/>
                        <w:bdr w:val="single" w:sz="4" w:space="0" w:color="auto"/>
                      </w:rPr>
                      <w:t>Click here to enter text.</w:t>
                    </w:r>
                  </w:sdtContent>
                </w:sdt>
                <w:r w:rsidR="002E6235">
                  <w:rPr>
                    <w:rFonts w:ascii="Arial" w:hAnsi="Arial" w:cs="Arial"/>
                    <w:sz w:val="20"/>
                    <w:szCs w:val="20"/>
                  </w:rPr>
                  <w:tab/>
                </w:r>
                <w:r w:rsidRPr="00D8323C">
                  <w:rPr>
                    <w:rFonts w:ascii="Arial" w:hAnsi="Arial" w:cs="Arial"/>
                    <w:sz w:val="20"/>
                    <w:szCs w:val="20"/>
                  </w:rPr>
                  <w:t>Policy Number:</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401418477"/>
                    <w:placeholder>
                      <w:docPart w:val="0A13D5A215F941BAA4E4644E551D9519"/>
                    </w:placeholder>
                    <w:showingPlcHdr/>
                    <w:text/>
                  </w:sdtPr>
                  <w:sdtEndPr/>
                  <w:sdtContent>
                    <w:r w:rsidR="002E6235" w:rsidRPr="000F5FA9">
                      <w:rPr>
                        <w:rStyle w:val="PlaceholderText"/>
                        <w:sz w:val="16"/>
                        <w:szCs w:val="16"/>
                        <w:bdr w:val="single" w:sz="4" w:space="0" w:color="auto"/>
                      </w:rPr>
                      <w:t>Click here to enter text.</w:t>
                    </w:r>
                  </w:sdtContent>
                </w:sdt>
                <w:r w:rsidRPr="00D8323C">
                  <w:rPr>
                    <w:rFonts w:ascii="Arial" w:hAnsi="Arial" w:cs="Arial"/>
                    <w:sz w:val="20"/>
                    <w:szCs w:val="20"/>
                  </w:rPr>
                  <w:tab/>
                  <w:t xml:space="preserve">Effective Date: </w:t>
                </w:r>
                <w:r w:rsidR="00055205">
                  <w:rPr>
                    <w:rFonts w:ascii="Arial" w:hAnsi="Arial" w:cs="Arial"/>
                    <w:sz w:val="20"/>
                    <w:szCs w:val="20"/>
                  </w:rPr>
                  <w:t xml:space="preserve"> </w:t>
                </w:r>
                <w:r w:rsidR="002E6235"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664927030"/>
                    <w:placeholder>
                      <w:docPart w:val="8D716D623A464CEC929B680FC8143F23"/>
                    </w:placeholder>
                    <w:showingPlcHdr/>
                    <w:text/>
                  </w:sdtPr>
                  <w:sdtEndPr/>
                  <w:sdtContent>
                    <w:r w:rsidR="002E6235" w:rsidRPr="000F5FA9">
                      <w:rPr>
                        <w:rStyle w:val="PlaceholderText"/>
                        <w:sz w:val="16"/>
                        <w:szCs w:val="16"/>
                        <w:bdr w:val="single" w:sz="4" w:space="0" w:color="auto"/>
                      </w:rPr>
                      <w:t>Click here to enter text.</w:t>
                    </w:r>
                  </w:sdtContent>
                </w:sdt>
              </w:p>
              <w:p w:rsidR="00003410" w:rsidRPr="000107BE" w:rsidRDefault="00003410" w:rsidP="00003410">
                <w:pPr>
                  <w:tabs>
                    <w:tab w:val="left" w:pos="1350"/>
                    <w:tab w:val="left" w:pos="2970"/>
                    <w:tab w:val="center" w:pos="5221"/>
                    <w:tab w:val="left" w:pos="6130"/>
                    <w:tab w:val="left" w:pos="6840"/>
                  </w:tabs>
                  <w:suppressAutoHyphens/>
                  <w:spacing w:after="120" w:line="360" w:lineRule="auto"/>
                  <w:rPr>
                    <w:rFonts w:ascii="Arial" w:hAnsi="Arial" w:cs="Arial"/>
                    <w:sz w:val="16"/>
                    <w:szCs w:val="16"/>
                  </w:rPr>
                </w:pPr>
              </w:p>
            </w:tc>
          </w:tr>
          <w:tr w:rsidR="00B52FC3" w:rsidRPr="00CD7142" w:rsidTr="00003410">
            <w:trPr>
              <w:trHeight w:val="251"/>
            </w:trPr>
            <w:tc>
              <w:tcPr>
                <w:tcW w:w="10995" w:type="dxa"/>
                <w:gridSpan w:val="2"/>
                <w:shd w:val="clear" w:color="auto" w:fill="000000" w:themeFill="text1"/>
                <w:vAlign w:val="center"/>
              </w:tcPr>
              <w:p w:rsidR="00B52FC3" w:rsidRPr="000E20AA" w:rsidRDefault="00B52FC3" w:rsidP="00003410">
                <w:pPr>
                  <w:suppressAutoHyphens/>
                  <w:jc w:val="center"/>
                  <w:rPr>
                    <w:rFonts w:ascii="Arial" w:hAnsi="Arial" w:cs="Arial"/>
                    <w:b/>
                    <w:smallCaps/>
                    <w:sz w:val="20"/>
                    <w:szCs w:val="20"/>
                  </w:rPr>
                </w:pPr>
                <w:r>
                  <w:rPr>
                    <w:rFonts w:ascii="Arial" w:hAnsi="Arial" w:cs="Arial"/>
                    <w:b/>
                    <w:smallCaps/>
                    <w:sz w:val="20"/>
                    <w:szCs w:val="20"/>
                  </w:rPr>
                  <w:lastRenderedPageBreak/>
                  <w:t xml:space="preserve">Section F </w:t>
                </w:r>
                <w:r w:rsidR="001847FF">
                  <w:rPr>
                    <w:rFonts w:ascii="Arial" w:hAnsi="Arial" w:cs="Arial"/>
                    <w:b/>
                    <w:smallCaps/>
                    <w:sz w:val="20"/>
                    <w:szCs w:val="20"/>
                  </w:rPr>
                  <w:t>–</w:t>
                </w:r>
                <w:r>
                  <w:rPr>
                    <w:rFonts w:ascii="Arial" w:hAnsi="Arial" w:cs="Arial"/>
                    <w:b/>
                    <w:smallCaps/>
                    <w:sz w:val="20"/>
                    <w:szCs w:val="20"/>
                  </w:rPr>
                  <w:t xml:space="preserve"> </w:t>
                </w:r>
                <w:r w:rsidR="001847FF">
                  <w:rPr>
                    <w:rFonts w:ascii="Arial" w:hAnsi="Arial" w:cs="Arial"/>
                    <w:b/>
                    <w:smallCaps/>
                    <w:sz w:val="20"/>
                    <w:szCs w:val="20"/>
                  </w:rPr>
                  <w:t xml:space="preserve">Private </w:t>
                </w:r>
                <w:r w:rsidRPr="000E20AA">
                  <w:rPr>
                    <w:rFonts w:ascii="Arial" w:hAnsi="Arial" w:cs="Arial"/>
                    <w:b/>
                    <w:smallCaps/>
                    <w:sz w:val="20"/>
                    <w:szCs w:val="20"/>
                  </w:rPr>
                  <w:t xml:space="preserve">Attorney Information: </w:t>
                </w:r>
                <w:r w:rsidR="001847FF" w:rsidRPr="001847FF">
                  <w:rPr>
                    <w:rFonts w:ascii="Arial" w:hAnsi="Arial" w:cs="Arial"/>
                    <w:i/>
                    <w:smallCaps/>
                    <w:sz w:val="16"/>
                    <w:szCs w:val="16"/>
                  </w:rPr>
                  <w:t>(Complete if there is a lawsuit; do not include criminal case information here)</w:t>
                </w:r>
              </w:p>
            </w:tc>
          </w:tr>
          <w:tr w:rsidR="00B52FC3" w:rsidRPr="00CD7142" w:rsidTr="00E0550C">
            <w:trPr>
              <w:trHeight w:val="1704"/>
            </w:trPr>
            <w:tc>
              <w:tcPr>
                <w:tcW w:w="10995" w:type="dxa"/>
                <w:gridSpan w:val="2"/>
                <w:tcBorders>
                  <w:bottom w:val="single" w:sz="18" w:space="0" w:color="auto"/>
                </w:tcBorders>
                <w:shd w:val="clear" w:color="auto" w:fill="auto"/>
              </w:tcPr>
              <w:p w:rsidR="00B52FC3" w:rsidRPr="00D8323C" w:rsidRDefault="00B52FC3" w:rsidP="00003410">
                <w:pPr>
                  <w:tabs>
                    <w:tab w:val="left" w:pos="3780"/>
                    <w:tab w:val="center" w:pos="5221"/>
                    <w:tab w:val="left" w:pos="6130"/>
                    <w:tab w:val="left" w:pos="6840"/>
                  </w:tabs>
                  <w:suppressAutoHyphens/>
                  <w:spacing w:line="360" w:lineRule="auto"/>
                  <w:rPr>
                    <w:rFonts w:ascii="Arial" w:hAnsi="Arial" w:cs="Arial"/>
                    <w:sz w:val="20"/>
                    <w:szCs w:val="20"/>
                  </w:rPr>
                </w:pPr>
                <w:r w:rsidRPr="00D8323C">
                  <w:rPr>
                    <w:rFonts w:ascii="Arial" w:hAnsi="Arial" w:cs="Arial"/>
                    <w:b/>
                    <w:sz w:val="20"/>
                    <w:szCs w:val="20"/>
                  </w:rPr>
                  <w:t xml:space="preserve">1. Has the victim or claimant filed a </w:t>
                </w:r>
                <w:r w:rsidRPr="00D8323C">
                  <w:rPr>
                    <w:rFonts w:ascii="Arial" w:hAnsi="Arial" w:cs="Arial"/>
                    <w:b/>
                    <w:i/>
                    <w:sz w:val="20"/>
                    <w:szCs w:val="20"/>
                  </w:rPr>
                  <w:t xml:space="preserve">civil </w:t>
                </w:r>
                <w:r w:rsidRPr="00D8323C">
                  <w:rPr>
                    <w:rFonts w:ascii="Arial" w:hAnsi="Arial" w:cs="Arial"/>
                    <w:b/>
                    <w:sz w:val="20"/>
                    <w:szCs w:val="20"/>
                  </w:rPr>
                  <w:t>lawsuit against anyone because of this crime</w:t>
                </w:r>
                <w:r w:rsidRPr="00D8323C">
                  <w:rPr>
                    <w:rFonts w:ascii="Arial" w:hAnsi="Arial" w:cs="Arial"/>
                    <w:sz w:val="20"/>
                    <w:szCs w:val="20"/>
                  </w:rPr>
                  <w:t xml:space="preserve"> </w:t>
                </w:r>
                <w:r w:rsidR="002E6235" w:rsidRPr="00D8323C">
                  <w:rPr>
                    <w:rFonts w:ascii="Arial" w:hAnsi="Arial" w:cs="Arial"/>
                    <w:sz w:val="20"/>
                    <w:szCs w:val="20"/>
                  </w:rPr>
                  <w:t xml:space="preserve"> </w:t>
                </w:r>
                <w:sdt>
                  <w:sdtPr>
                    <w:rPr>
                      <w:rFonts w:ascii="Arial" w:hAnsi="Arial" w:cs="Arial"/>
                      <w:sz w:val="20"/>
                      <w:szCs w:val="20"/>
                    </w:rPr>
                    <w:id w:val="-1968736549"/>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Pr="00D8323C">
                  <w:rPr>
                    <w:rFonts w:ascii="Arial" w:hAnsi="Arial" w:cs="Arial"/>
                    <w:sz w:val="20"/>
                    <w:szCs w:val="20"/>
                  </w:rPr>
                  <w:t xml:space="preserve"> Yes </w:t>
                </w:r>
                <w:r w:rsidR="002E6235" w:rsidRPr="00D8323C">
                  <w:rPr>
                    <w:rFonts w:ascii="Arial" w:hAnsi="Arial" w:cs="Arial"/>
                    <w:sz w:val="20"/>
                    <w:szCs w:val="20"/>
                  </w:rPr>
                  <w:t xml:space="preserve"> </w:t>
                </w:r>
                <w:sdt>
                  <w:sdtPr>
                    <w:rPr>
                      <w:rFonts w:ascii="Arial" w:hAnsi="Arial" w:cs="Arial"/>
                      <w:sz w:val="20"/>
                      <w:szCs w:val="20"/>
                    </w:rPr>
                    <w:id w:val="-1723975418"/>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Pr="00D8323C">
                  <w:rPr>
                    <w:rFonts w:ascii="Arial" w:hAnsi="Arial" w:cs="Arial"/>
                    <w:sz w:val="20"/>
                    <w:szCs w:val="20"/>
                  </w:rPr>
                  <w:t>No</w:t>
                </w:r>
                <w:r w:rsidRPr="00D8323C">
                  <w:rPr>
                    <w:rFonts w:ascii="Arial" w:hAnsi="Arial" w:cs="Arial"/>
                    <w:sz w:val="20"/>
                    <w:szCs w:val="20"/>
                  </w:rPr>
                  <w:tab/>
                </w:r>
              </w:p>
              <w:p w:rsidR="00B52FC3" w:rsidRPr="00D8323C" w:rsidRDefault="00B52FC3" w:rsidP="00003410">
                <w:pPr>
                  <w:tabs>
                    <w:tab w:val="left" w:pos="3780"/>
                    <w:tab w:val="center" w:pos="5221"/>
                    <w:tab w:val="left" w:pos="6130"/>
                    <w:tab w:val="left" w:pos="6840"/>
                  </w:tabs>
                  <w:suppressAutoHyphens/>
                  <w:spacing w:line="360" w:lineRule="auto"/>
                  <w:rPr>
                    <w:rFonts w:ascii="Arial" w:hAnsi="Arial" w:cs="Arial"/>
                    <w:b/>
                    <w:sz w:val="20"/>
                    <w:szCs w:val="20"/>
                  </w:rPr>
                </w:pPr>
                <w:r w:rsidRPr="00D8323C">
                  <w:rPr>
                    <w:rFonts w:ascii="Arial" w:hAnsi="Arial" w:cs="Arial"/>
                    <w:b/>
                    <w:sz w:val="20"/>
                    <w:szCs w:val="20"/>
                  </w:rPr>
                  <w:t>2. Attorney’s Name and Law Firm:</w:t>
                </w:r>
                <w:r w:rsidR="00E0550C">
                  <w:rPr>
                    <w:rFonts w:ascii="Arial" w:hAnsi="Arial" w:cs="Arial"/>
                    <w:b/>
                    <w:sz w:val="20"/>
                    <w:szCs w:val="20"/>
                  </w:rPr>
                  <w:t xml:space="preserve"> </w:t>
                </w:r>
                <w:r w:rsidR="00E0550C">
                  <w:rPr>
                    <w:rFonts w:ascii="Arial" w:hAnsi="Arial" w:cs="Arial"/>
                    <w:sz w:val="20"/>
                    <w:szCs w:val="20"/>
                    <w:bdr w:val="single" w:sz="4" w:space="0" w:color="auto"/>
                  </w:rPr>
                  <w:t xml:space="preserve"> </w:t>
                </w:r>
                <w:sdt>
                  <w:sdtPr>
                    <w:rPr>
                      <w:rFonts w:ascii="Arial" w:hAnsi="Arial" w:cs="Arial"/>
                      <w:sz w:val="20"/>
                      <w:szCs w:val="20"/>
                      <w:bdr w:val="single" w:sz="4" w:space="0" w:color="auto"/>
                    </w:rPr>
                    <w:id w:val="-1275627009"/>
                    <w:placeholder>
                      <w:docPart w:val="EC554D1DC0954233B53AC8E055E2D006"/>
                    </w:placeholder>
                    <w:showingPlcHdr/>
                    <w:text/>
                  </w:sdtPr>
                  <w:sdtEndPr/>
                  <w:sdtContent>
                    <w:r w:rsidR="00E0550C" w:rsidRPr="000F5FA9">
                      <w:rPr>
                        <w:rStyle w:val="PlaceholderText"/>
                        <w:bdr w:val="single" w:sz="4" w:space="0" w:color="auto"/>
                      </w:rPr>
                      <w:t>Click here to enter text.</w:t>
                    </w:r>
                  </w:sdtContent>
                </w:sdt>
                <w:r w:rsidRPr="00D8323C">
                  <w:rPr>
                    <w:rFonts w:ascii="Arial" w:hAnsi="Arial" w:cs="Arial"/>
                    <w:b/>
                    <w:sz w:val="20"/>
                    <w:szCs w:val="20"/>
                  </w:rPr>
                  <w:tab/>
                </w:r>
              </w:p>
              <w:p w:rsidR="00B52FC3" w:rsidRPr="00157BA9" w:rsidRDefault="00B52FC3" w:rsidP="00003410">
                <w:pPr>
                  <w:spacing w:line="360" w:lineRule="auto"/>
                  <w:rPr>
                    <w:rFonts w:ascii="Arial" w:hAnsi="Arial" w:cs="Arial"/>
                    <w:sz w:val="20"/>
                    <w:szCs w:val="20"/>
                    <w:bdr w:val="single" w:sz="4" w:space="0" w:color="auto"/>
                  </w:rPr>
                </w:pPr>
                <w:r w:rsidRPr="00D8323C">
                  <w:rPr>
                    <w:rFonts w:ascii="Arial" w:hAnsi="Arial" w:cs="Arial"/>
                    <w:b/>
                    <w:sz w:val="20"/>
                    <w:szCs w:val="20"/>
                  </w:rPr>
                  <w:t xml:space="preserve">3. Attorney’s Phone: </w:t>
                </w:r>
                <w:r w:rsidR="00157BA9"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536897736"/>
                    <w:placeholder>
                      <w:docPart w:val="ADB8651FF2974E39BBADF6B9DFAD1F4E"/>
                    </w:placeholder>
                    <w:showingPlcHdr/>
                    <w:text/>
                  </w:sdtPr>
                  <w:sdtEndPr/>
                  <w:sdtContent>
                    <w:r w:rsidR="00157BA9" w:rsidRPr="000F5FA9">
                      <w:rPr>
                        <w:rStyle w:val="PlaceholderText"/>
                        <w:bdr w:val="single" w:sz="4" w:space="0" w:color="auto"/>
                      </w:rPr>
                      <w:t>Click here to enter text.</w:t>
                    </w:r>
                  </w:sdtContent>
                </w:sdt>
              </w:p>
              <w:p w:rsidR="00082D73" w:rsidRPr="00157BA9" w:rsidRDefault="00B52FC3" w:rsidP="00003410">
                <w:pPr>
                  <w:spacing w:line="360" w:lineRule="auto"/>
                  <w:rPr>
                    <w:rFonts w:ascii="Arial" w:hAnsi="Arial" w:cs="Arial"/>
                    <w:sz w:val="20"/>
                    <w:szCs w:val="20"/>
                    <w:bdr w:val="single" w:sz="4" w:space="0" w:color="auto"/>
                  </w:rPr>
                </w:pPr>
                <w:r w:rsidRPr="00D8323C">
                  <w:rPr>
                    <w:rFonts w:ascii="Arial" w:hAnsi="Arial" w:cs="Arial"/>
                    <w:b/>
                    <w:sz w:val="20"/>
                    <w:szCs w:val="20"/>
                  </w:rPr>
                  <w:t xml:space="preserve">4. Attorney’s Address, City, State, and Zip: </w:t>
                </w:r>
                <w:r w:rsidR="00157BA9"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357199315"/>
                    <w:placeholder>
                      <w:docPart w:val="0DC9919BC3A946BD85FFC5AE677DD460"/>
                    </w:placeholder>
                    <w:showingPlcHdr/>
                    <w:text/>
                  </w:sdtPr>
                  <w:sdtEndPr/>
                  <w:sdtContent>
                    <w:r w:rsidR="00157BA9" w:rsidRPr="000F5FA9">
                      <w:rPr>
                        <w:rStyle w:val="PlaceholderText"/>
                        <w:bdr w:val="single" w:sz="4" w:space="0" w:color="auto"/>
                      </w:rPr>
                      <w:t>Click here to enter text.</w:t>
                    </w:r>
                  </w:sdtContent>
                </w:sdt>
              </w:p>
            </w:tc>
          </w:tr>
          <w:tr w:rsidR="00B52FC3" w:rsidRPr="00CD7142" w:rsidTr="00003410">
            <w:trPr>
              <w:trHeight w:val="575"/>
            </w:trPr>
            <w:tc>
              <w:tcPr>
                <w:tcW w:w="10995" w:type="dxa"/>
                <w:gridSpan w:val="2"/>
                <w:tcBorders>
                  <w:top w:val="single" w:sz="18" w:space="0" w:color="auto"/>
                  <w:left w:val="single" w:sz="18" w:space="0" w:color="auto"/>
                  <w:bottom w:val="single" w:sz="18" w:space="0" w:color="auto"/>
                  <w:right w:val="single" w:sz="18" w:space="0" w:color="auto"/>
                </w:tcBorders>
                <w:shd w:val="clear" w:color="auto" w:fill="auto"/>
              </w:tcPr>
              <w:p w:rsidR="002E6235" w:rsidRDefault="00B52FC3" w:rsidP="00003410">
                <w:pPr>
                  <w:tabs>
                    <w:tab w:val="left" w:pos="3400"/>
                    <w:tab w:val="left" w:pos="4410"/>
                    <w:tab w:val="left" w:pos="5310"/>
                    <w:tab w:val="left" w:pos="6570"/>
                    <w:tab w:val="left" w:pos="8190"/>
                  </w:tabs>
                  <w:spacing w:line="360" w:lineRule="auto"/>
                  <w:rPr>
                    <w:rFonts w:ascii="Arial" w:hAnsi="Arial" w:cs="Arial"/>
                    <w:sz w:val="20"/>
                    <w:szCs w:val="20"/>
                  </w:rPr>
                </w:pPr>
                <w:r w:rsidRPr="00D8323C">
                  <w:rPr>
                    <w:rFonts w:ascii="Arial" w:hAnsi="Arial" w:cs="Arial"/>
                    <w:b/>
                    <w:sz w:val="20"/>
                    <w:szCs w:val="20"/>
                  </w:rPr>
                  <w:t>How did you hear about this program? (Check One</w:t>
                </w:r>
                <w:r w:rsidRPr="00D8323C">
                  <w:rPr>
                    <w:rFonts w:ascii="Arial" w:hAnsi="Arial" w:cs="Arial"/>
                    <w:sz w:val="20"/>
                    <w:szCs w:val="20"/>
                  </w:rPr>
                  <w:t>)</w:t>
                </w:r>
                <w:r w:rsidRPr="00D8323C">
                  <w:rPr>
                    <w:rFonts w:ascii="Arial" w:hAnsi="Arial" w:cs="Arial"/>
                    <w:sz w:val="20"/>
                    <w:szCs w:val="20"/>
                  </w:rPr>
                  <w:tab/>
                </w:r>
                <w:r w:rsidR="002E6235" w:rsidRPr="00D8323C">
                  <w:rPr>
                    <w:rFonts w:ascii="Arial" w:hAnsi="Arial" w:cs="Arial"/>
                    <w:sz w:val="20"/>
                    <w:szCs w:val="20"/>
                  </w:rPr>
                  <w:t xml:space="preserve"> </w:t>
                </w:r>
                <w:sdt>
                  <w:sdtPr>
                    <w:rPr>
                      <w:rFonts w:ascii="Arial" w:hAnsi="Arial" w:cs="Arial"/>
                      <w:sz w:val="20"/>
                      <w:szCs w:val="20"/>
                    </w:rPr>
                    <w:id w:val="98070138"/>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Pr="00D8323C">
                  <w:rPr>
                    <w:rFonts w:ascii="Arial" w:hAnsi="Arial" w:cs="Arial"/>
                    <w:sz w:val="20"/>
                    <w:szCs w:val="20"/>
                  </w:rPr>
                  <w:t>Police</w:t>
                </w:r>
                <w:r w:rsidRPr="00D8323C">
                  <w:rPr>
                    <w:rFonts w:ascii="Arial" w:hAnsi="Arial" w:cs="Arial"/>
                    <w:sz w:val="20"/>
                    <w:szCs w:val="20"/>
                  </w:rPr>
                  <w:tab/>
                </w:r>
                <w:r w:rsidR="002E6235" w:rsidRPr="00D8323C">
                  <w:rPr>
                    <w:rFonts w:ascii="Arial" w:hAnsi="Arial" w:cs="Arial"/>
                    <w:sz w:val="20"/>
                    <w:szCs w:val="20"/>
                  </w:rPr>
                  <w:t xml:space="preserve"> </w:t>
                </w:r>
                <w:sdt>
                  <w:sdtPr>
                    <w:rPr>
                      <w:rFonts w:ascii="Arial" w:hAnsi="Arial" w:cs="Arial"/>
                      <w:sz w:val="20"/>
                      <w:szCs w:val="20"/>
                    </w:rPr>
                    <w:id w:val="1781522655"/>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Pr="00D8323C">
                  <w:rPr>
                    <w:rFonts w:ascii="Arial" w:hAnsi="Arial" w:cs="Arial"/>
                    <w:sz w:val="20"/>
                    <w:szCs w:val="20"/>
                  </w:rPr>
                  <w:t>DA’s Office</w:t>
                </w:r>
                <w:r w:rsidRPr="00D8323C">
                  <w:rPr>
                    <w:rFonts w:ascii="Arial" w:hAnsi="Arial" w:cs="Arial"/>
                    <w:sz w:val="20"/>
                    <w:szCs w:val="20"/>
                  </w:rPr>
                  <w:tab/>
                </w:r>
                <w:r w:rsidR="002E6235" w:rsidRPr="00D8323C">
                  <w:rPr>
                    <w:rFonts w:ascii="Arial" w:hAnsi="Arial" w:cs="Arial"/>
                    <w:sz w:val="20"/>
                    <w:szCs w:val="20"/>
                  </w:rPr>
                  <w:t xml:space="preserve"> </w:t>
                </w:r>
                <w:sdt>
                  <w:sdtPr>
                    <w:rPr>
                      <w:rFonts w:ascii="Arial" w:hAnsi="Arial" w:cs="Arial"/>
                      <w:sz w:val="20"/>
                      <w:szCs w:val="20"/>
                    </w:rPr>
                    <w:id w:val="-1959248833"/>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Pr="00D8323C">
                  <w:rPr>
                    <w:rFonts w:ascii="Arial" w:hAnsi="Arial" w:cs="Arial"/>
                    <w:sz w:val="20"/>
                    <w:szCs w:val="20"/>
                  </w:rPr>
                  <w:t>Poster/Brochure</w:t>
                </w:r>
                <w:r w:rsidRPr="00D8323C">
                  <w:rPr>
                    <w:rFonts w:ascii="Arial" w:hAnsi="Arial" w:cs="Arial"/>
                    <w:sz w:val="20"/>
                    <w:szCs w:val="20"/>
                  </w:rPr>
                  <w:tab/>
                </w:r>
                <w:r w:rsidR="002E6235" w:rsidRPr="00D8323C">
                  <w:rPr>
                    <w:rFonts w:ascii="Arial" w:hAnsi="Arial" w:cs="Arial"/>
                    <w:sz w:val="20"/>
                    <w:szCs w:val="20"/>
                  </w:rPr>
                  <w:t xml:space="preserve"> </w:t>
                </w:r>
              </w:p>
              <w:p w:rsidR="00157BA9" w:rsidRDefault="008C6D31" w:rsidP="00003410">
                <w:pPr>
                  <w:tabs>
                    <w:tab w:val="left" w:pos="2880"/>
                    <w:tab w:val="left" w:pos="4410"/>
                    <w:tab w:val="left" w:pos="5310"/>
                    <w:tab w:val="left" w:pos="6570"/>
                    <w:tab w:val="left" w:pos="8190"/>
                  </w:tabs>
                  <w:spacing w:line="360" w:lineRule="auto"/>
                  <w:rPr>
                    <w:rFonts w:ascii="Arial" w:hAnsi="Arial" w:cs="Arial"/>
                    <w:sz w:val="20"/>
                    <w:szCs w:val="20"/>
                  </w:rPr>
                </w:pPr>
                <w:sdt>
                  <w:sdtPr>
                    <w:rPr>
                      <w:rFonts w:ascii="Arial" w:hAnsi="Arial" w:cs="Arial"/>
                      <w:sz w:val="20"/>
                      <w:szCs w:val="20"/>
                    </w:rPr>
                    <w:id w:val="-1713653440"/>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00B52FC3" w:rsidRPr="00D8323C">
                  <w:rPr>
                    <w:rFonts w:ascii="Arial" w:hAnsi="Arial" w:cs="Arial"/>
                    <w:sz w:val="20"/>
                    <w:szCs w:val="20"/>
                  </w:rPr>
                  <w:t>Hospital/Medical Provider</w:t>
                </w:r>
                <w:r w:rsidR="002E6235">
                  <w:rPr>
                    <w:rFonts w:ascii="Arial" w:hAnsi="Arial" w:cs="Arial"/>
                    <w:sz w:val="20"/>
                    <w:szCs w:val="20"/>
                  </w:rPr>
                  <w:tab/>
                </w:r>
                <w:sdt>
                  <w:sdtPr>
                    <w:rPr>
                      <w:rFonts w:ascii="Arial" w:hAnsi="Arial" w:cs="Arial"/>
                      <w:sz w:val="20"/>
                      <w:szCs w:val="20"/>
                    </w:rPr>
                    <w:id w:val="-1599170050"/>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00B52FC3" w:rsidRPr="00D8323C">
                  <w:rPr>
                    <w:rFonts w:ascii="Arial" w:hAnsi="Arial" w:cs="Arial"/>
                    <w:sz w:val="20"/>
                    <w:szCs w:val="20"/>
                  </w:rPr>
                  <w:t>Medical Examiner</w:t>
                </w:r>
                <w:r w:rsidR="00B52FC3" w:rsidRPr="00D8323C">
                  <w:rPr>
                    <w:rFonts w:ascii="Arial" w:hAnsi="Arial" w:cs="Arial"/>
                    <w:sz w:val="20"/>
                    <w:szCs w:val="20"/>
                  </w:rPr>
                  <w:tab/>
                </w:r>
                <w:r w:rsidR="002E6235" w:rsidRPr="00D8323C">
                  <w:rPr>
                    <w:rFonts w:ascii="Arial" w:hAnsi="Arial" w:cs="Arial"/>
                    <w:sz w:val="20"/>
                    <w:szCs w:val="20"/>
                  </w:rPr>
                  <w:t xml:space="preserve"> </w:t>
                </w:r>
                <w:sdt>
                  <w:sdtPr>
                    <w:rPr>
                      <w:rFonts w:ascii="Arial" w:hAnsi="Arial" w:cs="Arial"/>
                      <w:sz w:val="20"/>
                      <w:szCs w:val="20"/>
                    </w:rPr>
                    <w:id w:val="786239995"/>
                    <w14:checkbox>
                      <w14:checked w14:val="0"/>
                      <w14:checkedState w14:val="2612" w14:font="MS Gothic"/>
                      <w14:uncheckedState w14:val="2610" w14:font="MS Gothic"/>
                    </w14:checkbox>
                  </w:sdtPr>
                  <w:sdtEndPr/>
                  <w:sdtContent>
                    <w:r w:rsidR="002E6235">
                      <w:rPr>
                        <w:rFonts w:ascii="MS Gothic" w:eastAsia="MS Gothic" w:hAnsi="MS Gothic" w:cs="Arial" w:hint="eastAsia"/>
                        <w:sz w:val="20"/>
                        <w:szCs w:val="20"/>
                      </w:rPr>
                      <w:t>☐</w:t>
                    </w:r>
                  </w:sdtContent>
                </w:sdt>
                <w:r w:rsidR="002E6235" w:rsidRPr="00D8323C">
                  <w:rPr>
                    <w:rFonts w:ascii="Arial" w:hAnsi="Arial" w:cs="Arial"/>
                    <w:sz w:val="20"/>
                    <w:szCs w:val="20"/>
                  </w:rPr>
                  <w:t xml:space="preserve">  </w:t>
                </w:r>
                <w:r w:rsidR="00B52FC3" w:rsidRPr="00D8323C">
                  <w:rPr>
                    <w:rFonts w:ascii="Arial" w:hAnsi="Arial" w:cs="Arial"/>
                    <w:sz w:val="20"/>
                    <w:szCs w:val="20"/>
                  </w:rPr>
                  <w:t xml:space="preserve"> Victim Assistance Program</w:t>
                </w:r>
                <w:r w:rsidR="00B52FC3" w:rsidRPr="00D8323C">
                  <w:rPr>
                    <w:rFonts w:ascii="Arial" w:hAnsi="Arial" w:cs="Arial"/>
                    <w:sz w:val="20"/>
                    <w:szCs w:val="20"/>
                  </w:rPr>
                  <w:tab/>
                </w:r>
                <w:r w:rsidR="00157BA9" w:rsidRPr="00D8323C">
                  <w:rPr>
                    <w:rFonts w:ascii="Arial" w:hAnsi="Arial" w:cs="Arial"/>
                    <w:sz w:val="20"/>
                    <w:szCs w:val="20"/>
                  </w:rPr>
                  <w:t xml:space="preserve"> </w:t>
                </w:r>
                <w:sdt>
                  <w:sdtPr>
                    <w:rPr>
                      <w:rFonts w:ascii="Arial" w:hAnsi="Arial" w:cs="Arial"/>
                      <w:sz w:val="20"/>
                      <w:szCs w:val="20"/>
                    </w:rPr>
                    <w:id w:val="-1609195314"/>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B52FC3" w:rsidRPr="00D8323C">
                  <w:rPr>
                    <w:rFonts w:ascii="Arial" w:hAnsi="Arial" w:cs="Arial"/>
                    <w:sz w:val="20"/>
                    <w:szCs w:val="20"/>
                  </w:rPr>
                  <w:t xml:space="preserve">Funeral </w:t>
                </w:r>
                <w:r w:rsidR="00B52FC3" w:rsidRPr="00D8323C">
                  <w:rPr>
                    <w:rFonts w:ascii="Arial" w:hAnsi="Arial" w:cs="Arial"/>
                    <w:sz w:val="20"/>
                    <w:szCs w:val="20"/>
                  </w:rPr>
                  <w:tab/>
                </w:r>
              </w:p>
              <w:p w:rsidR="00B52FC3" w:rsidRPr="002E6235" w:rsidRDefault="008C6D31" w:rsidP="00003410">
                <w:pPr>
                  <w:tabs>
                    <w:tab w:val="left" w:pos="2880"/>
                    <w:tab w:val="left" w:pos="4410"/>
                    <w:tab w:val="left" w:pos="5310"/>
                    <w:tab w:val="left" w:pos="6570"/>
                    <w:tab w:val="left" w:pos="8190"/>
                  </w:tabs>
                  <w:spacing w:line="360" w:lineRule="auto"/>
                  <w:rPr>
                    <w:rFonts w:ascii="Arial" w:hAnsi="Arial" w:cs="Arial"/>
                    <w:sz w:val="20"/>
                    <w:szCs w:val="20"/>
                  </w:rPr>
                </w:pPr>
                <w:sdt>
                  <w:sdtPr>
                    <w:rPr>
                      <w:rFonts w:ascii="Arial" w:hAnsi="Arial" w:cs="Arial"/>
                      <w:sz w:val="20"/>
                      <w:szCs w:val="20"/>
                    </w:rPr>
                    <w:id w:val="1531461283"/>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B52FC3" w:rsidRPr="00D8323C">
                  <w:rPr>
                    <w:rFonts w:ascii="Arial" w:hAnsi="Arial" w:cs="Arial"/>
                    <w:sz w:val="20"/>
                    <w:szCs w:val="20"/>
                  </w:rPr>
                  <w:t xml:space="preserve">Other: </w:t>
                </w:r>
                <w:r w:rsidR="00F1454F"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516005281"/>
                    <w:placeholder>
                      <w:docPart w:val="229A9EB13FA245519C8771D94E225D27"/>
                    </w:placeholder>
                    <w:showingPlcHdr/>
                    <w:text/>
                  </w:sdtPr>
                  <w:sdtEndPr/>
                  <w:sdtContent>
                    <w:r w:rsidR="00F1454F" w:rsidRPr="000F5FA9">
                      <w:rPr>
                        <w:rStyle w:val="PlaceholderText"/>
                        <w:bdr w:val="single" w:sz="4" w:space="0" w:color="auto"/>
                      </w:rPr>
                      <w:t>Click here to enter text.</w:t>
                    </w:r>
                  </w:sdtContent>
                </w:sdt>
              </w:p>
            </w:tc>
          </w:tr>
        </w:tbl>
        <w:tbl>
          <w:tblPr>
            <w:tblStyle w:val="TableGrid"/>
            <w:tblW w:w="0" w:type="auto"/>
            <w:tblLook w:val="04A0" w:firstRow="1" w:lastRow="0" w:firstColumn="1" w:lastColumn="0" w:noHBand="0" w:noVBand="1"/>
          </w:tblPr>
          <w:tblGrid>
            <w:gridCol w:w="11016"/>
          </w:tblGrid>
          <w:tr w:rsidR="004C286D" w:rsidTr="004C286D">
            <w:tc>
              <w:tcPr>
                <w:tcW w:w="11016" w:type="dxa"/>
                <w:shd w:val="clear" w:color="auto" w:fill="000000" w:themeFill="text1"/>
              </w:tcPr>
              <w:p w:rsidR="004C286D" w:rsidRDefault="00E97C24" w:rsidP="004C286D">
                <w:pPr>
                  <w:suppressAutoHyphens/>
                  <w:jc w:val="center"/>
                  <w:rPr>
                    <w:rFonts w:ascii="Arial" w:hAnsi="Arial" w:cs="Arial"/>
                    <w:sz w:val="16"/>
                    <w:szCs w:val="16"/>
                  </w:rPr>
                </w:pPr>
                <w:r>
                  <w:rPr>
                    <w:rFonts w:ascii="Arial" w:hAnsi="Arial" w:cs="Arial"/>
                    <w:b/>
                    <w:smallCaps/>
                    <w:sz w:val="20"/>
                    <w:szCs w:val="20"/>
                  </w:rPr>
                  <w:t xml:space="preserve">Section G - </w:t>
                </w:r>
                <w:r w:rsidR="004C286D" w:rsidRPr="004C286D">
                  <w:rPr>
                    <w:rFonts w:ascii="Arial" w:hAnsi="Arial" w:cs="Arial"/>
                    <w:b/>
                    <w:smallCaps/>
                    <w:sz w:val="20"/>
                    <w:szCs w:val="20"/>
                  </w:rPr>
                  <w:t xml:space="preserve">Victim’s Employment Information: </w:t>
                </w:r>
                <w:r w:rsidR="004C286D" w:rsidRPr="00E97C24">
                  <w:rPr>
                    <w:rFonts w:ascii="Arial" w:hAnsi="Arial" w:cs="Arial"/>
                    <w:i/>
                    <w:smallCaps/>
                    <w:sz w:val="16"/>
                    <w:szCs w:val="16"/>
                  </w:rPr>
                  <w:t>(If self-employed, tax returns for the last three years will be required.)</w:t>
                </w:r>
              </w:p>
            </w:tc>
          </w:tr>
          <w:tr w:rsidR="00E36680" w:rsidTr="00E0550C">
            <w:trPr>
              <w:trHeight w:val="4544"/>
            </w:trPr>
            <w:tc>
              <w:tcPr>
                <w:tcW w:w="11016" w:type="dxa"/>
              </w:tcPr>
              <w:p w:rsidR="00E36680"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1. </w:t>
                </w:r>
                <w:r w:rsidR="004C286D" w:rsidRPr="00D8323C">
                  <w:rPr>
                    <w:rFonts w:ascii="Arial" w:hAnsi="Arial" w:cs="Arial"/>
                    <w:b/>
                    <w:sz w:val="20"/>
                    <w:szCs w:val="20"/>
                  </w:rPr>
                  <w:t>E</w:t>
                </w:r>
                <w:r w:rsidR="00E36680" w:rsidRPr="00D8323C">
                  <w:rPr>
                    <w:rFonts w:ascii="Arial" w:hAnsi="Arial" w:cs="Arial"/>
                    <w:b/>
                    <w:sz w:val="20"/>
                    <w:szCs w:val="20"/>
                  </w:rPr>
                  <w:t>mployer:</w:t>
                </w:r>
                <w:r w:rsidR="00157BA9"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1152216702"/>
                    <w:placeholder>
                      <w:docPart w:val="013C744A30404C22B9D34960A8387BF8"/>
                    </w:placeholder>
                    <w:showingPlcHdr/>
                    <w:text/>
                  </w:sdtPr>
                  <w:sdtEndPr/>
                  <w:sdtContent>
                    <w:r w:rsidR="00157BA9" w:rsidRPr="000F5FA9">
                      <w:rPr>
                        <w:rStyle w:val="PlaceholderText"/>
                        <w:bdr w:val="single" w:sz="4" w:space="0" w:color="auto"/>
                      </w:rPr>
                      <w:t>Click here to enter text.</w:t>
                    </w:r>
                  </w:sdtContent>
                </w:sdt>
                <w:r w:rsidR="00E36680" w:rsidRPr="00D8323C">
                  <w:rPr>
                    <w:rFonts w:ascii="Arial" w:hAnsi="Arial" w:cs="Arial"/>
                    <w:b/>
                    <w:sz w:val="20"/>
                    <w:szCs w:val="20"/>
                  </w:rPr>
                  <w:tab/>
                </w:r>
              </w:p>
              <w:p w:rsidR="00E36680"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2. </w:t>
                </w:r>
                <w:r w:rsidR="00055205">
                  <w:rPr>
                    <w:rFonts w:ascii="Arial" w:hAnsi="Arial" w:cs="Arial"/>
                    <w:b/>
                    <w:sz w:val="20"/>
                    <w:szCs w:val="20"/>
                  </w:rPr>
                  <w:t xml:space="preserve">Occupation: </w:t>
                </w:r>
                <w:sdt>
                  <w:sdtPr>
                    <w:rPr>
                      <w:rFonts w:ascii="Arial" w:hAnsi="Arial" w:cs="Arial"/>
                      <w:sz w:val="20"/>
                      <w:szCs w:val="20"/>
                      <w:bdr w:val="single" w:sz="4" w:space="0" w:color="auto"/>
                    </w:rPr>
                    <w:id w:val="2107461701"/>
                    <w:placeholder>
                      <w:docPart w:val="F60762488AB24C808DEA3A2F774950BD"/>
                    </w:placeholder>
                    <w:showingPlcHdr/>
                    <w:text/>
                  </w:sdtPr>
                  <w:sdtEndPr/>
                  <w:sdtContent>
                    <w:r w:rsidR="00157BA9" w:rsidRPr="000F5FA9">
                      <w:rPr>
                        <w:rStyle w:val="PlaceholderText"/>
                        <w:bdr w:val="single" w:sz="4" w:space="0" w:color="auto"/>
                      </w:rPr>
                      <w:t>Click here to enter text.</w:t>
                    </w:r>
                  </w:sdtContent>
                </w:sdt>
              </w:p>
              <w:p w:rsidR="00E36680"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3. </w:t>
                </w:r>
                <w:r w:rsidR="00E36680" w:rsidRPr="00D8323C">
                  <w:rPr>
                    <w:rFonts w:ascii="Arial" w:hAnsi="Arial" w:cs="Arial"/>
                    <w:b/>
                    <w:sz w:val="20"/>
                    <w:szCs w:val="20"/>
                  </w:rPr>
                  <w:t>Employer’s Phone:</w:t>
                </w:r>
                <w:r w:rsidR="00157BA9"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559596616"/>
                    <w:placeholder>
                      <w:docPart w:val="55AC595CB5734A619DD9399EFF395B1F"/>
                    </w:placeholder>
                    <w:showingPlcHdr/>
                    <w:text/>
                  </w:sdtPr>
                  <w:sdtEndPr/>
                  <w:sdtContent>
                    <w:r w:rsidR="00157BA9" w:rsidRPr="000F5FA9">
                      <w:rPr>
                        <w:rStyle w:val="PlaceholderText"/>
                        <w:bdr w:val="single" w:sz="4" w:space="0" w:color="auto"/>
                      </w:rPr>
                      <w:t>Click here to enter text.</w:t>
                    </w:r>
                  </w:sdtContent>
                </w:sdt>
                <w:r w:rsidR="00E36680" w:rsidRPr="00D8323C">
                  <w:rPr>
                    <w:rFonts w:ascii="Arial" w:hAnsi="Arial" w:cs="Arial"/>
                    <w:b/>
                    <w:sz w:val="20"/>
                    <w:szCs w:val="20"/>
                  </w:rPr>
                  <w:tab/>
                </w:r>
              </w:p>
              <w:p w:rsidR="00055205"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4. </w:t>
                </w:r>
                <w:r w:rsidR="00E36680" w:rsidRPr="00D8323C">
                  <w:rPr>
                    <w:rFonts w:ascii="Arial" w:hAnsi="Arial" w:cs="Arial"/>
                    <w:b/>
                    <w:sz w:val="20"/>
                    <w:szCs w:val="20"/>
                  </w:rPr>
                  <w:t>Supervisor’s Name</w:t>
                </w:r>
                <w:r w:rsidR="00055205">
                  <w:rPr>
                    <w:rFonts w:ascii="Arial" w:hAnsi="Arial" w:cs="Arial"/>
                    <w:b/>
                    <w:sz w:val="20"/>
                    <w:szCs w:val="20"/>
                  </w:rPr>
                  <w:t xml:space="preserve">: </w:t>
                </w:r>
                <w:sdt>
                  <w:sdtPr>
                    <w:rPr>
                      <w:rFonts w:ascii="Arial" w:hAnsi="Arial" w:cs="Arial"/>
                      <w:sz w:val="20"/>
                      <w:szCs w:val="20"/>
                      <w:bdr w:val="single" w:sz="4" w:space="0" w:color="auto"/>
                    </w:rPr>
                    <w:id w:val="-512067165"/>
                    <w:placeholder>
                      <w:docPart w:val="F41A8335946F47DD8E7FA1AA2BBDC2DD"/>
                    </w:placeholder>
                    <w:showingPlcHdr/>
                    <w:text/>
                  </w:sdtPr>
                  <w:sdtEndPr/>
                  <w:sdtContent>
                    <w:r w:rsidR="00157BA9" w:rsidRPr="000F5FA9">
                      <w:rPr>
                        <w:rStyle w:val="PlaceholderText"/>
                        <w:bdr w:val="single" w:sz="4" w:space="0" w:color="auto"/>
                      </w:rPr>
                      <w:t>Click here to enter text.</w:t>
                    </w:r>
                  </w:sdtContent>
                </w:sdt>
              </w:p>
              <w:p w:rsidR="003651C2"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5. </w:t>
                </w:r>
                <w:r w:rsidR="00E36680" w:rsidRPr="00D8323C">
                  <w:rPr>
                    <w:rFonts w:ascii="Arial" w:hAnsi="Arial" w:cs="Arial"/>
                    <w:b/>
                    <w:sz w:val="20"/>
                    <w:szCs w:val="20"/>
                  </w:rPr>
                  <w:t xml:space="preserve">Employer’s Address, City, State, Zip Code: </w:t>
                </w:r>
                <w:sdt>
                  <w:sdtPr>
                    <w:rPr>
                      <w:rFonts w:ascii="Arial" w:hAnsi="Arial" w:cs="Arial"/>
                      <w:sz w:val="20"/>
                      <w:szCs w:val="20"/>
                      <w:bdr w:val="single" w:sz="4" w:space="0" w:color="auto"/>
                    </w:rPr>
                    <w:id w:val="2042243823"/>
                    <w:placeholder>
                      <w:docPart w:val="414FBAC79F3143BAA2DC6AFD2B585AD5"/>
                    </w:placeholder>
                    <w:showingPlcHdr/>
                    <w:text/>
                  </w:sdtPr>
                  <w:sdtEndPr/>
                  <w:sdtContent>
                    <w:r w:rsidR="00157BA9" w:rsidRPr="000F5FA9">
                      <w:rPr>
                        <w:rStyle w:val="PlaceholderText"/>
                        <w:bdr w:val="single" w:sz="4" w:space="0" w:color="auto"/>
                      </w:rPr>
                      <w:t>Click here to enter text.</w:t>
                    </w:r>
                  </w:sdtContent>
                </w:sdt>
              </w:p>
              <w:p w:rsidR="008173C8" w:rsidRPr="00D8323C" w:rsidRDefault="003651C2" w:rsidP="00F1454F">
                <w:pPr>
                  <w:tabs>
                    <w:tab w:val="left" w:pos="4140"/>
                    <w:tab w:val="left" w:pos="7020"/>
                  </w:tabs>
                  <w:suppressAutoHyphens/>
                  <w:spacing w:line="300" w:lineRule="auto"/>
                  <w:rPr>
                    <w:rFonts w:ascii="Arial" w:hAnsi="Arial" w:cs="Arial"/>
                    <w:b/>
                    <w:sz w:val="20"/>
                    <w:szCs w:val="20"/>
                  </w:rPr>
                </w:pPr>
                <w:r w:rsidRPr="00D8323C">
                  <w:rPr>
                    <w:rFonts w:ascii="Arial" w:hAnsi="Arial" w:cs="Arial"/>
                    <w:b/>
                    <w:sz w:val="20"/>
                    <w:szCs w:val="20"/>
                  </w:rPr>
                  <w:t xml:space="preserve">6. </w:t>
                </w:r>
                <w:r w:rsidR="008173C8" w:rsidRPr="00D8323C">
                  <w:rPr>
                    <w:rFonts w:ascii="Arial" w:hAnsi="Arial" w:cs="Arial"/>
                    <w:b/>
                    <w:sz w:val="20"/>
                    <w:szCs w:val="20"/>
                  </w:rPr>
                  <w:t xml:space="preserve">Did the victim miss work due to the crime?  </w:t>
                </w:r>
                <w:sdt>
                  <w:sdtPr>
                    <w:rPr>
                      <w:rFonts w:ascii="Arial" w:hAnsi="Arial" w:cs="Arial"/>
                      <w:sz w:val="20"/>
                      <w:szCs w:val="20"/>
                    </w:rPr>
                    <w:id w:val="-1365359737"/>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8173C8" w:rsidRPr="00D8323C">
                  <w:rPr>
                    <w:rFonts w:ascii="Arial" w:hAnsi="Arial" w:cs="Arial"/>
                    <w:b/>
                    <w:sz w:val="20"/>
                    <w:szCs w:val="20"/>
                  </w:rPr>
                  <w:t xml:space="preserve">Yes </w:t>
                </w:r>
                <w:sdt>
                  <w:sdtPr>
                    <w:rPr>
                      <w:rFonts w:ascii="Arial" w:hAnsi="Arial" w:cs="Arial"/>
                      <w:sz w:val="20"/>
                      <w:szCs w:val="20"/>
                    </w:rPr>
                    <w:id w:val="975262437"/>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8173C8" w:rsidRPr="00D8323C">
                  <w:rPr>
                    <w:rFonts w:ascii="Arial" w:hAnsi="Arial" w:cs="Arial"/>
                    <w:b/>
                    <w:sz w:val="20"/>
                    <w:szCs w:val="20"/>
                  </w:rPr>
                  <w:t xml:space="preserve">No </w:t>
                </w:r>
                <w:r w:rsidR="008173C8" w:rsidRPr="00D8323C">
                  <w:rPr>
                    <w:rFonts w:ascii="Arial" w:hAnsi="Arial" w:cs="Arial"/>
                    <w:b/>
                    <w:sz w:val="20"/>
                    <w:szCs w:val="20"/>
                  </w:rPr>
                  <w:tab/>
                </w:r>
              </w:p>
              <w:p w:rsidR="008173C8"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7. </w:t>
                </w:r>
                <w:r w:rsidR="001847FF" w:rsidRPr="00D8323C">
                  <w:rPr>
                    <w:rFonts w:ascii="Arial" w:hAnsi="Arial" w:cs="Arial"/>
                    <w:b/>
                    <w:sz w:val="20"/>
                    <w:szCs w:val="20"/>
                  </w:rPr>
                  <w:t xml:space="preserve">How many days of work did the victim miss due to physical or psychological injuries related to the crime?  </w:t>
                </w:r>
                <w:sdt>
                  <w:sdtPr>
                    <w:rPr>
                      <w:rFonts w:ascii="Arial" w:hAnsi="Arial" w:cs="Arial"/>
                      <w:sz w:val="20"/>
                      <w:szCs w:val="20"/>
                      <w:bdr w:val="single" w:sz="4" w:space="0" w:color="auto"/>
                    </w:rPr>
                    <w:id w:val="-927882199"/>
                    <w:placeholder>
                      <w:docPart w:val="C5F9B85128144CE1BC4365A7AB94A35A"/>
                    </w:placeholder>
                    <w:showingPlcHdr/>
                    <w:text/>
                  </w:sdtPr>
                  <w:sdtEndPr/>
                  <w:sdtContent>
                    <w:r w:rsidR="00157BA9" w:rsidRPr="000F5FA9">
                      <w:rPr>
                        <w:rStyle w:val="PlaceholderText"/>
                        <w:bdr w:val="single" w:sz="4" w:space="0" w:color="auto"/>
                      </w:rPr>
                      <w:t>Click here to enter text.</w:t>
                    </w:r>
                  </w:sdtContent>
                </w:sdt>
                <w:r w:rsidR="00F1454F">
                  <w:rPr>
                    <w:rFonts w:ascii="Arial" w:hAnsi="Arial" w:cs="Arial"/>
                    <w:b/>
                    <w:sz w:val="20"/>
                    <w:szCs w:val="20"/>
                  </w:rPr>
                  <w:t xml:space="preserve">  </w:t>
                </w:r>
                <w:r w:rsidR="00F1454F">
                  <w:rPr>
                    <w:rFonts w:ascii="Arial" w:hAnsi="Arial" w:cs="Arial"/>
                    <w:b/>
                    <w:sz w:val="20"/>
                    <w:szCs w:val="20"/>
                  </w:rPr>
                  <w:tab/>
                  <w:t>a</w:t>
                </w:r>
                <w:r w:rsidRPr="00D8323C">
                  <w:rPr>
                    <w:rFonts w:ascii="Arial" w:hAnsi="Arial" w:cs="Arial"/>
                    <w:b/>
                    <w:sz w:val="20"/>
                    <w:szCs w:val="20"/>
                  </w:rPr>
                  <w:t xml:space="preserve">. </w:t>
                </w:r>
                <w:r w:rsidR="008173C8" w:rsidRPr="00D8323C">
                  <w:rPr>
                    <w:rFonts w:ascii="Arial" w:hAnsi="Arial" w:cs="Arial"/>
                    <w:b/>
                    <w:sz w:val="20"/>
                    <w:szCs w:val="20"/>
                  </w:rPr>
                  <w:t>From Date</w:t>
                </w:r>
                <w:r w:rsidR="00F1454F">
                  <w:rPr>
                    <w:rFonts w:ascii="Arial" w:hAnsi="Arial" w:cs="Arial"/>
                    <w:b/>
                    <w:sz w:val="20"/>
                    <w:szCs w:val="20"/>
                  </w:rPr>
                  <w:t>:</w:t>
                </w:r>
                <w:r w:rsidR="00F1454F" w:rsidRPr="000F5FA9">
                  <w:rPr>
                    <w:rFonts w:ascii="Arial" w:hAnsi="Arial" w:cs="Arial"/>
                    <w:sz w:val="20"/>
                    <w:szCs w:val="20"/>
                    <w:bdr w:val="single" w:sz="4" w:space="0" w:color="auto"/>
                  </w:rPr>
                  <w:t xml:space="preserve"> </w:t>
                </w:r>
                <w:sdt>
                  <w:sdtPr>
                    <w:rPr>
                      <w:rFonts w:ascii="Arial" w:hAnsi="Arial" w:cs="Arial"/>
                      <w:sz w:val="20"/>
                      <w:szCs w:val="20"/>
                      <w:bdr w:val="single" w:sz="4" w:space="0" w:color="auto"/>
                    </w:rPr>
                    <w:id w:val="-587919918"/>
                    <w:placeholder>
                      <w:docPart w:val="29D7E5477C6B4AF1987B928D34CB58A3"/>
                    </w:placeholder>
                    <w:showingPlcHdr/>
                    <w:text/>
                  </w:sdtPr>
                  <w:sdtEndPr/>
                  <w:sdtContent>
                    <w:r w:rsidR="00F1454F" w:rsidRPr="000F5FA9">
                      <w:rPr>
                        <w:rStyle w:val="PlaceholderText"/>
                        <w:bdr w:val="single" w:sz="4" w:space="0" w:color="auto"/>
                      </w:rPr>
                      <w:t>Click here to enter text.</w:t>
                    </w:r>
                  </w:sdtContent>
                </w:sdt>
                <w:r w:rsidR="00E97C24" w:rsidRPr="00D8323C">
                  <w:rPr>
                    <w:rFonts w:ascii="Arial" w:hAnsi="Arial" w:cs="Arial"/>
                    <w:b/>
                    <w:sz w:val="20"/>
                    <w:szCs w:val="20"/>
                  </w:rPr>
                  <w:t xml:space="preserve"> </w:t>
                </w:r>
                <w:r w:rsidR="008173C8" w:rsidRPr="00D8323C">
                  <w:rPr>
                    <w:rFonts w:ascii="Arial" w:hAnsi="Arial" w:cs="Arial"/>
                    <w:b/>
                    <w:sz w:val="20"/>
                    <w:szCs w:val="20"/>
                  </w:rPr>
                  <w:t xml:space="preserve"> </w:t>
                </w:r>
                <w:r w:rsidR="00F1454F">
                  <w:rPr>
                    <w:rFonts w:ascii="Arial" w:hAnsi="Arial" w:cs="Arial"/>
                    <w:b/>
                    <w:sz w:val="20"/>
                    <w:szCs w:val="20"/>
                  </w:rPr>
                  <w:tab/>
                </w:r>
                <w:r w:rsidRPr="00D8323C">
                  <w:rPr>
                    <w:rFonts w:ascii="Arial" w:hAnsi="Arial" w:cs="Arial"/>
                    <w:b/>
                    <w:sz w:val="20"/>
                    <w:szCs w:val="20"/>
                  </w:rPr>
                  <w:t xml:space="preserve">b. </w:t>
                </w:r>
                <w:r w:rsidR="008173C8" w:rsidRPr="00D8323C">
                  <w:rPr>
                    <w:rFonts w:ascii="Arial" w:hAnsi="Arial" w:cs="Arial"/>
                    <w:b/>
                    <w:sz w:val="20"/>
                    <w:szCs w:val="20"/>
                  </w:rPr>
                  <w:t xml:space="preserve">To Date: </w:t>
                </w:r>
                <w:sdt>
                  <w:sdtPr>
                    <w:rPr>
                      <w:rFonts w:ascii="Arial" w:hAnsi="Arial" w:cs="Arial"/>
                      <w:sz w:val="20"/>
                      <w:szCs w:val="20"/>
                      <w:bdr w:val="single" w:sz="4" w:space="0" w:color="auto"/>
                    </w:rPr>
                    <w:id w:val="-1117752122"/>
                    <w:placeholder>
                      <w:docPart w:val="51CE17708CCC4CDC88ED08C04845B87E"/>
                    </w:placeholder>
                    <w:showingPlcHdr/>
                    <w:text/>
                  </w:sdtPr>
                  <w:sdtEndPr/>
                  <w:sdtContent>
                    <w:r w:rsidR="00F1454F" w:rsidRPr="000F5FA9">
                      <w:rPr>
                        <w:rStyle w:val="PlaceholderText"/>
                        <w:bdr w:val="single" w:sz="4" w:space="0" w:color="auto"/>
                      </w:rPr>
                      <w:t>Click here to enter text.</w:t>
                    </w:r>
                  </w:sdtContent>
                </w:sdt>
              </w:p>
              <w:p w:rsidR="00003410" w:rsidRDefault="003651C2" w:rsidP="00F1454F">
                <w:pPr>
                  <w:suppressAutoHyphens/>
                  <w:spacing w:line="300" w:lineRule="auto"/>
                  <w:rPr>
                    <w:rFonts w:ascii="Arial" w:hAnsi="Arial" w:cs="Arial"/>
                    <w:b/>
                    <w:sz w:val="20"/>
                    <w:szCs w:val="20"/>
                  </w:rPr>
                </w:pPr>
                <w:r w:rsidRPr="00D8323C">
                  <w:rPr>
                    <w:rFonts w:ascii="Arial" w:hAnsi="Arial" w:cs="Arial"/>
                    <w:b/>
                    <w:sz w:val="20"/>
                    <w:szCs w:val="20"/>
                  </w:rPr>
                  <w:t xml:space="preserve">8. </w:t>
                </w:r>
                <w:r w:rsidR="008173C8" w:rsidRPr="00D8323C">
                  <w:rPr>
                    <w:rFonts w:ascii="Arial" w:hAnsi="Arial" w:cs="Arial"/>
                    <w:b/>
                    <w:sz w:val="20"/>
                    <w:szCs w:val="20"/>
                  </w:rPr>
                  <w:t xml:space="preserve">Name of the doctor </w:t>
                </w:r>
                <w:r w:rsidR="001847FF" w:rsidRPr="00D8323C">
                  <w:rPr>
                    <w:rFonts w:ascii="Arial" w:hAnsi="Arial" w:cs="Arial"/>
                    <w:b/>
                    <w:sz w:val="20"/>
                    <w:szCs w:val="20"/>
                  </w:rPr>
                  <w:t xml:space="preserve">or mental health professional </w:t>
                </w:r>
                <w:r w:rsidR="008173C8" w:rsidRPr="00D8323C">
                  <w:rPr>
                    <w:rFonts w:ascii="Arial" w:hAnsi="Arial" w:cs="Arial"/>
                    <w:b/>
                    <w:sz w:val="20"/>
                    <w:szCs w:val="20"/>
                  </w:rPr>
                  <w:t>that released the victim to return to work:</w:t>
                </w:r>
              </w:p>
              <w:p w:rsidR="003651C2" w:rsidRPr="00F1454F" w:rsidRDefault="008173C8" w:rsidP="00F1454F">
                <w:pPr>
                  <w:suppressAutoHyphens/>
                  <w:spacing w:line="300" w:lineRule="auto"/>
                  <w:rPr>
                    <w:rFonts w:ascii="Arial" w:hAnsi="Arial" w:cs="Arial"/>
                    <w:b/>
                    <w:sz w:val="20"/>
                    <w:szCs w:val="20"/>
                  </w:rPr>
                </w:pPr>
                <w:r w:rsidRPr="00D8323C">
                  <w:rPr>
                    <w:rFonts w:ascii="Arial" w:hAnsi="Arial" w:cs="Arial"/>
                    <w:b/>
                    <w:sz w:val="20"/>
                    <w:szCs w:val="20"/>
                  </w:rPr>
                  <w:t xml:space="preserve"> </w:t>
                </w:r>
                <w:sdt>
                  <w:sdtPr>
                    <w:rPr>
                      <w:rFonts w:ascii="Arial" w:hAnsi="Arial" w:cs="Arial"/>
                      <w:sz w:val="20"/>
                      <w:szCs w:val="20"/>
                      <w:bdr w:val="single" w:sz="4" w:space="0" w:color="auto"/>
                    </w:rPr>
                    <w:id w:val="-105199506"/>
                    <w:placeholder>
                      <w:docPart w:val="B3BC31D91A1344E59FC458A0DB5C8FEA"/>
                    </w:placeholder>
                    <w:showingPlcHdr/>
                    <w:text/>
                  </w:sdtPr>
                  <w:sdtEndPr/>
                  <w:sdtContent>
                    <w:r w:rsidR="00157BA9" w:rsidRPr="000F5FA9">
                      <w:rPr>
                        <w:rStyle w:val="PlaceholderText"/>
                        <w:bdr w:val="single" w:sz="4" w:space="0" w:color="auto"/>
                      </w:rPr>
                      <w:t>Click here to enter text.</w:t>
                    </w:r>
                  </w:sdtContent>
                </w:sdt>
              </w:p>
              <w:p w:rsidR="008173C8"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9. </w:t>
                </w:r>
                <w:r w:rsidR="001847FF" w:rsidRPr="00D8323C">
                  <w:rPr>
                    <w:rFonts w:ascii="Arial" w:hAnsi="Arial" w:cs="Arial"/>
                    <w:b/>
                    <w:sz w:val="20"/>
                    <w:szCs w:val="20"/>
                  </w:rPr>
                  <w:t>Doctor or Mental Health Professional’s Phone</w:t>
                </w:r>
                <w:r w:rsidR="008173C8" w:rsidRPr="00D8323C">
                  <w:rPr>
                    <w:rFonts w:ascii="Arial" w:hAnsi="Arial" w:cs="Arial"/>
                    <w:b/>
                    <w:sz w:val="20"/>
                    <w:szCs w:val="20"/>
                  </w:rPr>
                  <w:t xml:space="preserve">: </w:t>
                </w:r>
                <w:sdt>
                  <w:sdtPr>
                    <w:rPr>
                      <w:rFonts w:ascii="Arial" w:hAnsi="Arial" w:cs="Arial"/>
                      <w:sz w:val="20"/>
                      <w:szCs w:val="20"/>
                      <w:bdr w:val="single" w:sz="4" w:space="0" w:color="auto"/>
                    </w:rPr>
                    <w:id w:val="-946533997"/>
                    <w:placeholder>
                      <w:docPart w:val="736BEE1C88D8437E9B552425E19F1925"/>
                    </w:placeholder>
                    <w:showingPlcHdr/>
                    <w:text/>
                  </w:sdtPr>
                  <w:sdtEndPr/>
                  <w:sdtContent>
                    <w:r w:rsidR="00157BA9" w:rsidRPr="000F5FA9">
                      <w:rPr>
                        <w:rStyle w:val="PlaceholderText"/>
                        <w:bdr w:val="single" w:sz="4" w:space="0" w:color="auto"/>
                      </w:rPr>
                      <w:t>Click here to enter text.</w:t>
                    </w:r>
                  </w:sdtContent>
                </w:sdt>
              </w:p>
              <w:p w:rsidR="003651C2" w:rsidRPr="00157BA9" w:rsidRDefault="003651C2" w:rsidP="00F1454F">
                <w:pPr>
                  <w:spacing w:line="300" w:lineRule="auto"/>
                  <w:rPr>
                    <w:rFonts w:ascii="Arial" w:hAnsi="Arial" w:cs="Arial"/>
                    <w:sz w:val="20"/>
                    <w:szCs w:val="20"/>
                    <w:bdr w:val="single" w:sz="4" w:space="0" w:color="auto"/>
                  </w:rPr>
                </w:pPr>
                <w:r w:rsidRPr="00D8323C">
                  <w:rPr>
                    <w:rFonts w:ascii="Arial" w:hAnsi="Arial" w:cs="Arial"/>
                    <w:b/>
                    <w:sz w:val="20"/>
                    <w:szCs w:val="20"/>
                  </w:rPr>
                  <w:t xml:space="preserve">10. </w:t>
                </w:r>
                <w:r w:rsidR="001847FF" w:rsidRPr="00D8323C">
                  <w:rPr>
                    <w:rFonts w:ascii="Arial" w:hAnsi="Arial" w:cs="Arial"/>
                    <w:b/>
                    <w:sz w:val="20"/>
                    <w:szCs w:val="20"/>
                  </w:rPr>
                  <w:t xml:space="preserve">Doctor or Mental Health Professional’s Address, City, State, and Zip Code: </w:t>
                </w:r>
                <w:sdt>
                  <w:sdtPr>
                    <w:rPr>
                      <w:rFonts w:ascii="Arial" w:hAnsi="Arial" w:cs="Arial"/>
                      <w:sz w:val="20"/>
                      <w:szCs w:val="20"/>
                      <w:bdr w:val="single" w:sz="4" w:space="0" w:color="auto"/>
                    </w:rPr>
                    <w:id w:val="290096356"/>
                    <w:placeholder>
                      <w:docPart w:val="E74EFE97171F4035B525B51F9F04D3FF"/>
                    </w:placeholder>
                    <w:showingPlcHdr/>
                    <w:text/>
                  </w:sdtPr>
                  <w:sdtEndPr/>
                  <w:sdtContent>
                    <w:r w:rsidR="00157BA9" w:rsidRPr="000F5FA9">
                      <w:rPr>
                        <w:rStyle w:val="PlaceholderText"/>
                        <w:bdr w:val="single" w:sz="4" w:space="0" w:color="auto"/>
                      </w:rPr>
                      <w:t>Click here to enter text.</w:t>
                    </w:r>
                  </w:sdtContent>
                </w:sdt>
              </w:p>
            </w:tc>
          </w:tr>
          <w:tr w:rsidR="00E36680" w:rsidTr="008173C8">
            <w:tc>
              <w:tcPr>
                <w:tcW w:w="11016" w:type="dxa"/>
                <w:shd w:val="clear" w:color="auto" w:fill="000000" w:themeFill="text1"/>
              </w:tcPr>
              <w:p w:rsidR="00E36680" w:rsidRDefault="00E97C24" w:rsidP="008173C8">
                <w:pPr>
                  <w:jc w:val="center"/>
                  <w:rPr>
                    <w:rFonts w:ascii="Arial" w:hAnsi="Arial" w:cs="Arial"/>
                    <w:sz w:val="16"/>
                    <w:szCs w:val="16"/>
                  </w:rPr>
                </w:pPr>
                <w:r>
                  <w:rPr>
                    <w:rFonts w:ascii="Arial" w:hAnsi="Arial" w:cs="Arial"/>
                    <w:b/>
                    <w:smallCaps/>
                    <w:sz w:val="20"/>
                    <w:szCs w:val="20"/>
                  </w:rPr>
                  <w:t xml:space="preserve">Section H - </w:t>
                </w:r>
                <w:r w:rsidR="008173C8" w:rsidRPr="008173C8">
                  <w:rPr>
                    <w:rFonts w:ascii="Arial" w:hAnsi="Arial" w:cs="Arial"/>
                    <w:b/>
                    <w:smallCaps/>
                    <w:sz w:val="20"/>
                    <w:szCs w:val="20"/>
                  </w:rPr>
                  <w:t>Dependents</w:t>
                </w:r>
              </w:p>
            </w:tc>
          </w:tr>
          <w:tr w:rsidR="00E36680" w:rsidTr="00157BA9">
            <w:trPr>
              <w:trHeight w:val="503"/>
            </w:trPr>
            <w:tc>
              <w:tcPr>
                <w:tcW w:w="11016" w:type="dxa"/>
              </w:tcPr>
              <w:p w:rsidR="00157BA9" w:rsidRDefault="001847FF" w:rsidP="00157BA9">
                <w:pPr>
                  <w:rPr>
                    <w:rFonts w:ascii="Arial" w:hAnsi="Arial" w:cs="Arial"/>
                    <w:sz w:val="20"/>
                    <w:szCs w:val="20"/>
                    <w:bdr w:val="single" w:sz="4" w:space="0" w:color="auto"/>
                  </w:rPr>
                </w:pPr>
                <w:r w:rsidRPr="00D8323C">
                  <w:rPr>
                    <w:rFonts w:ascii="Arial" w:hAnsi="Arial" w:cs="Arial"/>
                    <w:sz w:val="20"/>
                    <w:szCs w:val="20"/>
                  </w:rPr>
                  <w:t>Please list the victim’s dependents names and ages, if the victim is deceased:</w:t>
                </w:r>
                <w:r w:rsidR="00055205">
                  <w:rPr>
                    <w:rFonts w:ascii="Arial" w:hAnsi="Arial" w:cs="Arial"/>
                    <w:sz w:val="20"/>
                    <w:szCs w:val="20"/>
                  </w:rPr>
                  <w:t xml:space="preserve"> </w:t>
                </w:r>
                <w:sdt>
                  <w:sdtPr>
                    <w:rPr>
                      <w:rFonts w:ascii="Arial" w:hAnsi="Arial" w:cs="Arial"/>
                      <w:sz w:val="20"/>
                      <w:szCs w:val="20"/>
                      <w:bdr w:val="single" w:sz="4" w:space="0" w:color="auto"/>
                    </w:rPr>
                    <w:id w:val="1405186424"/>
                    <w:placeholder>
                      <w:docPart w:val="9C469831826F4A4E81EE81CF2C9C8FB1"/>
                    </w:placeholder>
                    <w:showingPlcHdr/>
                    <w:text/>
                  </w:sdtPr>
                  <w:sdtEndPr/>
                  <w:sdtContent>
                    <w:r w:rsidR="00157BA9" w:rsidRPr="000F5FA9">
                      <w:rPr>
                        <w:rStyle w:val="PlaceholderText"/>
                        <w:bdr w:val="single" w:sz="4" w:space="0" w:color="auto"/>
                      </w:rPr>
                      <w:t>Click here to enter text.</w:t>
                    </w:r>
                  </w:sdtContent>
                </w:sdt>
              </w:p>
              <w:p w:rsidR="008173C8" w:rsidRPr="00D8323C" w:rsidRDefault="008173C8" w:rsidP="00055205">
                <w:pPr>
                  <w:rPr>
                    <w:rFonts w:ascii="Arial" w:hAnsi="Arial" w:cs="Arial"/>
                    <w:sz w:val="20"/>
                    <w:szCs w:val="20"/>
                  </w:rPr>
                </w:pPr>
              </w:p>
              <w:p w:rsidR="008173C8" w:rsidRDefault="008173C8" w:rsidP="00055205">
                <w:pPr>
                  <w:rPr>
                    <w:rFonts w:ascii="Arial" w:hAnsi="Arial" w:cs="Arial"/>
                    <w:sz w:val="16"/>
                    <w:szCs w:val="16"/>
                  </w:rPr>
                </w:pPr>
              </w:p>
            </w:tc>
          </w:tr>
          <w:tr w:rsidR="008173C8" w:rsidTr="008173C8">
            <w:tc>
              <w:tcPr>
                <w:tcW w:w="11016" w:type="dxa"/>
                <w:shd w:val="clear" w:color="auto" w:fill="000000" w:themeFill="text1"/>
              </w:tcPr>
              <w:p w:rsidR="008173C8" w:rsidRPr="008173C8" w:rsidRDefault="00E97C24" w:rsidP="008173C8">
                <w:pPr>
                  <w:jc w:val="center"/>
                  <w:rPr>
                    <w:rFonts w:ascii="Arial" w:hAnsi="Arial" w:cs="Arial"/>
                    <w:sz w:val="16"/>
                    <w:szCs w:val="16"/>
                  </w:rPr>
                </w:pPr>
                <w:r>
                  <w:rPr>
                    <w:rFonts w:ascii="Arial" w:hAnsi="Arial" w:cs="Arial"/>
                    <w:b/>
                    <w:smallCaps/>
                    <w:sz w:val="20"/>
                    <w:szCs w:val="20"/>
                  </w:rPr>
                  <w:t xml:space="preserve">Section I </w:t>
                </w:r>
                <w:r w:rsidR="008173C8">
                  <w:rPr>
                    <w:rFonts w:ascii="Arial" w:hAnsi="Arial" w:cs="Arial"/>
                    <w:b/>
                    <w:smallCaps/>
                    <w:sz w:val="20"/>
                    <w:szCs w:val="20"/>
                  </w:rPr>
                  <w:t xml:space="preserve">- </w:t>
                </w:r>
                <w:r w:rsidR="008173C8" w:rsidRPr="00934C1A">
                  <w:rPr>
                    <w:rFonts w:ascii="Arial" w:hAnsi="Arial" w:cs="Arial"/>
                    <w:b/>
                    <w:smallCaps/>
                    <w:sz w:val="20"/>
                    <w:szCs w:val="20"/>
                  </w:rPr>
                  <w:t>Expenses Being Claimed</w:t>
                </w:r>
              </w:p>
            </w:tc>
          </w:tr>
          <w:tr w:rsidR="00E36680" w:rsidTr="00CD3FBE">
            <w:trPr>
              <w:trHeight w:val="2690"/>
            </w:trPr>
            <w:tc>
              <w:tcPr>
                <w:tcW w:w="11016" w:type="dxa"/>
              </w:tcPr>
              <w:p w:rsidR="00157BA9" w:rsidRDefault="008C6D31" w:rsidP="00157BA9">
                <w:pPr>
                  <w:tabs>
                    <w:tab w:val="left" w:pos="3960"/>
                    <w:tab w:val="left" w:pos="5850"/>
                    <w:tab w:val="left" w:pos="5940"/>
                    <w:tab w:val="left" w:pos="8100"/>
                  </w:tabs>
                  <w:suppressAutoHyphens/>
                  <w:rPr>
                    <w:rFonts w:ascii="Arial" w:hAnsi="Arial" w:cs="Arial"/>
                    <w:sz w:val="20"/>
                    <w:szCs w:val="20"/>
                  </w:rPr>
                </w:pPr>
                <w:sdt>
                  <w:sdtPr>
                    <w:rPr>
                      <w:rFonts w:ascii="Arial" w:hAnsi="Arial" w:cs="Arial"/>
                      <w:sz w:val="20"/>
                      <w:szCs w:val="20"/>
                    </w:rPr>
                    <w:id w:val="925074492"/>
                    <w14:checkbox>
                      <w14:checked w14:val="0"/>
                      <w14:checkedState w14:val="2612" w14:font="MS Gothic"/>
                      <w14:uncheckedState w14:val="2610" w14:font="MS Gothic"/>
                    </w14:checkbox>
                  </w:sdtPr>
                  <w:sdtEndPr/>
                  <w:sdtContent>
                    <w:r w:rsidR="00055205">
                      <w:rPr>
                        <w:rFonts w:ascii="MS Gothic" w:eastAsia="MS Gothic" w:hAnsi="MS Gothic" w:cs="Arial" w:hint="eastAsia"/>
                        <w:sz w:val="20"/>
                        <w:szCs w:val="20"/>
                      </w:rPr>
                      <w:t>☐</w:t>
                    </w:r>
                  </w:sdtContent>
                </w:sdt>
                <w:r w:rsidR="008173C8" w:rsidRPr="00D8323C">
                  <w:rPr>
                    <w:rFonts w:ascii="Arial" w:hAnsi="Arial" w:cs="Arial"/>
                    <w:sz w:val="20"/>
                    <w:szCs w:val="20"/>
                  </w:rPr>
                  <w:t xml:space="preserve"> Funeral / Burial</w:t>
                </w:r>
                <w:r w:rsidR="008173C8" w:rsidRPr="00D8323C">
                  <w:rPr>
                    <w:rFonts w:ascii="Arial" w:hAnsi="Arial" w:cs="Arial"/>
                    <w:sz w:val="20"/>
                    <w:szCs w:val="20"/>
                  </w:rPr>
                  <w:tab/>
                </w:r>
                <w:sdt>
                  <w:sdtPr>
                    <w:rPr>
                      <w:rFonts w:ascii="Arial" w:hAnsi="Arial" w:cs="Arial"/>
                      <w:sz w:val="20"/>
                      <w:szCs w:val="20"/>
                    </w:rPr>
                    <w:id w:val="-2080513033"/>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8173C8" w:rsidRPr="00D8323C">
                  <w:rPr>
                    <w:rFonts w:ascii="Arial" w:hAnsi="Arial" w:cs="Arial"/>
                    <w:sz w:val="20"/>
                    <w:szCs w:val="20"/>
                  </w:rPr>
                  <w:t xml:space="preserve"> D</w:t>
                </w:r>
                <w:r w:rsidR="00157BA9">
                  <w:rPr>
                    <w:rFonts w:ascii="Arial" w:hAnsi="Arial" w:cs="Arial"/>
                    <w:sz w:val="20"/>
                    <w:szCs w:val="20"/>
                  </w:rPr>
                  <w:t>ependent Care / Loss of Support</w:t>
                </w:r>
                <w:r w:rsidR="00157BA9">
                  <w:rPr>
                    <w:rFonts w:ascii="Arial" w:hAnsi="Arial" w:cs="Arial"/>
                    <w:sz w:val="20"/>
                    <w:szCs w:val="20"/>
                  </w:rPr>
                  <w:tab/>
                </w:r>
                <w:sdt>
                  <w:sdtPr>
                    <w:rPr>
                      <w:rFonts w:ascii="Arial" w:hAnsi="Arial" w:cs="Arial"/>
                      <w:sz w:val="20"/>
                      <w:szCs w:val="20"/>
                    </w:rPr>
                    <w:id w:val="-1490322790"/>
                    <w14:checkbox>
                      <w14:checked w14:val="0"/>
                      <w14:checkedState w14:val="2612" w14:font="MS Gothic"/>
                      <w14:uncheckedState w14:val="2610" w14:font="MS Gothic"/>
                    </w14:checkbox>
                  </w:sdtPr>
                  <w:sdtEndPr/>
                  <w:sdtContent>
                    <w:r w:rsidR="00157BA9" w:rsidRPr="00D8323C">
                      <w:rPr>
                        <w:rFonts w:ascii="MS Gothic" w:eastAsia="MS Gothic" w:hAnsi="MS Gothic" w:cs="Arial" w:hint="eastAsia"/>
                        <w:sz w:val="20"/>
                        <w:szCs w:val="20"/>
                      </w:rPr>
                      <w:t>☐</w:t>
                    </w:r>
                  </w:sdtContent>
                </w:sdt>
                <w:r w:rsidR="00157BA9" w:rsidRPr="00D8323C">
                  <w:rPr>
                    <w:rFonts w:ascii="Arial" w:hAnsi="Arial" w:cs="Arial"/>
                    <w:sz w:val="20"/>
                    <w:szCs w:val="20"/>
                  </w:rPr>
                  <w:t xml:space="preserve"> Replacement Services</w:t>
                </w:r>
              </w:p>
              <w:p w:rsidR="008173C8" w:rsidRPr="00D8323C" w:rsidRDefault="008C6D31" w:rsidP="00157BA9">
                <w:pPr>
                  <w:tabs>
                    <w:tab w:val="left" w:pos="3960"/>
                    <w:tab w:val="left" w:pos="5850"/>
                    <w:tab w:val="left" w:pos="5940"/>
                    <w:tab w:val="left" w:pos="8100"/>
                  </w:tabs>
                  <w:suppressAutoHyphens/>
                  <w:rPr>
                    <w:rFonts w:ascii="Arial" w:hAnsi="Arial" w:cs="Arial"/>
                    <w:sz w:val="20"/>
                    <w:szCs w:val="20"/>
                  </w:rPr>
                </w:pPr>
                <w:sdt>
                  <w:sdtPr>
                    <w:rPr>
                      <w:rFonts w:ascii="Arial" w:hAnsi="Arial" w:cs="Arial"/>
                      <w:sz w:val="20"/>
                      <w:szCs w:val="20"/>
                    </w:rPr>
                    <w:id w:val="-256447936"/>
                    <w14:checkbox>
                      <w14:checked w14:val="0"/>
                      <w14:checkedState w14:val="2612" w14:font="MS Gothic"/>
                      <w14:uncheckedState w14:val="2610" w14:font="MS Gothic"/>
                    </w14:checkbox>
                  </w:sdtPr>
                  <w:sdtEndPr/>
                  <w:sdtContent>
                    <w:r w:rsidR="008173C8" w:rsidRPr="00D8323C">
                      <w:rPr>
                        <w:rFonts w:ascii="MS Gothic" w:eastAsia="MS Gothic" w:hAnsi="MS Gothic" w:cs="Arial" w:hint="eastAsia"/>
                        <w:sz w:val="20"/>
                        <w:szCs w:val="20"/>
                      </w:rPr>
                      <w:t>☐</w:t>
                    </w:r>
                  </w:sdtContent>
                </w:sdt>
                <w:r w:rsidR="008173C8" w:rsidRPr="00D8323C">
                  <w:rPr>
                    <w:rFonts w:ascii="Arial" w:hAnsi="Arial" w:cs="Arial"/>
                    <w:sz w:val="20"/>
                    <w:szCs w:val="20"/>
                  </w:rPr>
                  <w:t xml:space="preserve"> Counseling</w:t>
                </w:r>
                <w:r w:rsidR="00157BA9">
                  <w:rPr>
                    <w:rFonts w:ascii="Arial" w:hAnsi="Arial" w:cs="Arial"/>
                    <w:sz w:val="20"/>
                    <w:szCs w:val="20"/>
                  </w:rPr>
                  <w:t xml:space="preserve"> / Mental Health</w:t>
                </w:r>
                <w:r w:rsidR="00157BA9">
                  <w:rPr>
                    <w:rFonts w:ascii="Arial" w:hAnsi="Arial" w:cs="Arial"/>
                    <w:sz w:val="20"/>
                    <w:szCs w:val="20"/>
                  </w:rPr>
                  <w:tab/>
                </w:r>
                <w:sdt>
                  <w:sdtPr>
                    <w:rPr>
                      <w:rFonts w:ascii="Arial" w:hAnsi="Arial" w:cs="Arial"/>
                      <w:sz w:val="20"/>
                      <w:szCs w:val="20"/>
                    </w:rPr>
                    <w:id w:val="379673822"/>
                    <w14:checkbox>
                      <w14:checked w14:val="0"/>
                      <w14:checkedState w14:val="2612" w14:font="MS Gothic"/>
                      <w14:uncheckedState w14:val="2610" w14:font="MS Gothic"/>
                    </w14:checkbox>
                  </w:sdtPr>
                  <w:sdtEndPr/>
                  <w:sdtContent>
                    <w:r w:rsidR="008173C8" w:rsidRPr="00D8323C">
                      <w:rPr>
                        <w:rFonts w:ascii="MS Gothic" w:eastAsia="MS Gothic" w:hAnsi="MS Gothic" w:cs="Arial" w:hint="eastAsia"/>
                        <w:sz w:val="20"/>
                        <w:szCs w:val="20"/>
                      </w:rPr>
                      <w:t>☐</w:t>
                    </w:r>
                  </w:sdtContent>
                </w:sdt>
                <w:r w:rsidR="008173C8" w:rsidRPr="00D8323C">
                  <w:rPr>
                    <w:rFonts w:ascii="Arial" w:hAnsi="Arial" w:cs="Arial"/>
                    <w:sz w:val="20"/>
                    <w:szCs w:val="20"/>
                  </w:rPr>
                  <w:t xml:space="preserve"> Travel</w:t>
                </w:r>
                <w:r w:rsidR="00082D73" w:rsidRPr="00D8323C">
                  <w:rPr>
                    <w:rFonts w:ascii="Arial" w:hAnsi="Arial" w:cs="Arial"/>
                    <w:sz w:val="20"/>
                    <w:szCs w:val="20"/>
                  </w:rPr>
                  <w:t xml:space="preserve"> (doctor/</w:t>
                </w:r>
                <w:r w:rsidR="001847FF" w:rsidRPr="00D8323C">
                  <w:rPr>
                    <w:rFonts w:ascii="Arial" w:hAnsi="Arial" w:cs="Arial"/>
                    <w:sz w:val="20"/>
                    <w:szCs w:val="20"/>
                  </w:rPr>
                  <w:t>counseling visits)</w:t>
                </w:r>
                <w:r w:rsidR="00157BA9">
                  <w:rPr>
                    <w:rFonts w:ascii="Arial" w:hAnsi="Arial" w:cs="Arial"/>
                    <w:sz w:val="20"/>
                    <w:szCs w:val="20"/>
                  </w:rPr>
                  <w:tab/>
                </w:r>
                <w:sdt>
                  <w:sdtPr>
                    <w:rPr>
                      <w:rFonts w:ascii="Arial" w:hAnsi="Arial" w:cs="Arial"/>
                      <w:sz w:val="20"/>
                      <w:szCs w:val="20"/>
                    </w:rPr>
                    <w:id w:val="-587387487"/>
                    <w14:checkbox>
                      <w14:checked w14:val="0"/>
                      <w14:checkedState w14:val="2612" w14:font="MS Gothic"/>
                      <w14:uncheckedState w14:val="2610" w14:font="MS Gothic"/>
                    </w14:checkbox>
                  </w:sdtPr>
                  <w:sdtEndPr/>
                  <w:sdtContent>
                    <w:r w:rsidR="00157BA9" w:rsidRPr="00D8323C">
                      <w:rPr>
                        <w:rFonts w:ascii="MS Gothic" w:eastAsia="MS Gothic" w:hAnsi="MS Gothic" w:cs="Arial" w:hint="eastAsia"/>
                        <w:sz w:val="20"/>
                        <w:szCs w:val="20"/>
                      </w:rPr>
                      <w:t>☐</w:t>
                    </w:r>
                  </w:sdtContent>
                </w:sdt>
                <w:r w:rsidR="00157BA9" w:rsidRPr="00D8323C">
                  <w:rPr>
                    <w:rFonts w:ascii="Arial" w:hAnsi="Arial" w:cs="Arial"/>
                    <w:sz w:val="20"/>
                    <w:szCs w:val="20"/>
                  </w:rPr>
                  <w:t xml:space="preserve"> Rehabilitation</w:t>
                </w:r>
              </w:p>
              <w:p w:rsidR="00157BA9" w:rsidRDefault="008C6D31" w:rsidP="00157BA9">
                <w:pPr>
                  <w:tabs>
                    <w:tab w:val="left" w:pos="2160"/>
                    <w:tab w:val="left" w:pos="2970"/>
                    <w:tab w:val="left" w:pos="3960"/>
                    <w:tab w:val="left" w:pos="8100"/>
                  </w:tabs>
                  <w:suppressAutoHyphens/>
                  <w:rPr>
                    <w:rFonts w:ascii="Arial" w:hAnsi="Arial" w:cs="Arial"/>
                    <w:sz w:val="20"/>
                    <w:szCs w:val="20"/>
                  </w:rPr>
                </w:pPr>
                <w:sdt>
                  <w:sdtPr>
                    <w:rPr>
                      <w:rFonts w:ascii="Arial" w:hAnsi="Arial" w:cs="Arial"/>
                      <w:sz w:val="20"/>
                      <w:szCs w:val="20"/>
                    </w:rPr>
                    <w:id w:val="973099522"/>
                    <w14:checkbox>
                      <w14:checked w14:val="0"/>
                      <w14:checkedState w14:val="2612" w14:font="MS Gothic"/>
                      <w14:uncheckedState w14:val="2610" w14:font="MS Gothic"/>
                    </w14:checkbox>
                  </w:sdtPr>
                  <w:sdtEndPr/>
                  <w:sdtContent>
                    <w:r w:rsidR="008173C8" w:rsidRPr="00D8323C">
                      <w:rPr>
                        <w:rFonts w:ascii="MS Gothic" w:eastAsia="MS Gothic" w:hAnsi="MS Gothic" w:cs="MS Gothic" w:hint="eastAsia"/>
                        <w:sz w:val="20"/>
                        <w:szCs w:val="20"/>
                      </w:rPr>
                      <w:t>☐</w:t>
                    </w:r>
                  </w:sdtContent>
                </w:sdt>
                <w:r w:rsidR="008173C8" w:rsidRPr="00D8323C">
                  <w:rPr>
                    <w:rFonts w:ascii="Arial" w:hAnsi="Arial" w:cs="Arial"/>
                    <w:sz w:val="20"/>
                    <w:szCs w:val="20"/>
                  </w:rPr>
                  <w:t xml:space="preserve"> Traditional American Indian Services</w:t>
                </w:r>
                <w:r w:rsidR="00157BA9">
                  <w:rPr>
                    <w:rFonts w:ascii="Arial" w:hAnsi="Arial" w:cs="Arial"/>
                    <w:sz w:val="20"/>
                    <w:szCs w:val="20"/>
                  </w:rPr>
                  <w:tab/>
                </w:r>
                <w:sdt>
                  <w:sdtPr>
                    <w:rPr>
                      <w:rFonts w:ascii="Arial" w:hAnsi="Arial" w:cs="Arial"/>
                      <w:sz w:val="20"/>
                      <w:szCs w:val="20"/>
                    </w:rPr>
                    <w:id w:val="1371346361"/>
                    <w14:checkbox>
                      <w14:checked w14:val="0"/>
                      <w14:checkedState w14:val="2612" w14:font="MS Gothic"/>
                      <w14:uncheckedState w14:val="2610" w14:font="MS Gothic"/>
                    </w14:checkbox>
                  </w:sdtPr>
                  <w:sdtEndPr/>
                  <w:sdtContent>
                    <w:r w:rsidR="008173C8" w:rsidRPr="00D8323C">
                      <w:rPr>
                        <w:rFonts w:ascii="MS Gothic" w:eastAsia="MS Gothic" w:hAnsi="MS Gothic" w:cs="Arial" w:hint="eastAsia"/>
                        <w:sz w:val="20"/>
                        <w:szCs w:val="20"/>
                      </w:rPr>
                      <w:t>☐</w:t>
                    </w:r>
                  </w:sdtContent>
                </w:sdt>
                <w:r w:rsidR="00082D73" w:rsidRPr="00D8323C">
                  <w:rPr>
                    <w:rFonts w:ascii="Arial" w:hAnsi="Arial" w:cs="Arial"/>
                    <w:sz w:val="20"/>
                    <w:szCs w:val="20"/>
                  </w:rPr>
                  <w:t xml:space="preserve"> Medical</w:t>
                </w:r>
                <w:r w:rsidR="00082D73" w:rsidRPr="00D8323C">
                  <w:rPr>
                    <w:rFonts w:ascii="Arial" w:hAnsi="Arial" w:cs="Arial"/>
                    <w:sz w:val="20"/>
                    <w:szCs w:val="20"/>
                  </w:rPr>
                  <w:tab/>
                </w:r>
                <w:sdt>
                  <w:sdtPr>
                    <w:rPr>
                      <w:rFonts w:ascii="Arial" w:hAnsi="Arial" w:cs="Arial"/>
                      <w:sz w:val="20"/>
                      <w:szCs w:val="20"/>
                    </w:rPr>
                    <w:id w:val="98458930"/>
                    <w14:checkbox>
                      <w14:checked w14:val="0"/>
                      <w14:checkedState w14:val="2612" w14:font="MS Gothic"/>
                      <w14:uncheckedState w14:val="2610" w14:font="MS Gothic"/>
                    </w14:checkbox>
                  </w:sdtPr>
                  <w:sdtEndPr/>
                  <w:sdtContent>
                    <w:r w:rsidR="00157BA9" w:rsidRPr="00D8323C">
                      <w:rPr>
                        <w:rFonts w:ascii="MS Gothic" w:eastAsia="MS Gothic" w:hAnsi="MS Gothic" w:cs="Arial" w:hint="eastAsia"/>
                        <w:sz w:val="20"/>
                        <w:szCs w:val="20"/>
                      </w:rPr>
                      <w:t>☐</w:t>
                    </w:r>
                  </w:sdtContent>
                </w:sdt>
                <w:r w:rsidR="00157BA9" w:rsidRPr="00D8323C">
                  <w:rPr>
                    <w:rFonts w:ascii="Arial" w:hAnsi="Arial" w:cs="Arial"/>
                    <w:sz w:val="20"/>
                    <w:szCs w:val="20"/>
                  </w:rPr>
                  <w:t xml:space="preserve"> Crime Scene Cleanup</w:t>
                </w:r>
                <w:r w:rsidR="00157BA9">
                  <w:rPr>
                    <w:rFonts w:ascii="Arial" w:hAnsi="Arial" w:cs="Arial"/>
                    <w:sz w:val="20"/>
                    <w:szCs w:val="20"/>
                  </w:rPr>
                  <w:tab/>
                </w:r>
              </w:p>
              <w:p w:rsidR="008173C8" w:rsidRPr="00D8323C" w:rsidRDefault="008C6D31" w:rsidP="00157BA9">
                <w:pPr>
                  <w:tabs>
                    <w:tab w:val="left" w:pos="3960"/>
                  </w:tabs>
                  <w:suppressAutoHyphens/>
                  <w:rPr>
                    <w:rFonts w:ascii="Arial" w:hAnsi="Arial" w:cs="Arial"/>
                    <w:sz w:val="20"/>
                    <w:szCs w:val="20"/>
                  </w:rPr>
                </w:pPr>
                <w:sdt>
                  <w:sdtPr>
                    <w:rPr>
                      <w:rFonts w:ascii="Arial" w:hAnsi="Arial" w:cs="Arial"/>
                      <w:sz w:val="20"/>
                      <w:szCs w:val="20"/>
                    </w:rPr>
                    <w:id w:val="1488743868"/>
                    <w14:checkbox>
                      <w14:checked w14:val="0"/>
                      <w14:checkedState w14:val="2612" w14:font="MS Gothic"/>
                      <w14:uncheckedState w14:val="2610" w14:font="MS Gothic"/>
                    </w14:checkbox>
                  </w:sdtPr>
                  <w:sdtEndPr/>
                  <w:sdtContent>
                    <w:r w:rsidR="008173C8" w:rsidRPr="00D8323C">
                      <w:rPr>
                        <w:rFonts w:ascii="MS Gothic" w:eastAsia="MS Gothic" w:hAnsi="MS Gothic" w:cs="MS Gothic" w:hint="eastAsia"/>
                        <w:sz w:val="20"/>
                        <w:szCs w:val="20"/>
                      </w:rPr>
                      <w:t>☐</w:t>
                    </w:r>
                  </w:sdtContent>
                </w:sdt>
                <w:r w:rsidR="008173C8" w:rsidRPr="00D8323C">
                  <w:rPr>
                    <w:rFonts w:ascii="Arial" w:hAnsi="Arial" w:cs="Arial"/>
                    <w:sz w:val="20"/>
                    <w:szCs w:val="20"/>
                  </w:rPr>
                  <w:t xml:space="preserve"> Grief Counseling</w:t>
                </w:r>
                <w:r w:rsidR="00157BA9">
                  <w:rPr>
                    <w:rFonts w:ascii="Arial" w:hAnsi="Arial" w:cs="Arial"/>
                    <w:sz w:val="20"/>
                    <w:szCs w:val="20"/>
                  </w:rPr>
                  <w:tab/>
                </w:r>
                <w:sdt>
                  <w:sdtPr>
                    <w:rPr>
                      <w:rFonts w:ascii="Arial" w:hAnsi="Arial" w:cs="Arial"/>
                      <w:sz w:val="20"/>
                      <w:szCs w:val="20"/>
                    </w:rPr>
                    <w:id w:val="-2047215026"/>
                    <w14:checkbox>
                      <w14:checked w14:val="0"/>
                      <w14:checkedState w14:val="2612" w14:font="MS Gothic"/>
                      <w14:uncheckedState w14:val="2610" w14:font="MS Gothic"/>
                    </w14:checkbox>
                  </w:sdtPr>
                  <w:sdtEndPr/>
                  <w:sdtContent>
                    <w:r w:rsidR="00157BA9" w:rsidRPr="00D8323C">
                      <w:rPr>
                        <w:rFonts w:ascii="MS Gothic" w:eastAsia="MS Gothic" w:hAnsi="MS Gothic" w:cs="Arial" w:hint="eastAsia"/>
                        <w:sz w:val="20"/>
                        <w:szCs w:val="20"/>
                      </w:rPr>
                      <w:t>☐</w:t>
                    </w:r>
                  </w:sdtContent>
                </w:sdt>
                <w:r w:rsidR="00157BA9" w:rsidRPr="00D8323C">
                  <w:rPr>
                    <w:rFonts w:ascii="Arial" w:hAnsi="Arial" w:cs="Arial"/>
                    <w:sz w:val="20"/>
                    <w:szCs w:val="20"/>
                  </w:rPr>
                  <w:t xml:space="preserve"> Dental</w:t>
                </w:r>
              </w:p>
              <w:p w:rsidR="008173C8" w:rsidRPr="00D8323C" w:rsidRDefault="008C6D31" w:rsidP="00CD3FBE">
                <w:pPr>
                  <w:tabs>
                    <w:tab w:val="left" w:pos="2160"/>
                    <w:tab w:val="left" w:pos="2970"/>
                    <w:tab w:val="left" w:pos="3960"/>
                    <w:tab w:val="left" w:pos="5940"/>
                    <w:tab w:val="center" w:pos="6570"/>
                  </w:tabs>
                  <w:suppressAutoHyphens/>
                  <w:rPr>
                    <w:rFonts w:ascii="Arial" w:hAnsi="Arial" w:cs="Arial"/>
                    <w:sz w:val="20"/>
                    <w:szCs w:val="20"/>
                  </w:rPr>
                </w:pPr>
                <w:sdt>
                  <w:sdtPr>
                    <w:rPr>
                      <w:rFonts w:ascii="Arial" w:hAnsi="Arial" w:cs="Arial"/>
                      <w:sz w:val="20"/>
                      <w:szCs w:val="20"/>
                    </w:rPr>
                    <w:id w:val="193503976"/>
                    <w14:checkbox>
                      <w14:checked w14:val="0"/>
                      <w14:checkedState w14:val="2612" w14:font="MS Gothic"/>
                      <w14:uncheckedState w14:val="2610" w14:font="MS Gothic"/>
                    </w14:checkbox>
                  </w:sdtPr>
                  <w:sdtEndPr/>
                  <w:sdtContent>
                    <w:r w:rsidR="008173C8" w:rsidRPr="00D8323C">
                      <w:rPr>
                        <w:rFonts w:ascii="MS Gothic" w:eastAsia="MS Gothic" w:hAnsi="MS Gothic" w:cs="Arial" w:hint="eastAsia"/>
                        <w:sz w:val="20"/>
                        <w:szCs w:val="20"/>
                      </w:rPr>
                      <w:t>☐</w:t>
                    </w:r>
                  </w:sdtContent>
                </w:sdt>
                <w:r w:rsidR="008173C8" w:rsidRPr="00D8323C">
                  <w:rPr>
                    <w:rFonts w:ascii="Arial" w:hAnsi="Arial" w:cs="Arial"/>
                    <w:sz w:val="20"/>
                    <w:szCs w:val="20"/>
                  </w:rPr>
                  <w:t xml:space="preserve"> </w:t>
                </w:r>
                <w:r w:rsidR="00157BA9">
                  <w:rPr>
                    <w:rFonts w:ascii="Arial" w:hAnsi="Arial" w:cs="Arial"/>
                    <w:sz w:val="20"/>
                    <w:szCs w:val="20"/>
                  </w:rPr>
                  <w:t>Income Loss / Economic Support</w:t>
                </w:r>
                <w:r w:rsidR="001847FF" w:rsidRPr="00D8323C">
                  <w:rPr>
                    <w:rFonts w:ascii="Arial" w:hAnsi="Arial" w:cs="Arial"/>
                    <w:sz w:val="20"/>
                    <w:szCs w:val="20"/>
                  </w:rPr>
                  <w:tab/>
                </w:r>
                <w:sdt>
                  <w:sdtPr>
                    <w:rPr>
                      <w:rFonts w:ascii="Arial" w:hAnsi="Arial" w:cs="Arial"/>
                      <w:sz w:val="20"/>
                      <w:szCs w:val="20"/>
                    </w:rPr>
                    <w:id w:val="1204907281"/>
                    <w14:checkbox>
                      <w14:checked w14:val="0"/>
                      <w14:checkedState w14:val="2612" w14:font="MS Gothic"/>
                      <w14:uncheckedState w14:val="2610" w14:font="MS Gothic"/>
                    </w14:checkbox>
                  </w:sdtPr>
                  <w:sdtEndPr/>
                  <w:sdtContent>
                    <w:r w:rsidR="00CD3FBE" w:rsidRPr="00D8323C">
                      <w:rPr>
                        <w:rFonts w:ascii="MS Gothic" w:eastAsia="MS Gothic" w:hAnsi="MS Gothic" w:cs="Arial" w:hint="eastAsia"/>
                        <w:sz w:val="20"/>
                        <w:szCs w:val="20"/>
                      </w:rPr>
                      <w:t>☐</w:t>
                    </w:r>
                  </w:sdtContent>
                </w:sdt>
                <w:r w:rsidR="00CD3FBE" w:rsidRPr="00D8323C">
                  <w:rPr>
                    <w:rFonts w:ascii="Arial" w:hAnsi="Arial" w:cs="Arial"/>
                    <w:sz w:val="20"/>
                    <w:szCs w:val="20"/>
                  </w:rPr>
                  <w:t xml:space="preserve"> Future Economic Loss</w:t>
                </w:r>
                <w:r w:rsidR="00157BA9">
                  <w:rPr>
                    <w:rFonts w:ascii="Arial" w:hAnsi="Arial" w:cs="Arial"/>
                    <w:sz w:val="20"/>
                    <w:szCs w:val="20"/>
                  </w:rPr>
                  <w:tab/>
                </w:r>
                <w:r w:rsidR="001847FF" w:rsidRPr="00D8323C">
                  <w:rPr>
                    <w:rFonts w:ascii="Arial" w:hAnsi="Arial" w:cs="Arial"/>
                    <w:sz w:val="20"/>
                    <w:szCs w:val="20"/>
                  </w:rPr>
                  <w:tab/>
                </w:r>
                <w:r w:rsidR="001847FF" w:rsidRPr="00D8323C">
                  <w:rPr>
                    <w:rFonts w:ascii="Arial" w:hAnsi="Arial" w:cs="Arial"/>
                    <w:sz w:val="20"/>
                    <w:szCs w:val="20"/>
                  </w:rPr>
                  <w:tab/>
                </w:r>
                <w:r w:rsidR="008173C8" w:rsidRPr="00D8323C">
                  <w:rPr>
                    <w:rFonts w:ascii="Arial" w:hAnsi="Arial" w:cs="Arial"/>
                    <w:sz w:val="20"/>
                    <w:szCs w:val="20"/>
                  </w:rPr>
                  <w:tab/>
                </w:r>
                <w:r w:rsidR="008173C8" w:rsidRPr="00D8323C">
                  <w:rPr>
                    <w:rFonts w:ascii="Arial" w:hAnsi="Arial" w:cs="Arial"/>
                    <w:sz w:val="20"/>
                    <w:szCs w:val="20"/>
                  </w:rPr>
                  <w:tab/>
                </w:r>
              </w:p>
              <w:p w:rsidR="008173C8" w:rsidRPr="00D8323C" w:rsidRDefault="008173C8" w:rsidP="008173C8">
                <w:pPr>
                  <w:rPr>
                    <w:rFonts w:ascii="Arial" w:hAnsi="Arial" w:cs="Arial"/>
                    <w:b/>
                    <w:sz w:val="20"/>
                    <w:szCs w:val="20"/>
                  </w:rPr>
                </w:pPr>
                <w:r w:rsidRPr="00D8323C">
                  <w:rPr>
                    <w:rFonts w:ascii="Arial" w:hAnsi="Arial" w:cs="Arial"/>
                    <w:b/>
                    <w:sz w:val="20"/>
                    <w:szCs w:val="20"/>
                  </w:rPr>
                  <w:t>Information about the Victim’s Injuries:</w:t>
                </w:r>
              </w:p>
              <w:p w:rsidR="009B1E2E" w:rsidRPr="00D8323C" w:rsidRDefault="005C767B" w:rsidP="008173C8">
                <w:pPr>
                  <w:rPr>
                    <w:rFonts w:ascii="Arial" w:hAnsi="Arial" w:cs="Arial"/>
                    <w:sz w:val="20"/>
                    <w:szCs w:val="20"/>
                  </w:rPr>
                </w:pPr>
                <w:r w:rsidRPr="00D8323C">
                  <w:rPr>
                    <w:rFonts w:ascii="Arial" w:hAnsi="Arial" w:cs="Arial"/>
                    <w:sz w:val="20"/>
                    <w:szCs w:val="20"/>
                  </w:rPr>
                  <w:t xml:space="preserve">1. </w:t>
                </w:r>
                <w:r w:rsidR="00082D73" w:rsidRPr="00D8323C">
                  <w:rPr>
                    <w:rFonts w:ascii="Arial" w:hAnsi="Arial" w:cs="Arial"/>
                    <w:sz w:val="20"/>
                    <w:szCs w:val="20"/>
                  </w:rPr>
                  <w:t xml:space="preserve">List the injuries (physical and psychological) caused by the crime: </w:t>
                </w:r>
                <w:sdt>
                  <w:sdtPr>
                    <w:rPr>
                      <w:rFonts w:ascii="Arial" w:hAnsi="Arial" w:cs="Arial"/>
                      <w:sz w:val="20"/>
                      <w:szCs w:val="20"/>
                      <w:bdr w:val="single" w:sz="4" w:space="0" w:color="auto"/>
                    </w:rPr>
                    <w:id w:val="1489823535"/>
                    <w:placeholder>
                      <w:docPart w:val="23C3CE25052C45858F15974CA54EEF75"/>
                    </w:placeholder>
                    <w:showingPlcHdr/>
                    <w:text/>
                  </w:sdtPr>
                  <w:sdtEndPr/>
                  <w:sdtContent>
                    <w:r w:rsidR="00CD3FBE" w:rsidRPr="000F5FA9">
                      <w:rPr>
                        <w:rStyle w:val="PlaceholderText"/>
                        <w:bdr w:val="single" w:sz="4" w:space="0" w:color="auto"/>
                      </w:rPr>
                      <w:t>Click here to enter text.</w:t>
                    </w:r>
                  </w:sdtContent>
                </w:sdt>
              </w:p>
              <w:p w:rsidR="009B1E2E" w:rsidRPr="00D8323C" w:rsidRDefault="005C767B" w:rsidP="008173C8">
                <w:pPr>
                  <w:rPr>
                    <w:rFonts w:ascii="Arial" w:hAnsi="Arial" w:cs="Arial"/>
                    <w:sz w:val="20"/>
                    <w:szCs w:val="20"/>
                  </w:rPr>
                </w:pPr>
                <w:r w:rsidRPr="00D8323C">
                  <w:rPr>
                    <w:rFonts w:ascii="Arial" w:hAnsi="Arial" w:cs="Arial"/>
                    <w:sz w:val="20"/>
                    <w:szCs w:val="20"/>
                  </w:rPr>
                  <w:t xml:space="preserve">2. </w:t>
                </w:r>
                <w:r w:rsidR="00082D73" w:rsidRPr="00D8323C">
                  <w:rPr>
                    <w:rFonts w:ascii="Arial" w:hAnsi="Arial" w:cs="Arial"/>
                    <w:sz w:val="20"/>
                    <w:szCs w:val="20"/>
                  </w:rPr>
                  <w:t xml:space="preserve">List doctors, mental health professionals, and hospitals where the victim was, or is receiving treatment after the crime: </w:t>
                </w:r>
              </w:p>
              <w:p w:rsidR="008173C8" w:rsidRPr="00D8323C" w:rsidRDefault="008C6D31" w:rsidP="008173C8">
                <w:pPr>
                  <w:rPr>
                    <w:rFonts w:ascii="Arial" w:hAnsi="Arial" w:cs="Arial"/>
                    <w:sz w:val="20"/>
                    <w:szCs w:val="20"/>
                  </w:rPr>
                </w:pPr>
                <w:sdt>
                  <w:sdtPr>
                    <w:rPr>
                      <w:rFonts w:ascii="Arial" w:hAnsi="Arial" w:cs="Arial"/>
                      <w:sz w:val="20"/>
                      <w:szCs w:val="20"/>
                      <w:bdr w:val="single" w:sz="4" w:space="0" w:color="auto"/>
                    </w:rPr>
                    <w:id w:val="391468529"/>
                    <w:placeholder>
                      <w:docPart w:val="FBDAB768EEED4AA085CCF624319C3ACE"/>
                    </w:placeholder>
                    <w:showingPlcHdr/>
                    <w:text/>
                  </w:sdtPr>
                  <w:sdtEndPr/>
                  <w:sdtContent>
                    <w:r w:rsidR="00CD3FBE" w:rsidRPr="000F5FA9">
                      <w:rPr>
                        <w:rStyle w:val="PlaceholderText"/>
                        <w:bdr w:val="single" w:sz="4" w:space="0" w:color="auto"/>
                      </w:rPr>
                      <w:t>Click here to enter text.</w:t>
                    </w:r>
                  </w:sdtContent>
                </w:sdt>
              </w:p>
              <w:p w:rsidR="00E36680" w:rsidRDefault="005C767B" w:rsidP="00CD3FBE">
                <w:pPr>
                  <w:rPr>
                    <w:rFonts w:ascii="Arial" w:hAnsi="Arial" w:cs="Arial"/>
                    <w:sz w:val="20"/>
                    <w:szCs w:val="20"/>
                    <w:bdr w:val="single" w:sz="4" w:space="0" w:color="auto"/>
                  </w:rPr>
                </w:pPr>
                <w:r w:rsidRPr="00D8323C">
                  <w:rPr>
                    <w:rFonts w:ascii="Arial" w:hAnsi="Arial" w:cs="Arial"/>
                    <w:sz w:val="20"/>
                    <w:szCs w:val="20"/>
                  </w:rPr>
                  <w:t xml:space="preserve">3. </w:t>
                </w:r>
                <w:r w:rsidR="008173C8" w:rsidRPr="00D8323C">
                  <w:rPr>
                    <w:rFonts w:ascii="Arial" w:hAnsi="Arial" w:cs="Arial"/>
                    <w:sz w:val="20"/>
                    <w:szCs w:val="20"/>
                  </w:rPr>
                  <w:t xml:space="preserve">Funeral Home and address (if applicable): </w:t>
                </w:r>
                <w:sdt>
                  <w:sdtPr>
                    <w:rPr>
                      <w:rFonts w:ascii="Arial" w:hAnsi="Arial" w:cs="Arial"/>
                      <w:sz w:val="20"/>
                      <w:szCs w:val="20"/>
                      <w:bdr w:val="single" w:sz="4" w:space="0" w:color="auto"/>
                    </w:rPr>
                    <w:id w:val="-1482458060"/>
                    <w:placeholder>
                      <w:docPart w:val="53E642134D904DD6B26A25536B8B4F2E"/>
                    </w:placeholder>
                    <w:showingPlcHdr/>
                    <w:text/>
                  </w:sdtPr>
                  <w:sdtEndPr/>
                  <w:sdtContent>
                    <w:r w:rsidR="00CD3FBE" w:rsidRPr="000F5FA9">
                      <w:rPr>
                        <w:rStyle w:val="PlaceholderText"/>
                        <w:bdr w:val="single" w:sz="4" w:space="0" w:color="auto"/>
                      </w:rPr>
                      <w:t>Click here to enter text.</w:t>
                    </w:r>
                  </w:sdtContent>
                </w:sdt>
              </w:p>
              <w:p w:rsidR="00003410" w:rsidRDefault="00003410" w:rsidP="00CD3FBE">
                <w:pPr>
                  <w:rPr>
                    <w:rFonts w:ascii="Arial" w:hAnsi="Arial" w:cs="Arial"/>
                    <w:sz w:val="16"/>
                    <w:szCs w:val="16"/>
                  </w:rPr>
                </w:pPr>
              </w:p>
            </w:tc>
          </w:tr>
          <w:tr w:rsidR="008173C8" w:rsidTr="009B1E2E">
            <w:tc>
              <w:tcPr>
                <w:tcW w:w="11016" w:type="dxa"/>
                <w:shd w:val="clear" w:color="auto" w:fill="000000" w:themeFill="text1"/>
                <w:vAlign w:val="center"/>
              </w:tcPr>
              <w:p w:rsidR="008173C8" w:rsidRPr="0052034F" w:rsidRDefault="00E97C24" w:rsidP="008173C8">
                <w:pPr>
                  <w:jc w:val="center"/>
                  <w:rPr>
                    <w:rFonts w:ascii="Arial" w:hAnsi="Arial" w:cs="Arial"/>
                    <w:b/>
                    <w:sz w:val="20"/>
                    <w:szCs w:val="20"/>
                  </w:rPr>
                </w:pPr>
                <w:r>
                  <w:rPr>
                    <w:rFonts w:ascii="Arial" w:hAnsi="Arial" w:cs="Arial"/>
                    <w:b/>
                    <w:smallCaps/>
                    <w:sz w:val="20"/>
                    <w:szCs w:val="20"/>
                  </w:rPr>
                  <w:t>Section J</w:t>
                </w:r>
                <w:r w:rsidR="008173C8">
                  <w:rPr>
                    <w:rFonts w:ascii="Arial" w:hAnsi="Arial" w:cs="Arial"/>
                    <w:b/>
                    <w:smallCaps/>
                    <w:sz w:val="20"/>
                    <w:szCs w:val="20"/>
                  </w:rPr>
                  <w:t xml:space="preserve">- </w:t>
                </w:r>
                <w:r w:rsidR="008173C8" w:rsidRPr="00934C1A">
                  <w:rPr>
                    <w:rFonts w:ascii="Arial" w:hAnsi="Arial" w:cs="Arial"/>
                    <w:b/>
                    <w:smallCaps/>
                    <w:sz w:val="20"/>
                    <w:szCs w:val="20"/>
                  </w:rPr>
                  <w:t>Offender Information</w:t>
                </w:r>
                <w:r w:rsidR="008173C8" w:rsidRPr="0052034F">
                  <w:rPr>
                    <w:rFonts w:ascii="Arial" w:hAnsi="Arial" w:cs="Arial"/>
                    <w:b/>
                    <w:sz w:val="20"/>
                    <w:szCs w:val="20"/>
                  </w:rPr>
                  <w:t xml:space="preserve"> (If known)</w:t>
                </w:r>
              </w:p>
            </w:tc>
          </w:tr>
          <w:tr w:rsidR="009B1E2E" w:rsidTr="00CD3FBE">
            <w:trPr>
              <w:trHeight w:val="1970"/>
            </w:trPr>
            <w:tc>
              <w:tcPr>
                <w:tcW w:w="11016" w:type="dxa"/>
                <w:vAlign w:val="center"/>
              </w:tcPr>
              <w:p w:rsidR="009B1E2E" w:rsidRPr="00D8323C" w:rsidRDefault="003651C2" w:rsidP="00CD3FBE">
                <w:pPr>
                  <w:spacing w:line="360" w:lineRule="auto"/>
                  <w:rPr>
                    <w:rFonts w:ascii="Arial" w:hAnsi="Arial" w:cs="Arial"/>
                    <w:b/>
                    <w:sz w:val="20"/>
                    <w:szCs w:val="20"/>
                  </w:rPr>
                </w:pPr>
                <w:r w:rsidRPr="00D8323C">
                  <w:rPr>
                    <w:rFonts w:ascii="Arial" w:hAnsi="Arial" w:cs="Arial"/>
                    <w:b/>
                    <w:sz w:val="20"/>
                    <w:szCs w:val="20"/>
                  </w:rPr>
                  <w:t xml:space="preserve">1. </w:t>
                </w:r>
                <w:r w:rsidR="009B1E2E" w:rsidRPr="00D8323C">
                  <w:rPr>
                    <w:rFonts w:ascii="Arial" w:hAnsi="Arial" w:cs="Arial"/>
                    <w:b/>
                    <w:sz w:val="20"/>
                    <w:szCs w:val="20"/>
                  </w:rPr>
                  <w:t xml:space="preserve">List those who committed or was charged with the crime(s): </w:t>
                </w:r>
                <w:sdt>
                  <w:sdtPr>
                    <w:rPr>
                      <w:rFonts w:ascii="Arial" w:hAnsi="Arial" w:cs="Arial"/>
                      <w:sz w:val="20"/>
                      <w:szCs w:val="20"/>
                      <w:bdr w:val="single" w:sz="4" w:space="0" w:color="auto"/>
                    </w:rPr>
                    <w:id w:val="-888337485"/>
                    <w:placeholder>
                      <w:docPart w:val="C67A7EC7B8F943C1AF25B9EACBCFD756"/>
                    </w:placeholder>
                    <w:showingPlcHdr/>
                    <w:text/>
                  </w:sdtPr>
                  <w:sdtEndPr/>
                  <w:sdtContent>
                    <w:r w:rsidR="00CD3FBE" w:rsidRPr="000F5FA9">
                      <w:rPr>
                        <w:rStyle w:val="PlaceholderText"/>
                        <w:bdr w:val="single" w:sz="4" w:space="0" w:color="auto"/>
                      </w:rPr>
                      <w:t>Click here to enter text.</w:t>
                    </w:r>
                  </w:sdtContent>
                </w:sdt>
              </w:p>
              <w:p w:rsidR="009B1E2E" w:rsidRPr="00D8323C" w:rsidRDefault="003651C2" w:rsidP="00CD3FBE">
                <w:pPr>
                  <w:tabs>
                    <w:tab w:val="left" w:pos="4230"/>
                  </w:tabs>
                  <w:spacing w:line="360" w:lineRule="auto"/>
                  <w:rPr>
                    <w:rFonts w:ascii="Arial" w:hAnsi="Arial" w:cs="Arial"/>
                    <w:b/>
                    <w:sz w:val="20"/>
                    <w:szCs w:val="20"/>
                  </w:rPr>
                </w:pPr>
                <w:r w:rsidRPr="00D8323C">
                  <w:rPr>
                    <w:rFonts w:ascii="Arial" w:hAnsi="Arial" w:cs="Arial"/>
                    <w:b/>
                    <w:sz w:val="20"/>
                    <w:szCs w:val="20"/>
                  </w:rPr>
                  <w:t xml:space="preserve">2. </w:t>
                </w:r>
                <w:r w:rsidR="009B1E2E" w:rsidRPr="00D8323C">
                  <w:rPr>
                    <w:rFonts w:ascii="Arial" w:hAnsi="Arial" w:cs="Arial"/>
                    <w:b/>
                    <w:sz w:val="20"/>
                    <w:szCs w:val="20"/>
                  </w:rPr>
                  <w:t xml:space="preserve">Has there been an arrest? </w:t>
                </w:r>
                <w:sdt>
                  <w:sdtPr>
                    <w:rPr>
                      <w:rFonts w:ascii="Arial" w:hAnsi="Arial" w:cs="Arial"/>
                      <w:sz w:val="20"/>
                      <w:szCs w:val="20"/>
                    </w:rPr>
                    <w:id w:val="-1112972683"/>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9B1E2E" w:rsidRPr="00D8323C">
                  <w:rPr>
                    <w:rFonts w:ascii="Arial" w:hAnsi="Arial" w:cs="Arial"/>
                    <w:b/>
                    <w:sz w:val="20"/>
                    <w:szCs w:val="20"/>
                  </w:rPr>
                  <w:t xml:space="preserve">Yes </w:t>
                </w:r>
                <w:sdt>
                  <w:sdtPr>
                    <w:rPr>
                      <w:rFonts w:ascii="Arial" w:hAnsi="Arial" w:cs="Arial"/>
                      <w:sz w:val="20"/>
                      <w:szCs w:val="20"/>
                    </w:rPr>
                    <w:id w:val="-302544782"/>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9B1E2E" w:rsidRPr="00D8323C">
                  <w:rPr>
                    <w:rFonts w:ascii="Arial" w:hAnsi="Arial" w:cs="Arial"/>
                    <w:b/>
                    <w:sz w:val="20"/>
                    <w:szCs w:val="20"/>
                  </w:rPr>
                  <w:t>No</w:t>
                </w:r>
                <w:r w:rsidR="009B1E2E" w:rsidRPr="00D8323C">
                  <w:rPr>
                    <w:rFonts w:ascii="Arial" w:hAnsi="Arial" w:cs="Arial"/>
                    <w:b/>
                    <w:sz w:val="20"/>
                    <w:szCs w:val="20"/>
                  </w:rPr>
                  <w:tab/>
                </w:r>
                <w:r w:rsidRPr="00D8323C">
                  <w:rPr>
                    <w:rFonts w:ascii="Arial" w:hAnsi="Arial" w:cs="Arial"/>
                    <w:b/>
                    <w:sz w:val="20"/>
                    <w:szCs w:val="20"/>
                  </w:rPr>
                  <w:t xml:space="preserve">3. </w:t>
                </w:r>
                <w:r w:rsidR="009B1E2E" w:rsidRPr="00D8323C">
                  <w:rPr>
                    <w:rFonts w:ascii="Arial" w:hAnsi="Arial" w:cs="Arial"/>
                    <w:b/>
                    <w:sz w:val="20"/>
                    <w:szCs w:val="20"/>
                  </w:rPr>
                  <w:t xml:space="preserve">Have charges been filed? </w:t>
                </w:r>
                <w:sdt>
                  <w:sdtPr>
                    <w:rPr>
                      <w:rFonts w:ascii="Arial" w:hAnsi="Arial" w:cs="Arial"/>
                      <w:sz w:val="20"/>
                      <w:szCs w:val="20"/>
                    </w:rPr>
                    <w:id w:val="1494762869"/>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9B1E2E" w:rsidRPr="00D8323C">
                  <w:rPr>
                    <w:rFonts w:ascii="Arial" w:hAnsi="Arial" w:cs="Arial"/>
                    <w:b/>
                    <w:sz w:val="20"/>
                    <w:szCs w:val="20"/>
                  </w:rPr>
                  <w:t xml:space="preserve">Yes   </w:t>
                </w:r>
                <w:sdt>
                  <w:sdtPr>
                    <w:rPr>
                      <w:rFonts w:ascii="Arial" w:hAnsi="Arial" w:cs="Arial"/>
                      <w:sz w:val="20"/>
                      <w:szCs w:val="20"/>
                    </w:rPr>
                    <w:id w:val="718857045"/>
                    <w14:checkbox>
                      <w14:checked w14:val="0"/>
                      <w14:checkedState w14:val="2612" w14:font="MS Gothic"/>
                      <w14:uncheckedState w14:val="2610" w14:font="MS Gothic"/>
                    </w14:checkbox>
                  </w:sdtPr>
                  <w:sdtEndPr/>
                  <w:sdtContent>
                    <w:r w:rsidR="00157BA9">
                      <w:rPr>
                        <w:rFonts w:ascii="MS Gothic" w:eastAsia="MS Gothic" w:hAnsi="MS Gothic" w:cs="Arial" w:hint="eastAsia"/>
                        <w:sz w:val="20"/>
                        <w:szCs w:val="20"/>
                      </w:rPr>
                      <w:t>☐</w:t>
                    </w:r>
                  </w:sdtContent>
                </w:sdt>
                <w:r w:rsidR="00157BA9" w:rsidRPr="00D8323C">
                  <w:rPr>
                    <w:rFonts w:ascii="Arial" w:hAnsi="Arial" w:cs="Arial"/>
                    <w:sz w:val="20"/>
                    <w:szCs w:val="20"/>
                  </w:rPr>
                  <w:t xml:space="preserve">  </w:t>
                </w:r>
                <w:r w:rsidR="009B1E2E" w:rsidRPr="00D8323C">
                  <w:rPr>
                    <w:rFonts w:ascii="Arial" w:hAnsi="Arial" w:cs="Arial"/>
                    <w:b/>
                    <w:sz w:val="20"/>
                    <w:szCs w:val="20"/>
                  </w:rPr>
                  <w:t xml:space="preserve">No  </w:t>
                </w:r>
              </w:p>
              <w:p w:rsidR="009B1E2E" w:rsidRPr="00D8323C" w:rsidRDefault="003651C2" w:rsidP="00CD3FBE">
                <w:pPr>
                  <w:spacing w:line="360" w:lineRule="auto"/>
                  <w:rPr>
                    <w:rFonts w:ascii="Arial" w:hAnsi="Arial" w:cs="Arial"/>
                    <w:b/>
                    <w:sz w:val="20"/>
                    <w:szCs w:val="20"/>
                  </w:rPr>
                </w:pPr>
                <w:r w:rsidRPr="00D8323C">
                  <w:rPr>
                    <w:rFonts w:ascii="Arial" w:hAnsi="Arial" w:cs="Arial"/>
                    <w:b/>
                    <w:sz w:val="20"/>
                    <w:szCs w:val="20"/>
                  </w:rPr>
                  <w:t xml:space="preserve">4. </w:t>
                </w:r>
                <w:r w:rsidR="009B1E2E" w:rsidRPr="00D8323C">
                  <w:rPr>
                    <w:rFonts w:ascii="Arial" w:hAnsi="Arial" w:cs="Arial"/>
                    <w:b/>
                    <w:sz w:val="20"/>
                    <w:szCs w:val="20"/>
                  </w:rPr>
                  <w:t xml:space="preserve">If charges were filed, what is the Criminal Case Number (if known): </w:t>
                </w:r>
                <w:sdt>
                  <w:sdtPr>
                    <w:rPr>
                      <w:rFonts w:ascii="Arial" w:hAnsi="Arial" w:cs="Arial"/>
                      <w:sz w:val="20"/>
                      <w:szCs w:val="20"/>
                      <w:bdr w:val="single" w:sz="4" w:space="0" w:color="auto"/>
                    </w:rPr>
                    <w:id w:val="-1141109403"/>
                    <w:placeholder>
                      <w:docPart w:val="DA9E2089D0FB46AB956A0BD15716C08A"/>
                    </w:placeholder>
                    <w:showingPlcHdr/>
                    <w:text/>
                  </w:sdtPr>
                  <w:sdtEndPr/>
                  <w:sdtContent>
                    <w:r w:rsidR="00CD3FBE" w:rsidRPr="000F5FA9">
                      <w:rPr>
                        <w:rStyle w:val="PlaceholderText"/>
                        <w:bdr w:val="single" w:sz="4" w:space="0" w:color="auto"/>
                      </w:rPr>
                      <w:t>Click here to enter text.</w:t>
                    </w:r>
                  </w:sdtContent>
                </w:sdt>
              </w:p>
              <w:p w:rsidR="00003410" w:rsidRPr="00003410" w:rsidRDefault="003651C2" w:rsidP="00CD3FBE">
                <w:pPr>
                  <w:spacing w:line="360" w:lineRule="auto"/>
                  <w:rPr>
                    <w:rFonts w:ascii="Arial" w:hAnsi="Arial" w:cs="Arial"/>
                    <w:sz w:val="20"/>
                    <w:szCs w:val="20"/>
                    <w:bdr w:val="single" w:sz="4" w:space="0" w:color="auto"/>
                  </w:rPr>
                </w:pPr>
                <w:r w:rsidRPr="00D8323C">
                  <w:rPr>
                    <w:rFonts w:ascii="Arial" w:hAnsi="Arial" w:cs="Arial"/>
                    <w:b/>
                    <w:sz w:val="20"/>
                    <w:szCs w:val="20"/>
                  </w:rPr>
                  <w:t xml:space="preserve">5. </w:t>
                </w:r>
                <w:r w:rsidR="009B1E2E" w:rsidRPr="00D8323C">
                  <w:rPr>
                    <w:rFonts w:ascii="Arial" w:hAnsi="Arial" w:cs="Arial"/>
                    <w:b/>
                    <w:sz w:val="20"/>
                    <w:szCs w:val="20"/>
                  </w:rPr>
                  <w:t xml:space="preserve">Relationship </w:t>
                </w:r>
                <w:r w:rsidRPr="00D8323C">
                  <w:rPr>
                    <w:rFonts w:ascii="Arial" w:hAnsi="Arial" w:cs="Arial"/>
                    <w:b/>
                    <w:sz w:val="20"/>
                    <w:szCs w:val="20"/>
                  </w:rPr>
                  <w:t>of offender to victim (if any):</w:t>
                </w:r>
                <w:r w:rsidR="00CD3FBE">
                  <w:rPr>
                    <w:rFonts w:ascii="Arial" w:hAnsi="Arial" w:cs="Arial"/>
                    <w:b/>
                    <w:sz w:val="20"/>
                    <w:szCs w:val="20"/>
                  </w:rPr>
                  <w:t xml:space="preserve"> </w:t>
                </w:r>
                <w:sdt>
                  <w:sdtPr>
                    <w:rPr>
                      <w:rFonts w:ascii="Arial" w:hAnsi="Arial" w:cs="Arial"/>
                      <w:sz w:val="20"/>
                      <w:szCs w:val="20"/>
                      <w:bdr w:val="single" w:sz="4" w:space="0" w:color="auto"/>
                    </w:rPr>
                    <w:id w:val="-255596918"/>
                    <w:placeholder>
                      <w:docPart w:val="A43CC9D73E8C426C802DB6BD053AD198"/>
                    </w:placeholder>
                    <w:showingPlcHdr/>
                    <w:text/>
                  </w:sdtPr>
                  <w:sdtEndPr/>
                  <w:sdtContent>
                    <w:r w:rsidR="00CD3FBE" w:rsidRPr="000F5FA9">
                      <w:rPr>
                        <w:rStyle w:val="PlaceholderText"/>
                        <w:bdr w:val="single" w:sz="4" w:space="0" w:color="auto"/>
                      </w:rPr>
                      <w:t>Click here to enter text.</w:t>
                    </w:r>
                  </w:sdtContent>
                </w:sdt>
              </w:p>
            </w:tc>
          </w:tr>
        </w:tbl>
        <w:p w:rsidR="003E6A6B" w:rsidRPr="00934C1A" w:rsidRDefault="001A4E35" w:rsidP="001A4E35">
          <w:pPr>
            <w:shd w:val="clear" w:color="auto" w:fill="000000"/>
            <w:tabs>
              <w:tab w:val="center" w:pos="5400"/>
            </w:tabs>
            <w:rPr>
              <w:rFonts w:ascii="Arial" w:hAnsi="Arial" w:cs="Arial"/>
              <w:b/>
              <w:smallCaps/>
            </w:rPr>
          </w:pPr>
          <w:r>
            <w:rPr>
              <w:rFonts w:ascii="Arial" w:hAnsi="Arial" w:cs="Arial"/>
              <w:b/>
              <w:smallCaps/>
            </w:rPr>
            <w:lastRenderedPageBreak/>
            <w:tab/>
          </w:r>
          <w:r w:rsidR="00E97C24">
            <w:rPr>
              <w:rFonts w:ascii="Arial" w:hAnsi="Arial" w:cs="Arial"/>
              <w:b/>
              <w:smallCaps/>
            </w:rPr>
            <w:t>Section K</w:t>
          </w:r>
          <w:r w:rsidR="00C069BE">
            <w:rPr>
              <w:rFonts w:ascii="Arial" w:hAnsi="Arial" w:cs="Arial"/>
              <w:b/>
              <w:smallCaps/>
            </w:rPr>
            <w:t xml:space="preserve"> - </w:t>
          </w:r>
          <w:r w:rsidR="00934C1A" w:rsidRPr="00934C1A">
            <w:rPr>
              <w:rFonts w:ascii="Arial" w:hAnsi="Arial" w:cs="Arial"/>
              <w:b/>
              <w:smallCaps/>
            </w:rPr>
            <w:t>Filing Deadline</w:t>
          </w:r>
        </w:p>
        <w:p w:rsidR="002C6204" w:rsidRPr="002C6204" w:rsidRDefault="003E6A6B" w:rsidP="002C6204">
          <w:pPr>
            <w:jc w:val="both"/>
            <w:rPr>
              <w:rFonts w:ascii="Arial" w:hAnsi="Arial" w:cs="Arial"/>
              <w:sz w:val="20"/>
              <w:szCs w:val="20"/>
            </w:rPr>
          </w:pPr>
          <w:r w:rsidRPr="00DB59BF">
            <w:rPr>
              <w:rFonts w:ascii="Arial" w:hAnsi="Arial" w:cs="Arial"/>
              <w:sz w:val="20"/>
              <w:szCs w:val="20"/>
            </w:rPr>
            <w:t xml:space="preserve">The Crime Victims Compensation form must be received in the Crime Victims Compensation Board office within one (1) year of the date of the incident or death of the victim, regardless of whether you have all of the bills and supporting documentation attached to the claim. The deadline may be </w:t>
          </w:r>
          <w:r w:rsidR="00E51E29">
            <w:rPr>
              <w:rFonts w:ascii="Arial" w:hAnsi="Arial" w:cs="Arial"/>
              <w:sz w:val="20"/>
              <w:szCs w:val="20"/>
            </w:rPr>
            <w:t>extended up</w:t>
          </w:r>
          <w:r w:rsidRPr="00DB59BF">
            <w:rPr>
              <w:rFonts w:ascii="Arial" w:hAnsi="Arial" w:cs="Arial"/>
              <w:sz w:val="20"/>
              <w:szCs w:val="20"/>
            </w:rPr>
            <w:t xml:space="preserve"> </w:t>
          </w:r>
          <w:r w:rsidR="007C16A8">
            <w:rPr>
              <w:rFonts w:ascii="Arial" w:hAnsi="Arial" w:cs="Arial"/>
              <w:sz w:val="20"/>
              <w:szCs w:val="20"/>
            </w:rPr>
            <w:t>to two (2) years in certain circumstances</w:t>
          </w:r>
          <w:r w:rsidR="00E51E29">
            <w:rPr>
              <w:rFonts w:ascii="Arial" w:hAnsi="Arial" w:cs="Arial"/>
              <w:sz w:val="20"/>
              <w:szCs w:val="20"/>
            </w:rPr>
            <w:t>,</w:t>
          </w:r>
          <w:r w:rsidR="007C16A8">
            <w:rPr>
              <w:rFonts w:ascii="Arial" w:hAnsi="Arial" w:cs="Arial"/>
              <w:sz w:val="20"/>
              <w:szCs w:val="20"/>
            </w:rPr>
            <w:t xml:space="preserve"> at the Board’s discretion</w:t>
          </w:r>
          <w:r w:rsidRPr="00DB59BF">
            <w:rPr>
              <w:rFonts w:ascii="Arial" w:hAnsi="Arial" w:cs="Arial"/>
              <w:sz w:val="20"/>
              <w:szCs w:val="20"/>
            </w:rPr>
            <w:t xml:space="preserve">.  </w:t>
          </w:r>
          <w:r w:rsidR="00E51E29">
            <w:rPr>
              <w:rFonts w:ascii="Arial" w:hAnsi="Arial" w:cs="Arial"/>
              <w:sz w:val="20"/>
              <w:szCs w:val="20"/>
            </w:rPr>
            <w:t>For cases involving</w:t>
          </w:r>
          <w:r w:rsidRPr="00DB59BF">
            <w:rPr>
              <w:rFonts w:ascii="Arial" w:hAnsi="Arial" w:cs="Arial"/>
              <w:sz w:val="20"/>
              <w:szCs w:val="20"/>
            </w:rPr>
            <w:t xml:space="preserve"> child sexual abuse, claims </w:t>
          </w:r>
          <w:r w:rsidR="00E51E29">
            <w:rPr>
              <w:rFonts w:ascii="Arial" w:hAnsi="Arial" w:cs="Arial"/>
              <w:sz w:val="20"/>
              <w:szCs w:val="20"/>
            </w:rPr>
            <w:t>may</w:t>
          </w:r>
          <w:r w:rsidRPr="00DB59BF">
            <w:rPr>
              <w:rFonts w:ascii="Arial" w:hAnsi="Arial" w:cs="Arial"/>
              <w:sz w:val="20"/>
              <w:szCs w:val="20"/>
            </w:rPr>
            <w:t xml:space="preserve"> be accepted past the two (2) year deadline.</w:t>
          </w:r>
        </w:p>
        <w:p w:rsidR="003E6A6B" w:rsidRPr="00934C1A" w:rsidRDefault="00E97C24" w:rsidP="00E767D9">
          <w:pPr>
            <w:shd w:val="clear" w:color="auto" w:fill="000000"/>
            <w:tabs>
              <w:tab w:val="left" w:pos="6812"/>
            </w:tabs>
            <w:jc w:val="center"/>
            <w:rPr>
              <w:rFonts w:ascii="Arial" w:hAnsi="Arial" w:cs="Arial"/>
              <w:b/>
              <w:smallCaps/>
            </w:rPr>
          </w:pPr>
          <w:r>
            <w:rPr>
              <w:rFonts w:ascii="Arial" w:hAnsi="Arial" w:cs="Arial"/>
              <w:b/>
              <w:smallCaps/>
            </w:rPr>
            <w:t>Section L</w:t>
          </w:r>
          <w:r w:rsidR="00C069BE">
            <w:rPr>
              <w:rFonts w:ascii="Arial" w:hAnsi="Arial" w:cs="Arial"/>
              <w:b/>
              <w:smallCaps/>
            </w:rPr>
            <w:t xml:space="preserve"> - </w:t>
          </w:r>
          <w:r w:rsidR="00934C1A" w:rsidRPr="00934C1A">
            <w:rPr>
              <w:rFonts w:ascii="Arial" w:hAnsi="Arial" w:cs="Arial"/>
              <w:b/>
              <w:smallCaps/>
            </w:rPr>
            <w:t>Confidentiality Of Records</w:t>
          </w:r>
        </w:p>
        <w:p w:rsidR="003E6A6B" w:rsidRPr="00A54973" w:rsidRDefault="003E6A6B" w:rsidP="00A54973">
          <w:pPr>
            <w:tabs>
              <w:tab w:val="left" w:pos="6812"/>
            </w:tabs>
            <w:jc w:val="both"/>
            <w:rPr>
              <w:rFonts w:ascii="Arial" w:hAnsi="Arial" w:cs="Arial"/>
              <w:sz w:val="20"/>
              <w:szCs w:val="20"/>
            </w:rPr>
          </w:pPr>
          <w:r w:rsidRPr="00DB59BF">
            <w:rPr>
              <w:rFonts w:ascii="Arial" w:hAnsi="Arial" w:cs="Arial"/>
              <w:sz w:val="20"/>
              <w:szCs w:val="20"/>
            </w:rPr>
            <w:t>All records and information given to the Board to process a claim on behalf of a crime victim shall be confidential, pursuant to 21 O.S. 142.9 (G) of the Oklahoma Statutes.</w:t>
          </w:r>
        </w:p>
        <w:p w:rsidR="003E6A6B" w:rsidRPr="00934C1A" w:rsidRDefault="00E97C24" w:rsidP="00E767D9">
          <w:pPr>
            <w:shd w:val="clear" w:color="auto" w:fill="000000"/>
            <w:tabs>
              <w:tab w:val="left" w:pos="6812"/>
            </w:tabs>
            <w:jc w:val="center"/>
            <w:rPr>
              <w:rFonts w:ascii="Arial" w:hAnsi="Arial" w:cs="Arial"/>
              <w:b/>
              <w:smallCaps/>
            </w:rPr>
          </w:pPr>
          <w:r>
            <w:rPr>
              <w:rFonts w:ascii="Arial" w:hAnsi="Arial" w:cs="Arial"/>
              <w:b/>
              <w:smallCaps/>
            </w:rPr>
            <w:t>Section M</w:t>
          </w:r>
          <w:r w:rsidR="00C069BE">
            <w:rPr>
              <w:rFonts w:ascii="Arial" w:hAnsi="Arial" w:cs="Arial"/>
              <w:b/>
              <w:smallCaps/>
            </w:rPr>
            <w:t xml:space="preserve"> - </w:t>
          </w:r>
          <w:r w:rsidR="00934C1A" w:rsidRPr="00934C1A">
            <w:rPr>
              <w:rFonts w:ascii="Arial" w:hAnsi="Arial" w:cs="Arial"/>
              <w:b/>
              <w:smallCaps/>
            </w:rPr>
            <w:t>With My Signature Below...</w:t>
          </w:r>
        </w:p>
        <w:p w:rsidR="003E6A6B" w:rsidRPr="00DB59BF" w:rsidRDefault="003E6A6B" w:rsidP="003E6A6B">
          <w:pPr>
            <w:tabs>
              <w:tab w:val="left" w:pos="6812"/>
            </w:tabs>
            <w:jc w:val="both"/>
            <w:rPr>
              <w:rFonts w:ascii="Arial" w:hAnsi="Arial" w:cs="Arial"/>
              <w:sz w:val="20"/>
              <w:szCs w:val="20"/>
            </w:rPr>
          </w:pPr>
          <w:r w:rsidRPr="00DB59BF">
            <w:rPr>
              <w:rFonts w:ascii="Arial" w:hAnsi="Arial" w:cs="Arial"/>
              <w:sz w:val="20"/>
              <w:szCs w:val="20"/>
            </w:rPr>
            <w:t>I agree that I have read and understand all instructions and eligibility requirements and agree that all unpaid bills or portions thereof for services conducted for the victim be paid by the Crime Victims Compensation Board directly to the supplier</w:t>
          </w:r>
          <w:r w:rsidR="009329DF">
            <w:rPr>
              <w:rFonts w:ascii="Arial" w:hAnsi="Arial" w:cs="Arial"/>
              <w:sz w:val="20"/>
              <w:szCs w:val="20"/>
            </w:rPr>
            <w:t>, if approved</w:t>
          </w:r>
          <w:r w:rsidRPr="00DB59BF">
            <w:rPr>
              <w:rFonts w:ascii="Arial" w:hAnsi="Arial" w:cs="Arial"/>
              <w:sz w:val="20"/>
              <w:szCs w:val="20"/>
            </w:rPr>
            <w:t xml:space="preserve">.  Further, I </w:t>
          </w:r>
          <w:r w:rsidR="00E51E29">
            <w:rPr>
              <w:rFonts w:ascii="Arial" w:hAnsi="Arial" w:cs="Arial"/>
              <w:sz w:val="20"/>
              <w:szCs w:val="20"/>
            </w:rPr>
            <w:t>hereby certify</w:t>
          </w:r>
          <w:r w:rsidRPr="00DB59BF">
            <w:rPr>
              <w:rFonts w:ascii="Arial" w:hAnsi="Arial" w:cs="Arial"/>
              <w:sz w:val="20"/>
              <w:szCs w:val="20"/>
            </w:rPr>
            <w:t xml:space="preserve"> that the information contained in this claim is true, and I understand that the filing of a false claim for compensation is a misdemeanor and shall be punishable by a fine not to exceed one thousand dollars ($1,000.00) or by imprisonment in the county jail for a term not to exceed one (1) year or both such fine and imprisonment.  In the event I receive compensation for my injuries from another source, after receiving an award from the </w:t>
          </w:r>
          <w:r w:rsidR="00E51E29">
            <w:rPr>
              <w:rFonts w:ascii="Arial" w:hAnsi="Arial" w:cs="Arial"/>
              <w:sz w:val="20"/>
              <w:szCs w:val="20"/>
            </w:rPr>
            <w:t xml:space="preserve">Crime </w:t>
          </w:r>
          <w:r w:rsidRPr="00DB59BF">
            <w:rPr>
              <w:rFonts w:ascii="Arial" w:hAnsi="Arial" w:cs="Arial"/>
              <w:sz w:val="20"/>
              <w:szCs w:val="20"/>
            </w:rPr>
            <w:t xml:space="preserve">Victims Compensation Board, I understand that I am responsible for reimbursing the </w:t>
          </w:r>
          <w:r w:rsidR="00E51E29">
            <w:rPr>
              <w:rFonts w:ascii="Arial" w:hAnsi="Arial" w:cs="Arial"/>
              <w:sz w:val="20"/>
              <w:szCs w:val="20"/>
            </w:rPr>
            <w:t xml:space="preserve">Crime </w:t>
          </w:r>
          <w:r w:rsidRPr="00DB59BF">
            <w:rPr>
              <w:rFonts w:ascii="Arial" w:hAnsi="Arial" w:cs="Arial"/>
              <w:sz w:val="20"/>
              <w:szCs w:val="20"/>
            </w:rPr>
            <w:t xml:space="preserve">Victims Compensation Board to the extent the Board awarded compensation to me.  Also, if I file a lawsuit against the defendant or another party, I agree to notify the </w:t>
          </w:r>
          <w:r w:rsidR="00E51E29">
            <w:rPr>
              <w:rFonts w:ascii="Arial" w:hAnsi="Arial" w:cs="Arial"/>
              <w:sz w:val="20"/>
              <w:szCs w:val="20"/>
            </w:rPr>
            <w:t xml:space="preserve">Crime </w:t>
          </w:r>
          <w:r w:rsidRPr="00DB59BF">
            <w:rPr>
              <w:rFonts w:ascii="Arial" w:hAnsi="Arial" w:cs="Arial"/>
              <w:sz w:val="20"/>
              <w:szCs w:val="20"/>
            </w:rPr>
            <w:t>Victims Compensation Board immediately.</w:t>
          </w:r>
          <w:r w:rsidR="00E51E29">
            <w:rPr>
              <w:rFonts w:ascii="Arial" w:hAnsi="Arial" w:cs="Arial"/>
              <w:sz w:val="20"/>
              <w:szCs w:val="20"/>
            </w:rPr>
            <w:t xml:space="preserve">  Further, I understand that any restitution I receive from the offender for expenses paid by the Crime Victims Compensation Board, must be reimbursed by me to the Crime Victims Compensation Board.</w:t>
          </w:r>
        </w:p>
        <w:p w:rsidR="003E6A6B" w:rsidRPr="00DB59BF" w:rsidRDefault="003E6A6B" w:rsidP="003E6A6B">
          <w:pPr>
            <w:tabs>
              <w:tab w:val="left" w:pos="6812"/>
            </w:tabs>
            <w:rPr>
              <w:rFonts w:ascii="Arial" w:hAnsi="Arial" w:cs="Arial"/>
            </w:rPr>
          </w:pPr>
        </w:p>
        <w:p w:rsidR="003E6A6B" w:rsidRPr="002C6204" w:rsidRDefault="008C6D31" w:rsidP="00D944FC">
          <w:pPr>
            <w:tabs>
              <w:tab w:val="left" w:pos="5940"/>
            </w:tabs>
            <w:rPr>
              <w:rFonts w:ascii="Arial" w:hAnsi="Arial" w:cs="Arial"/>
              <w:sz w:val="20"/>
              <w:szCs w:val="20"/>
            </w:rPr>
          </w:pPr>
          <w:sdt>
            <w:sdtPr>
              <w:rPr>
                <w:rFonts w:ascii="Arial" w:hAnsi="Arial" w:cs="Arial"/>
                <w:sz w:val="20"/>
                <w:szCs w:val="20"/>
                <w:bdr w:val="single" w:sz="4" w:space="0" w:color="auto"/>
              </w:rPr>
              <w:id w:val="-356809154"/>
              <w:placeholder>
                <w:docPart w:val="1B459843445449A3A06BEA42408347A7"/>
              </w:placeholder>
              <w:showingPlcHdr/>
              <w:text/>
            </w:sdtPr>
            <w:sdtEndPr/>
            <w:sdtContent>
              <w:r w:rsidR="00F1454F" w:rsidRPr="000F5FA9">
                <w:rPr>
                  <w:rStyle w:val="PlaceholderText"/>
                  <w:bdr w:val="single" w:sz="4" w:space="0" w:color="auto"/>
                </w:rPr>
                <w:t>Click here to enter text.</w:t>
              </w:r>
            </w:sdtContent>
          </w:sdt>
          <w:r w:rsidR="00D944FC">
            <w:rPr>
              <w:rFonts w:ascii="Arial" w:hAnsi="Arial" w:cs="Arial"/>
              <w:sz w:val="20"/>
              <w:szCs w:val="20"/>
            </w:rPr>
            <w:t xml:space="preserve">          </w:t>
          </w:r>
          <w:r w:rsidR="00D944FC">
            <w:rPr>
              <w:rFonts w:ascii="Arial" w:hAnsi="Arial" w:cs="Arial"/>
              <w:sz w:val="20"/>
              <w:szCs w:val="20"/>
            </w:rPr>
            <w:tab/>
            <w:t xml:space="preserve"> </w:t>
          </w:r>
          <w:r w:rsidR="00D944FC" w:rsidRPr="002C6204">
            <w:rPr>
              <w:rFonts w:ascii="Arial" w:hAnsi="Arial" w:cs="Arial"/>
              <w:sz w:val="20"/>
              <w:szCs w:val="20"/>
            </w:rPr>
            <w:t>______________</w:t>
          </w:r>
          <w:r w:rsidR="003E6A6B" w:rsidRPr="002C6204">
            <w:rPr>
              <w:rFonts w:ascii="Arial" w:hAnsi="Arial" w:cs="Arial"/>
              <w:sz w:val="20"/>
              <w:szCs w:val="20"/>
            </w:rPr>
            <w:t>_____________________________</w:t>
          </w:r>
          <w:r w:rsidR="003E6A6B" w:rsidRPr="002C6204">
            <w:rPr>
              <w:rFonts w:ascii="Arial" w:hAnsi="Arial" w:cs="Arial"/>
              <w:sz w:val="20"/>
              <w:szCs w:val="20"/>
            </w:rPr>
            <w:softHyphen/>
          </w:r>
          <w:r w:rsidR="003E6A6B" w:rsidRPr="002C6204">
            <w:rPr>
              <w:rFonts w:ascii="Arial" w:hAnsi="Arial" w:cs="Arial"/>
              <w:sz w:val="20"/>
              <w:szCs w:val="20"/>
            </w:rPr>
            <w:softHyphen/>
          </w:r>
          <w:r w:rsidR="003E6A6B" w:rsidRPr="002C6204">
            <w:rPr>
              <w:rFonts w:ascii="Arial" w:hAnsi="Arial" w:cs="Arial"/>
              <w:sz w:val="20"/>
              <w:szCs w:val="20"/>
            </w:rPr>
            <w:softHyphen/>
          </w:r>
          <w:r w:rsidR="003E6A6B" w:rsidRPr="002C6204">
            <w:rPr>
              <w:rFonts w:ascii="Arial" w:hAnsi="Arial" w:cs="Arial"/>
              <w:sz w:val="20"/>
              <w:szCs w:val="20"/>
            </w:rPr>
            <w:softHyphen/>
          </w:r>
        </w:p>
        <w:p w:rsidR="003E6A6B" w:rsidRPr="002C6204" w:rsidRDefault="003E6A6B" w:rsidP="003E6A6B">
          <w:pPr>
            <w:tabs>
              <w:tab w:val="left" w:pos="6812"/>
            </w:tabs>
            <w:rPr>
              <w:rFonts w:ascii="Arial" w:hAnsi="Arial" w:cs="Arial"/>
              <w:vanish/>
              <w:sz w:val="20"/>
              <w:szCs w:val="20"/>
            </w:rPr>
          </w:pPr>
          <w:r w:rsidRPr="002C6204">
            <w:rPr>
              <w:rFonts w:ascii="Arial" w:hAnsi="Arial" w:cs="Arial"/>
              <w:sz w:val="20"/>
              <w:szCs w:val="20"/>
            </w:rPr>
            <w:t>Date Signed</w:t>
          </w:r>
        </w:p>
        <w:p w:rsidR="003A5346" w:rsidRDefault="003E6A6B" w:rsidP="002C6204">
          <w:pPr>
            <w:tabs>
              <w:tab w:val="left" w:pos="6812"/>
            </w:tabs>
            <w:jc w:val="right"/>
            <w:rPr>
              <w:rFonts w:ascii="Arial" w:hAnsi="Arial" w:cs="Arial"/>
              <w:sz w:val="20"/>
              <w:szCs w:val="20"/>
            </w:rPr>
          </w:pPr>
          <w:r w:rsidRPr="002C6204">
            <w:rPr>
              <w:rFonts w:ascii="Arial" w:hAnsi="Arial" w:cs="Arial"/>
              <w:sz w:val="20"/>
              <w:szCs w:val="20"/>
            </w:rPr>
            <w:tab/>
            <w:t xml:space="preserve">    </w:t>
          </w:r>
          <w:r w:rsidR="003C5216">
            <w:rPr>
              <w:rFonts w:ascii="Arial" w:hAnsi="Arial" w:cs="Arial"/>
              <w:sz w:val="20"/>
              <w:szCs w:val="20"/>
            </w:rPr>
            <w:t xml:space="preserve">              </w:t>
          </w:r>
          <w:r w:rsidR="002C6204">
            <w:rPr>
              <w:rFonts w:ascii="Arial" w:hAnsi="Arial" w:cs="Arial"/>
              <w:sz w:val="20"/>
              <w:szCs w:val="20"/>
            </w:rPr>
            <w:t xml:space="preserve"> </w:t>
          </w:r>
          <w:r w:rsidR="00553E47">
            <w:rPr>
              <w:rFonts w:ascii="Arial" w:hAnsi="Arial" w:cs="Arial"/>
              <w:sz w:val="20"/>
              <w:szCs w:val="20"/>
            </w:rPr>
            <w:t xml:space="preserve"> </w:t>
          </w:r>
          <w:r w:rsidR="002C6204">
            <w:rPr>
              <w:rFonts w:ascii="Arial" w:hAnsi="Arial" w:cs="Arial"/>
              <w:sz w:val="20"/>
              <w:szCs w:val="20"/>
            </w:rPr>
            <w:t xml:space="preserve"> </w:t>
          </w:r>
          <w:r w:rsidRPr="002C6204">
            <w:rPr>
              <w:rFonts w:ascii="Arial" w:hAnsi="Arial" w:cs="Arial"/>
              <w:sz w:val="20"/>
              <w:szCs w:val="20"/>
            </w:rPr>
            <w:t>Signature of Victim or Claimant</w:t>
          </w:r>
        </w:p>
        <w:p w:rsidR="00A54973" w:rsidRDefault="00A54973" w:rsidP="00A54973">
          <w:pPr>
            <w:jc w:val="right"/>
            <w:rPr>
              <w:rFonts w:ascii="Arial" w:hAnsi="Arial" w:cs="Arial"/>
              <w:sz w:val="20"/>
              <w:szCs w:val="20"/>
            </w:rPr>
          </w:pPr>
        </w:p>
        <w:p w:rsidR="00A54973" w:rsidRDefault="00A54973" w:rsidP="00A54973">
          <w:pPr>
            <w:jc w:val="right"/>
            <w:rPr>
              <w:rFonts w:ascii="Arial" w:hAnsi="Arial" w:cs="Arial"/>
              <w:sz w:val="20"/>
              <w:szCs w:val="20"/>
            </w:rPr>
          </w:pPr>
          <w:r>
            <w:rPr>
              <w:rFonts w:ascii="Arial" w:hAnsi="Arial" w:cs="Arial"/>
              <w:sz w:val="20"/>
              <w:szCs w:val="20"/>
            </w:rPr>
            <w:t>___________________________________________</w:t>
          </w:r>
        </w:p>
        <w:p w:rsidR="002C6204" w:rsidRDefault="00A54973" w:rsidP="002C6204">
          <w:pPr>
            <w:tabs>
              <w:tab w:val="left" w:pos="6812"/>
            </w:tabs>
            <w:jc w:val="right"/>
            <w:rPr>
              <w:rFonts w:ascii="Arial" w:hAnsi="Arial" w:cs="Arial"/>
              <w:sz w:val="20"/>
              <w:szCs w:val="20"/>
            </w:rPr>
          </w:pPr>
          <w:r>
            <w:rPr>
              <w:rFonts w:ascii="Arial" w:hAnsi="Arial" w:cs="Arial"/>
              <w:sz w:val="20"/>
              <w:szCs w:val="20"/>
            </w:rPr>
            <w:t>Print Victim or Claimant’s Name</w:t>
          </w:r>
        </w:p>
        <w:p w:rsidR="00A54973" w:rsidRPr="002C6204" w:rsidRDefault="00A54973" w:rsidP="002C6204">
          <w:pPr>
            <w:tabs>
              <w:tab w:val="left" w:pos="6812"/>
            </w:tabs>
            <w:jc w:val="right"/>
            <w:rPr>
              <w:rFonts w:ascii="Arial" w:hAnsi="Arial" w:cs="Arial"/>
              <w:sz w:val="20"/>
              <w:szCs w:val="20"/>
            </w:rPr>
          </w:pPr>
        </w:p>
        <w:p w:rsidR="003E6A6B" w:rsidRPr="00934C1A" w:rsidRDefault="00E97C24" w:rsidP="00E767D9">
          <w:pPr>
            <w:pStyle w:val="Heading3"/>
            <w:shd w:val="clear" w:color="auto" w:fill="000000"/>
            <w:spacing w:before="0" w:after="0"/>
            <w:jc w:val="center"/>
            <w:rPr>
              <w:rFonts w:ascii="Arial" w:hAnsi="Arial" w:cs="Arial"/>
              <w:smallCaps/>
              <w:sz w:val="24"/>
              <w:szCs w:val="24"/>
            </w:rPr>
          </w:pPr>
          <w:r>
            <w:rPr>
              <w:rFonts w:ascii="Arial" w:hAnsi="Arial" w:cs="Arial"/>
              <w:smallCaps/>
              <w:sz w:val="24"/>
              <w:szCs w:val="24"/>
            </w:rPr>
            <w:t>Section N</w:t>
          </w:r>
          <w:r w:rsidR="00C069BE">
            <w:rPr>
              <w:rFonts w:ascii="Arial" w:hAnsi="Arial" w:cs="Arial"/>
              <w:smallCaps/>
              <w:sz w:val="24"/>
              <w:szCs w:val="24"/>
            </w:rPr>
            <w:t xml:space="preserve"> - </w:t>
          </w:r>
          <w:r w:rsidR="00934C1A" w:rsidRPr="00934C1A">
            <w:rPr>
              <w:rFonts w:ascii="Arial" w:hAnsi="Arial" w:cs="Arial"/>
              <w:smallCaps/>
              <w:sz w:val="24"/>
              <w:szCs w:val="24"/>
            </w:rPr>
            <w:t>R</w:t>
          </w:r>
          <w:r w:rsidR="00934C1A">
            <w:rPr>
              <w:rFonts w:ascii="Arial" w:hAnsi="Arial" w:cs="Arial"/>
              <w:smallCaps/>
              <w:sz w:val="24"/>
              <w:szCs w:val="24"/>
            </w:rPr>
            <w:t>elease O</w:t>
          </w:r>
          <w:r w:rsidR="00934C1A" w:rsidRPr="00934C1A">
            <w:rPr>
              <w:rFonts w:ascii="Arial" w:hAnsi="Arial" w:cs="Arial"/>
              <w:smallCaps/>
              <w:sz w:val="24"/>
              <w:szCs w:val="24"/>
            </w:rPr>
            <w:t>f Information</w:t>
          </w:r>
        </w:p>
        <w:p w:rsidR="00B231BC" w:rsidRDefault="003E6A6B" w:rsidP="00A54973">
          <w:pPr>
            <w:suppressAutoHyphens/>
            <w:jc w:val="both"/>
            <w:rPr>
              <w:rFonts w:ascii="Arial" w:hAnsi="Arial" w:cs="Arial"/>
              <w:sz w:val="20"/>
              <w:szCs w:val="20"/>
            </w:rPr>
          </w:pPr>
          <w:r w:rsidRPr="00DB59BF">
            <w:rPr>
              <w:rFonts w:ascii="Arial" w:hAnsi="Arial" w:cs="Arial"/>
              <w:sz w:val="20"/>
              <w:szCs w:val="20"/>
            </w:rPr>
            <w:t>I hereby authorize</w:t>
          </w:r>
          <w:r w:rsidR="003A5346" w:rsidRPr="00DB59BF">
            <w:rPr>
              <w:rFonts w:ascii="Arial" w:hAnsi="Arial" w:cs="Arial"/>
              <w:sz w:val="20"/>
              <w:szCs w:val="20"/>
            </w:rPr>
            <w:t xml:space="preserve"> </w:t>
          </w:r>
          <w:r w:rsidRPr="00DB59BF">
            <w:rPr>
              <w:rStyle w:val="a"/>
              <w:rFonts w:ascii="Arial" w:hAnsi="Arial" w:cs="Arial"/>
              <w:sz w:val="20"/>
              <w:szCs w:val="20"/>
            </w:rPr>
            <w:t>any hospital;</w:t>
          </w:r>
          <w:r w:rsidR="003A5346" w:rsidRPr="00DB59BF">
            <w:rPr>
              <w:rStyle w:val="a"/>
              <w:rFonts w:ascii="Arial" w:hAnsi="Arial" w:cs="Arial"/>
              <w:sz w:val="20"/>
              <w:szCs w:val="20"/>
            </w:rPr>
            <w:t xml:space="preserve"> </w:t>
          </w:r>
          <w:r w:rsidRPr="00DB59BF">
            <w:rPr>
              <w:rStyle w:val="a"/>
              <w:rFonts w:ascii="Arial" w:hAnsi="Arial" w:cs="Arial"/>
              <w:sz w:val="20"/>
              <w:szCs w:val="20"/>
            </w:rPr>
            <w:t>physician;</w:t>
          </w:r>
          <w:r w:rsidR="00B231BC" w:rsidRPr="00DB59BF">
            <w:rPr>
              <w:rStyle w:val="a"/>
              <w:rFonts w:ascii="Arial" w:hAnsi="Arial" w:cs="Arial"/>
              <w:sz w:val="20"/>
              <w:szCs w:val="20"/>
            </w:rPr>
            <w:t xml:space="preserve"> </w:t>
          </w:r>
          <w:r w:rsidRPr="00DB59BF">
            <w:rPr>
              <w:rStyle w:val="a"/>
              <w:rFonts w:ascii="Arial" w:hAnsi="Arial" w:cs="Arial"/>
              <w:sz w:val="20"/>
              <w:szCs w:val="20"/>
            </w:rPr>
            <w:t>attorney;</w:t>
          </w:r>
          <w:r w:rsidR="00B231BC" w:rsidRPr="00DB59BF">
            <w:rPr>
              <w:rStyle w:val="a"/>
              <w:rFonts w:ascii="Arial" w:hAnsi="Arial" w:cs="Arial"/>
              <w:sz w:val="20"/>
              <w:szCs w:val="20"/>
            </w:rPr>
            <w:t xml:space="preserve"> </w:t>
          </w:r>
          <w:r w:rsidRPr="00DB59BF">
            <w:rPr>
              <w:rStyle w:val="a"/>
              <w:rFonts w:ascii="Arial" w:hAnsi="Arial" w:cs="Arial"/>
              <w:sz w:val="20"/>
              <w:szCs w:val="20"/>
            </w:rPr>
            <w:t xml:space="preserve">any person who treated or </w:t>
          </w:r>
          <w:r w:rsidRPr="00DB59BF">
            <w:rPr>
              <w:rFonts w:ascii="Arial" w:hAnsi="Arial" w:cs="Arial"/>
              <w:sz w:val="20"/>
              <w:szCs w:val="20"/>
            </w:rPr>
            <w:t>examined the victim;</w:t>
          </w:r>
          <w:r w:rsidR="00B231BC" w:rsidRPr="00DB59BF">
            <w:rPr>
              <w:rFonts w:ascii="Arial" w:hAnsi="Arial" w:cs="Arial"/>
              <w:sz w:val="20"/>
              <w:szCs w:val="20"/>
            </w:rPr>
            <w:t xml:space="preserve"> </w:t>
          </w:r>
          <w:r w:rsidRPr="00DB59BF">
            <w:rPr>
              <w:rStyle w:val="a"/>
              <w:rFonts w:ascii="Arial" w:hAnsi="Arial" w:cs="Arial"/>
              <w:sz w:val="20"/>
              <w:szCs w:val="20"/>
            </w:rPr>
            <w:t>undertaker or other person</w:t>
          </w:r>
          <w:r w:rsidR="00B231BC" w:rsidRPr="00DB59BF">
            <w:rPr>
              <w:rStyle w:val="a"/>
              <w:rFonts w:ascii="Arial" w:hAnsi="Arial" w:cs="Arial"/>
              <w:sz w:val="20"/>
              <w:szCs w:val="20"/>
            </w:rPr>
            <w:t xml:space="preserve"> </w:t>
          </w:r>
          <w:r w:rsidRPr="00DB59BF">
            <w:rPr>
              <w:rFonts w:ascii="Arial" w:hAnsi="Arial" w:cs="Arial"/>
              <w:sz w:val="20"/>
              <w:szCs w:val="20"/>
            </w:rPr>
            <w:t>rendering funeral services;</w:t>
          </w:r>
          <w:r w:rsidR="00B231BC" w:rsidRPr="00DB59BF">
            <w:rPr>
              <w:rFonts w:ascii="Arial" w:hAnsi="Arial" w:cs="Arial"/>
              <w:sz w:val="20"/>
              <w:szCs w:val="20"/>
            </w:rPr>
            <w:t xml:space="preserve"> </w:t>
          </w:r>
          <w:r w:rsidRPr="00DB59BF">
            <w:rPr>
              <w:rStyle w:val="a"/>
              <w:rFonts w:ascii="Arial" w:hAnsi="Arial" w:cs="Arial"/>
              <w:sz w:val="20"/>
              <w:szCs w:val="20"/>
            </w:rPr>
            <w:t>any employer of the victim;</w:t>
          </w:r>
          <w:r w:rsidR="00B231BC" w:rsidRPr="00DB59BF">
            <w:rPr>
              <w:rStyle w:val="a"/>
              <w:rFonts w:ascii="Arial" w:hAnsi="Arial" w:cs="Arial"/>
              <w:sz w:val="20"/>
              <w:szCs w:val="20"/>
            </w:rPr>
            <w:t xml:space="preserve"> </w:t>
          </w:r>
          <w:r w:rsidRPr="00DB59BF">
            <w:rPr>
              <w:rStyle w:val="a"/>
              <w:rFonts w:ascii="Arial" w:hAnsi="Arial" w:cs="Arial"/>
              <w:sz w:val="20"/>
              <w:szCs w:val="20"/>
            </w:rPr>
            <w:t>any police, municipal or public</w:t>
          </w:r>
          <w:r w:rsidR="00B231BC" w:rsidRPr="00DB59BF">
            <w:rPr>
              <w:rStyle w:val="a"/>
              <w:rFonts w:ascii="Arial" w:hAnsi="Arial" w:cs="Arial"/>
              <w:sz w:val="20"/>
              <w:szCs w:val="20"/>
            </w:rPr>
            <w:t xml:space="preserve"> </w:t>
          </w:r>
          <w:r w:rsidRPr="00DB59BF">
            <w:rPr>
              <w:rFonts w:ascii="Arial" w:hAnsi="Arial" w:cs="Arial"/>
              <w:sz w:val="20"/>
              <w:szCs w:val="20"/>
            </w:rPr>
            <w:t>authority</w:t>
          </w:r>
          <w:r w:rsidR="00B231BC" w:rsidRPr="00DB59BF">
            <w:rPr>
              <w:rFonts w:ascii="Arial" w:hAnsi="Arial" w:cs="Arial"/>
              <w:sz w:val="20"/>
              <w:szCs w:val="20"/>
            </w:rPr>
            <w:t xml:space="preserve">; </w:t>
          </w:r>
          <w:r w:rsidRPr="00DB59BF">
            <w:rPr>
              <w:rStyle w:val="a"/>
              <w:rFonts w:ascii="Arial" w:hAnsi="Arial" w:cs="Arial"/>
              <w:sz w:val="20"/>
              <w:szCs w:val="20"/>
            </w:rPr>
            <w:t>Social Security Administration;</w:t>
          </w:r>
          <w:r w:rsidR="003A5346" w:rsidRPr="00DB59BF">
            <w:rPr>
              <w:rStyle w:val="a"/>
              <w:rFonts w:ascii="Arial" w:hAnsi="Arial" w:cs="Arial"/>
              <w:sz w:val="20"/>
              <w:szCs w:val="20"/>
            </w:rPr>
            <w:t xml:space="preserve"> </w:t>
          </w:r>
          <w:r w:rsidRPr="00DB59BF">
            <w:rPr>
              <w:rStyle w:val="a"/>
              <w:rFonts w:ascii="Arial" w:hAnsi="Arial" w:cs="Arial"/>
              <w:sz w:val="20"/>
              <w:szCs w:val="20"/>
            </w:rPr>
            <w:t>Department of Human Services;</w:t>
          </w:r>
          <w:r w:rsidR="003A5346" w:rsidRPr="00DB59BF">
            <w:rPr>
              <w:rStyle w:val="a"/>
              <w:rFonts w:ascii="Arial" w:hAnsi="Arial" w:cs="Arial"/>
              <w:sz w:val="20"/>
              <w:szCs w:val="20"/>
            </w:rPr>
            <w:t xml:space="preserve"> </w:t>
          </w:r>
          <w:r w:rsidRPr="00DB59BF">
            <w:rPr>
              <w:rStyle w:val="a"/>
              <w:rFonts w:ascii="Arial" w:hAnsi="Arial" w:cs="Arial"/>
              <w:sz w:val="20"/>
              <w:szCs w:val="20"/>
            </w:rPr>
            <w:t>any federally funded agency;</w:t>
          </w:r>
          <w:r w:rsidR="003A5346" w:rsidRPr="00DB59BF">
            <w:rPr>
              <w:rStyle w:val="a"/>
              <w:rFonts w:ascii="Arial" w:hAnsi="Arial" w:cs="Arial"/>
              <w:sz w:val="20"/>
              <w:szCs w:val="20"/>
            </w:rPr>
            <w:t xml:space="preserve"> </w:t>
          </w:r>
          <w:r w:rsidRPr="00DB59BF">
            <w:rPr>
              <w:rStyle w:val="a"/>
              <w:rFonts w:ascii="Arial" w:hAnsi="Arial" w:cs="Arial"/>
              <w:sz w:val="20"/>
              <w:szCs w:val="20"/>
            </w:rPr>
            <w:t>any insurance company; and</w:t>
          </w:r>
          <w:r w:rsidR="003A5346" w:rsidRPr="00DB59BF">
            <w:rPr>
              <w:rStyle w:val="a"/>
              <w:rFonts w:ascii="Arial" w:hAnsi="Arial" w:cs="Arial"/>
              <w:sz w:val="20"/>
              <w:szCs w:val="20"/>
            </w:rPr>
            <w:t xml:space="preserve"> </w:t>
          </w:r>
          <w:r w:rsidRPr="00DB59BF">
            <w:rPr>
              <w:rStyle w:val="a"/>
              <w:rFonts w:ascii="Arial" w:hAnsi="Arial" w:cs="Arial"/>
              <w:sz w:val="20"/>
              <w:szCs w:val="20"/>
            </w:rPr>
            <w:t>any organization having</w:t>
          </w:r>
          <w:r w:rsidR="003A5346" w:rsidRPr="00DB59BF">
            <w:rPr>
              <w:rStyle w:val="a"/>
              <w:rFonts w:ascii="Arial" w:hAnsi="Arial" w:cs="Arial"/>
              <w:sz w:val="20"/>
              <w:szCs w:val="20"/>
            </w:rPr>
            <w:t xml:space="preserve"> </w:t>
          </w:r>
          <w:r w:rsidRPr="00DB59BF">
            <w:rPr>
              <w:rFonts w:ascii="Arial" w:hAnsi="Arial" w:cs="Arial"/>
              <w:sz w:val="20"/>
              <w:szCs w:val="20"/>
            </w:rPr>
            <w:t>knowledge of this claim,</w:t>
          </w:r>
          <w:r w:rsidR="003A5346" w:rsidRPr="00DB59BF">
            <w:rPr>
              <w:rFonts w:ascii="Arial" w:hAnsi="Arial" w:cs="Arial"/>
              <w:sz w:val="20"/>
              <w:szCs w:val="20"/>
            </w:rPr>
            <w:t xml:space="preserve"> </w:t>
          </w:r>
          <w:r w:rsidRPr="00DB59BF">
            <w:rPr>
              <w:rFonts w:ascii="Arial" w:hAnsi="Arial" w:cs="Arial"/>
              <w:sz w:val="20"/>
              <w:szCs w:val="20"/>
            </w:rPr>
            <w:t>to release any information with respect to the incident leading to the victim’s personal injury or death and the claim made herewith for benefits</w:t>
          </w:r>
          <w:r w:rsidR="009329DF">
            <w:rPr>
              <w:rFonts w:ascii="Arial" w:hAnsi="Arial" w:cs="Arial"/>
              <w:sz w:val="20"/>
              <w:szCs w:val="20"/>
            </w:rPr>
            <w:t>,</w:t>
          </w:r>
          <w:r w:rsidRPr="00DB59BF">
            <w:rPr>
              <w:rFonts w:ascii="Arial" w:hAnsi="Arial" w:cs="Arial"/>
              <w:sz w:val="20"/>
              <w:szCs w:val="20"/>
            </w:rPr>
            <w:t xml:space="preserve"> to the Oklahoma Crime Victims Compensation Board or the District Attorney’s Office Victim-Witness Staff.</w:t>
          </w:r>
        </w:p>
        <w:p w:rsidR="00A54973" w:rsidRPr="00A54973" w:rsidRDefault="00A54973" w:rsidP="00A54973">
          <w:pPr>
            <w:suppressAutoHyphens/>
            <w:jc w:val="both"/>
            <w:rPr>
              <w:rFonts w:ascii="Arial" w:hAnsi="Arial" w:cs="Arial"/>
              <w:sz w:val="20"/>
              <w:szCs w:val="20"/>
            </w:rPr>
          </w:pPr>
        </w:p>
        <w:p w:rsidR="003E6A6B" w:rsidRPr="002C6204" w:rsidRDefault="008C6D31" w:rsidP="00D944FC">
          <w:pPr>
            <w:tabs>
              <w:tab w:val="left" w:pos="5850"/>
              <w:tab w:val="left" w:pos="6812"/>
            </w:tabs>
            <w:rPr>
              <w:rFonts w:ascii="Arial" w:hAnsi="Arial" w:cs="Arial"/>
              <w:sz w:val="20"/>
              <w:szCs w:val="20"/>
            </w:rPr>
          </w:pPr>
          <w:sdt>
            <w:sdtPr>
              <w:rPr>
                <w:rFonts w:ascii="Arial" w:hAnsi="Arial" w:cs="Arial"/>
                <w:sz w:val="20"/>
                <w:szCs w:val="20"/>
                <w:bdr w:val="single" w:sz="4" w:space="0" w:color="auto"/>
              </w:rPr>
              <w:id w:val="231673835"/>
              <w:placeholder>
                <w:docPart w:val="EA8F7CD638034F878430C04C04A173E5"/>
              </w:placeholder>
              <w:showingPlcHdr/>
              <w:text/>
            </w:sdtPr>
            <w:sdtEndPr/>
            <w:sdtContent>
              <w:r w:rsidR="00F1454F" w:rsidRPr="000F5FA9">
                <w:rPr>
                  <w:rStyle w:val="PlaceholderText"/>
                  <w:bdr w:val="single" w:sz="4" w:space="0" w:color="auto"/>
                </w:rPr>
                <w:t>Click here to enter text.</w:t>
              </w:r>
            </w:sdtContent>
          </w:sdt>
          <w:r w:rsidR="00D944FC">
            <w:rPr>
              <w:rFonts w:ascii="Arial" w:hAnsi="Arial" w:cs="Arial"/>
              <w:sz w:val="20"/>
              <w:szCs w:val="20"/>
            </w:rPr>
            <w:t xml:space="preserve">         </w:t>
          </w:r>
          <w:r w:rsidR="00D944FC">
            <w:rPr>
              <w:rFonts w:ascii="Arial" w:hAnsi="Arial" w:cs="Arial"/>
              <w:sz w:val="20"/>
              <w:szCs w:val="20"/>
            </w:rPr>
            <w:tab/>
            <w:t xml:space="preserve"> </w:t>
          </w:r>
          <w:r w:rsidR="00D944FC" w:rsidRPr="002C6204">
            <w:rPr>
              <w:rFonts w:ascii="Arial" w:hAnsi="Arial" w:cs="Arial"/>
              <w:sz w:val="20"/>
              <w:szCs w:val="20"/>
            </w:rPr>
            <w:t>____________________________________________</w:t>
          </w:r>
        </w:p>
        <w:p w:rsidR="003A5346" w:rsidRDefault="003E6A6B" w:rsidP="002C6204">
          <w:pPr>
            <w:tabs>
              <w:tab w:val="left" w:pos="6812"/>
            </w:tabs>
            <w:rPr>
              <w:rFonts w:ascii="Arial" w:hAnsi="Arial" w:cs="Arial"/>
              <w:sz w:val="20"/>
              <w:szCs w:val="20"/>
            </w:rPr>
          </w:pPr>
          <w:r w:rsidRPr="002C6204">
            <w:rPr>
              <w:rFonts w:ascii="Arial" w:hAnsi="Arial" w:cs="Arial"/>
              <w:sz w:val="20"/>
              <w:szCs w:val="20"/>
            </w:rPr>
            <w:t>Date Signed</w:t>
          </w:r>
          <w:r w:rsidR="002C6204">
            <w:rPr>
              <w:rFonts w:ascii="Arial" w:hAnsi="Arial" w:cs="Arial"/>
              <w:sz w:val="20"/>
              <w:szCs w:val="20"/>
            </w:rPr>
            <w:tab/>
            <w:t xml:space="preserve">                   </w:t>
          </w:r>
          <w:r w:rsidRPr="002C6204">
            <w:rPr>
              <w:rFonts w:ascii="Arial" w:hAnsi="Arial" w:cs="Arial"/>
              <w:sz w:val="20"/>
              <w:szCs w:val="20"/>
            </w:rPr>
            <w:t xml:space="preserve">  Signature of Victim or Claimant</w:t>
          </w:r>
        </w:p>
        <w:p w:rsidR="00A54973" w:rsidRDefault="00A54973" w:rsidP="002C6204">
          <w:pPr>
            <w:tabs>
              <w:tab w:val="left" w:pos="6812"/>
            </w:tabs>
            <w:rPr>
              <w:rFonts w:ascii="Arial" w:hAnsi="Arial" w:cs="Arial"/>
              <w:sz w:val="20"/>
              <w:szCs w:val="20"/>
            </w:rPr>
          </w:pPr>
        </w:p>
        <w:p w:rsidR="00A54973" w:rsidRDefault="00A54973" w:rsidP="00A54973">
          <w:pPr>
            <w:jc w:val="right"/>
          </w:pPr>
          <w:r>
            <w:rPr>
              <w:rFonts w:ascii="Arial" w:hAnsi="Arial" w:cs="Arial"/>
              <w:sz w:val="20"/>
              <w:szCs w:val="20"/>
            </w:rPr>
            <w:t>___________________________________________</w:t>
          </w:r>
        </w:p>
        <w:p w:rsidR="002C6204" w:rsidRDefault="00A54973" w:rsidP="00A54973">
          <w:pPr>
            <w:tabs>
              <w:tab w:val="left" w:pos="6812"/>
            </w:tabs>
            <w:jc w:val="right"/>
            <w:rPr>
              <w:rFonts w:ascii="Arial" w:hAnsi="Arial" w:cs="Arial"/>
              <w:sz w:val="20"/>
              <w:szCs w:val="20"/>
            </w:rPr>
          </w:pPr>
          <w:r>
            <w:rPr>
              <w:rFonts w:ascii="Arial" w:hAnsi="Arial" w:cs="Arial"/>
              <w:sz w:val="20"/>
              <w:szCs w:val="20"/>
            </w:rPr>
            <w:t>Print Victim or Claimant’s Name</w:t>
          </w:r>
        </w:p>
        <w:p w:rsidR="00A54973" w:rsidRPr="002C6204" w:rsidRDefault="00A54973" w:rsidP="00A54973">
          <w:pPr>
            <w:tabs>
              <w:tab w:val="left" w:pos="6812"/>
            </w:tabs>
            <w:jc w:val="right"/>
            <w:rPr>
              <w:rFonts w:ascii="Arial" w:hAnsi="Arial" w:cs="Arial"/>
              <w:sz w:val="20"/>
              <w:szCs w:val="20"/>
            </w:rPr>
          </w:pPr>
        </w:p>
        <w:p w:rsidR="003E6A6B" w:rsidRPr="00563286" w:rsidRDefault="00E97C24" w:rsidP="00563286">
          <w:pPr>
            <w:pStyle w:val="Heading3"/>
            <w:shd w:val="clear" w:color="auto" w:fill="000000"/>
            <w:spacing w:before="0" w:after="0"/>
            <w:jc w:val="center"/>
            <w:rPr>
              <w:rFonts w:ascii="Arial" w:hAnsi="Arial" w:cs="Arial"/>
              <w:smallCaps/>
              <w:sz w:val="24"/>
              <w:szCs w:val="24"/>
            </w:rPr>
          </w:pPr>
          <w:r>
            <w:rPr>
              <w:rFonts w:ascii="Arial" w:hAnsi="Arial" w:cs="Arial"/>
              <w:smallCaps/>
              <w:sz w:val="24"/>
              <w:szCs w:val="24"/>
            </w:rPr>
            <w:t>Section O</w:t>
          </w:r>
          <w:r w:rsidR="00C069BE">
            <w:rPr>
              <w:rFonts w:ascii="Arial" w:hAnsi="Arial" w:cs="Arial"/>
              <w:smallCaps/>
              <w:sz w:val="24"/>
              <w:szCs w:val="24"/>
            </w:rPr>
            <w:t xml:space="preserve"> - </w:t>
          </w:r>
          <w:r w:rsidR="00563286">
            <w:rPr>
              <w:rFonts w:ascii="Arial" w:hAnsi="Arial" w:cs="Arial"/>
              <w:smallCaps/>
              <w:sz w:val="24"/>
              <w:szCs w:val="24"/>
            </w:rPr>
            <w:t>By State Law, You Must Be Advised Of The Following:</w:t>
          </w:r>
        </w:p>
        <w:p w:rsidR="003E6A6B" w:rsidRPr="00DB59BF" w:rsidRDefault="003E6A6B" w:rsidP="003A5346">
          <w:pPr>
            <w:suppressAutoHyphens/>
            <w:jc w:val="both"/>
            <w:rPr>
              <w:rFonts w:ascii="Arial" w:hAnsi="Arial" w:cs="Arial"/>
              <w:sz w:val="20"/>
              <w:szCs w:val="20"/>
            </w:rPr>
          </w:pPr>
          <w:r w:rsidRPr="00DB59BF">
            <w:rPr>
              <w:rFonts w:ascii="Arial" w:hAnsi="Arial" w:cs="Arial"/>
              <w:sz w:val="20"/>
              <w:szCs w:val="20"/>
            </w:rPr>
            <w:t>The information authorized for release may include records which may indicate the presence</w:t>
          </w:r>
          <w:r w:rsidR="003A5346" w:rsidRPr="00DB59BF">
            <w:rPr>
              <w:rFonts w:ascii="Arial" w:hAnsi="Arial" w:cs="Arial"/>
              <w:sz w:val="20"/>
              <w:szCs w:val="20"/>
            </w:rPr>
            <w:t xml:space="preserve"> of a </w:t>
          </w:r>
          <w:r w:rsidRPr="00DB59BF">
            <w:rPr>
              <w:rFonts w:ascii="Arial" w:hAnsi="Arial" w:cs="Arial"/>
              <w:sz w:val="20"/>
              <w:szCs w:val="20"/>
            </w:rPr>
            <w:t>communicable or non-communicable disease which may include, but are n</w:t>
          </w:r>
          <w:r w:rsidR="003A5346" w:rsidRPr="00DB59BF">
            <w:rPr>
              <w:rFonts w:ascii="Arial" w:hAnsi="Arial" w:cs="Arial"/>
              <w:sz w:val="20"/>
              <w:szCs w:val="20"/>
            </w:rPr>
            <w:t xml:space="preserve">ot limited to, diseases such as </w:t>
          </w:r>
          <w:r w:rsidRPr="00DB59BF">
            <w:rPr>
              <w:rFonts w:ascii="Arial" w:hAnsi="Arial" w:cs="Arial"/>
              <w:sz w:val="20"/>
              <w:szCs w:val="20"/>
            </w:rPr>
            <w:t>hepatitis, syphilis, gonorrhea, and the Human Immunodeficiency Virus (HIV), also known as</w:t>
          </w:r>
          <w:r w:rsidR="003A5346" w:rsidRPr="00DB59BF">
            <w:rPr>
              <w:rFonts w:ascii="Arial" w:hAnsi="Arial" w:cs="Arial"/>
              <w:sz w:val="20"/>
              <w:szCs w:val="20"/>
            </w:rPr>
            <w:t xml:space="preserve"> </w:t>
          </w:r>
          <w:r w:rsidRPr="00DB59BF">
            <w:rPr>
              <w:rFonts w:ascii="Arial" w:hAnsi="Arial" w:cs="Arial"/>
              <w:sz w:val="20"/>
              <w:szCs w:val="20"/>
            </w:rPr>
            <w:t>Acquired Immune Deficiency Syndrome (AIDS).</w:t>
          </w:r>
        </w:p>
        <w:p w:rsidR="003A5346" w:rsidRPr="00DB59BF" w:rsidRDefault="003A5346" w:rsidP="003A5346">
          <w:pPr>
            <w:tabs>
              <w:tab w:val="left" w:pos="6812"/>
            </w:tabs>
            <w:rPr>
              <w:rFonts w:ascii="Arial" w:hAnsi="Arial" w:cs="Arial"/>
              <w:b/>
            </w:rPr>
          </w:pPr>
        </w:p>
        <w:p w:rsidR="00D944FC" w:rsidRDefault="008C6D31" w:rsidP="00D944FC">
          <w:pPr>
            <w:tabs>
              <w:tab w:val="left" w:pos="5850"/>
              <w:tab w:val="left" w:pos="6812"/>
            </w:tabs>
            <w:rPr>
              <w:rFonts w:ascii="Arial" w:hAnsi="Arial" w:cs="Arial"/>
              <w:sz w:val="20"/>
              <w:szCs w:val="20"/>
            </w:rPr>
          </w:pPr>
          <w:sdt>
            <w:sdtPr>
              <w:rPr>
                <w:rFonts w:ascii="Arial" w:hAnsi="Arial" w:cs="Arial"/>
                <w:sz w:val="20"/>
                <w:szCs w:val="20"/>
                <w:bdr w:val="single" w:sz="4" w:space="0" w:color="auto"/>
              </w:rPr>
              <w:id w:val="-1663761127"/>
              <w:placeholder>
                <w:docPart w:val="D57E8227B1EB47D7AEEF1718A9CDCBCB"/>
              </w:placeholder>
              <w:showingPlcHdr/>
              <w:text/>
            </w:sdtPr>
            <w:sdtEndPr/>
            <w:sdtContent>
              <w:r w:rsidR="00F1454F" w:rsidRPr="000F5FA9">
                <w:rPr>
                  <w:rStyle w:val="PlaceholderText"/>
                  <w:bdr w:val="single" w:sz="4" w:space="0" w:color="auto"/>
                </w:rPr>
                <w:t>Click here to enter text.</w:t>
              </w:r>
            </w:sdtContent>
          </w:sdt>
          <w:r w:rsidR="00D944FC">
            <w:rPr>
              <w:rFonts w:ascii="Arial" w:hAnsi="Arial" w:cs="Arial"/>
              <w:sz w:val="20"/>
              <w:szCs w:val="20"/>
            </w:rPr>
            <w:t xml:space="preserve">        </w:t>
          </w:r>
          <w:r w:rsidR="00D944FC">
            <w:rPr>
              <w:rFonts w:ascii="Arial" w:hAnsi="Arial" w:cs="Arial"/>
              <w:sz w:val="20"/>
              <w:szCs w:val="20"/>
            </w:rPr>
            <w:tab/>
            <w:t xml:space="preserve">   </w:t>
          </w:r>
          <w:r w:rsidR="00D944FC" w:rsidRPr="002C6204">
            <w:rPr>
              <w:rFonts w:ascii="Arial" w:hAnsi="Arial" w:cs="Arial"/>
              <w:sz w:val="20"/>
              <w:szCs w:val="20"/>
            </w:rPr>
            <w:t>___________________________________________</w:t>
          </w:r>
        </w:p>
        <w:p w:rsidR="002C6204" w:rsidRPr="002C6204" w:rsidRDefault="002C6204" w:rsidP="00D944FC">
          <w:pPr>
            <w:tabs>
              <w:tab w:val="left" w:pos="5850"/>
              <w:tab w:val="left" w:pos="6812"/>
            </w:tabs>
            <w:rPr>
              <w:rFonts w:ascii="Arial" w:hAnsi="Arial" w:cs="Arial"/>
              <w:vanish/>
              <w:sz w:val="20"/>
              <w:szCs w:val="20"/>
            </w:rPr>
          </w:pPr>
          <w:r w:rsidRPr="002C6204">
            <w:rPr>
              <w:rFonts w:ascii="Arial" w:hAnsi="Arial" w:cs="Arial"/>
              <w:sz w:val="20"/>
              <w:szCs w:val="20"/>
            </w:rPr>
            <w:t>Date Signed</w:t>
          </w:r>
        </w:p>
        <w:p w:rsidR="003A5346" w:rsidRDefault="002C6204" w:rsidP="002C6204">
          <w:pPr>
            <w:rPr>
              <w:rFonts w:ascii="Arial" w:hAnsi="Arial" w:cs="Arial"/>
              <w:sz w:val="20"/>
              <w:szCs w:val="20"/>
            </w:rPr>
          </w:pPr>
          <w:r w:rsidRPr="002C6204">
            <w:rPr>
              <w:rFonts w:ascii="Arial" w:hAnsi="Arial" w:cs="Arial"/>
              <w:sz w:val="20"/>
              <w:szCs w:val="20"/>
            </w:rPr>
            <w:tab/>
            <w:t xml:space="preserve">    </w:t>
          </w:r>
          <w:r>
            <w:rPr>
              <w:rFonts w:ascii="Arial" w:hAnsi="Arial" w:cs="Arial"/>
              <w:sz w:val="20"/>
              <w:szCs w:val="20"/>
            </w:rPr>
            <w:t xml:space="preserve">          </w:t>
          </w:r>
          <w:r w:rsidR="003C5216">
            <w:rPr>
              <w:rFonts w:ascii="Arial" w:hAnsi="Arial" w:cs="Arial"/>
              <w:sz w:val="20"/>
              <w:szCs w:val="20"/>
            </w:rPr>
            <w:t xml:space="preserve">       </w:t>
          </w:r>
          <w:r w:rsidR="003C5216">
            <w:rPr>
              <w:rFonts w:ascii="Arial" w:hAnsi="Arial" w:cs="Arial"/>
              <w:sz w:val="20"/>
              <w:szCs w:val="20"/>
            </w:rPr>
            <w:tab/>
          </w:r>
          <w:r w:rsidR="003C5216">
            <w:rPr>
              <w:rFonts w:ascii="Arial" w:hAnsi="Arial" w:cs="Arial"/>
              <w:sz w:val="20"/>
              <w:szCs w:val="20"/>
            </w:rPr>
            <w:tab/>
          </w:r>
          <w:r w:rsidR="003C5216">
            <w:rPr>
              <w:rFonts w:ascii="Arial" w:hAnsi="Arial" w:cs="Arial"/>
              <w:sz w:val="20"/>
              <w:szCs w:val="20"/>
            </w:rPr>
            <w:tab/>
          </w:r>
          <w:r w:rsidR="003C5216">
            <w:rPr>
              <w:rFonts w:ascii="Arial" w:hAnsi="Arial" w:cs="Arial"/>
              <w:sz w:val="20"/>
              <w:szCs w:val="20"/>
            </w:rPr>
            <w:tab/>
          </w:r>
          <w:r w:rsidR="003C5216">
            <w:rPr>
              <w:rFonts w:ascii="Arial" w:hAnsi="Arial" w:cs="Arial"/>
              <w:sz w:val="20"/>
              <w:szCs w:val="20"/>
            </w:rPr>
            <w:tab/>
          </w:r>
          <w:r w:rsidR="007C16A8">
            <w:rPr>
              <w:rFonts w:ascii="Arial" w:hAnsi="Arial" w:cs="Arial"/>
              <w:sz w:val="20"/>
              <w:szCs w:val="20"/>
            </w:rPr>
            <w:t xml:space="preserve">                                        </w:t>
          </w:r>
          <w:r w:rsidRPr="002C6204">
            <w:rPr>
              <w:rFonts w:ascii="Arial" w:hAnsi="Arial" w:cs="Arial"/>
              <w:sz w:val="20"/>
              <w:szCs w:val="20"/>
            </w:rPr>
            <w:t>Signature of Victim or Claimant</w:t>
          </w:r>
        </w:p>
        <w:p w:rsidR="00A54973" w:rsidRDefault="00A54973" w:rsidP="002C6204">
          <w:pPr>
            <w:rPr>
              <w:rFonts w:ascii="Arial" w:hAnsi="Arial" w:cs="Arial"/>
              <w:sz w:val="20"/>
              <w:szCs w:val="20"/>
            </w:rPr>
          </w:pPr>
        </w:p>
        <w:p w:rsidR="00A54973" w:rsidRDefault="00A54973" w:rsidP="00A54973">
          <w:pPr>
            <w:jc w:val="right"/>
            <w:rPr>
              <w:rFonts w:ascii="Arial" w:hAnsi="Arial" w:cs="Arial"/>
              <w:sz w:val="20"/>
              <w:szCs w:val="20"/>
            </w:rPr>
          </w:pPr>
          <w:r>
            <w:rPr>
              <w:rFonts w:ascii="Arial" w:hAnsi="Arial" w:cs="Arial"/>
              <w:sz w:val="20"/>
              <w:szCs w:val="20"/>
            </w:rPr>
            <w:t>___________________________________________</w:t>
          </w:r>
        </w:p>
        <w:p w:rsidR="00A54973" w:rsidRDefault="00A54973" w:rsidP="00A54973">
          <w:pPr>
            <w:tabs>
              <w:tab w:val="left" w:pos="6812"/>
            </w:tabs>
            <w:jc w:val="right"/>
            <w:rPr>
              <w:rFonts w:ascii="Arial" w:hAnsi="Arial" w:cs="Arial"/>
              <w:sz w:val="20"/>
              <w:szCs w:val="20"/>
            </w:rPr>
          </w:pPr>
          <w:r>
            <w:rPr>
              <w:rFonts w:ascii="Arial" w:hAnsi="Arial" w:cs="Arial"/>
              <w:sz w:val="20"/>
              <w:szCs w:val="20"/>
            </w:rPr>
            <w:t>Print Victim or Claimant’s Name</w:t>
          </w:r>
        </w:p>
        <w:p w:rsidR="00A54973" w:rsidRDefault="00A54973" w:rsidP="00A54973">
          <w:pPr>
            <w:jc w:val="right"/>
            <w:rPr>
              <w:rFonts w:ascii="Arial" w:hAnsi="Arial" w:cs="Arial"/>
            </w:rPr>
          </w:pPr>
          <w:r w:rsidRPr="00E8159F">
            <w:rPr>
              <w:rFonts w:ascii="Arial" w:hAnsi="Arial" w:cs="Arial"/>
              <w:b/>
              <w:noProof/>
            </w:rPr>
            <mc:AlternateContent>
              <mc:Choice Requires="wps">
                <w:drawing>
                  <wp:anchor distT="0" distB="0" distL="114300" distR="114300" simplePos="0" relativeHeight="251661824" behindDoc="0" locked="0" layoutInCell="1" allowOverlap="1" wp14:anchorId="6F06DFE4" wp14:editId="75C81394">
                    <wp:simplePos x="0" y="0"/>
                    <wp:positionH relativeFrom="column">
                      <wp:posOffset>1475740</wp:posOffset>
                    </wp:positionH>
                    <wp:positionV relativeFrom="paragraph">
                      <wp:posOffset>108321</wp:posOffset>
                    </wp:positionV>
                    <wp:extent cx="3896360" cy="1403985"/>
                    <wp:effectExtent l="0" t="0" r="27940" b="203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1403985"/>
                            </a:xfrm>
                            <a:prstGeom prst="rect">
                              <a:avLst/>
                            </a:prstGeom>
                            <a:solidFill>
                              <a:srgbClr val="FFFFFF"/>
                            </a:solidFill>
                            <a:ln w="12700">
                              <a:solidFill>
                                <a:srgbClr val="000000"/>
                              </a:solidFill>
                              <a:miter lim="800000"/>
                              <a:headEnd/>
                              <a:tailEnd/>
                            </a:ln>
                          </wps:spPr>
                          <wps:txbx>
                            <w:txbxContent>
                              <w:p w:rsidR="00303754" w:rsidRPr="005D397B" w:rsidRDefault="00303754" w:rsidP="00C069BE">
                                <w:pPr>
                                  <w:jc w:val="center"/>
                                  <w:rPr>
                                    <w:rFonts w:ascii="Arial" w:hAnsi="Arial" w:cs="Arial"/>
                                    <w:b/>
                                    <w:smallCaps/>
                                    <w:sz w:val="28"/>
                                    <w:szCs w:val="28"/>
                                  </w:rPr>
                                </w:pPr>
                                <w:r w:rsidRPr="005D397B">
                                  <w:rPr>
                                    <w:rFonts w:ascii="Arial" w:hAnsi="Arial" w:cs="Arial"/>
                                    <w:b/>
                                    <w:smallCaps/>
                                    <w:sz w:val="28"/>
                                    <w:szCs w:val="28"/>
                                  </w:rPr>
                                  <w:t>This Claim Form must be printed and signed then either faxed, emailed, or mailed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16.2pt;margin-top:8.55pt;width:306.8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" strokeweight="1pt">
                    <v:textbox style="mso-fit-shape-to-text:t">
                      <w:txbxContent>
                        <w:p w:rsidR="00303754" w:rsidRPr="005D397B" w:rsidRDefault="00303754" w:rsidP="00C069BE">
                          <w:pPr>
                            <w:jc w:val="center"/>
                            <w:rPr>
                              <w:rFonts w:ascii="Arial" w:hAnsi="Arial" w:cs="Arial"/>
                              <w:b/>
                              <w:smallCaps/>
                              <w:sz w:val="28"/>
                              <w:szCs w:val="28"/>
                            </w:rPr>
                          </w:pPr>
                          <w:r w:rsidRPr="005D397B">
                            <w:rPr>
                              <w:rFonts w:ascii="Arial" w:hAnsi="Arial" w:cs="Arial"/>
                              <w:b/>
                              <w:smallCaps/>
                              <w:sz w:val="28"/>
                              <w:szCs w:val="28"/>
                            </w:rPr>
                            <w:t>This Claim Form must be printed and signed then either faxed, emailed, or mailed</w:t>
                          </w:r>
                        </w:p>
                      </w:txbxContent>
                    </v:textbox>
                  </v:shape>
                </w:pict>
              </mc:Fallback>
            </mc:AlternateContent>
          </w:r>
        </w:p>
        <w:p w:rsidR="007A5E58" w:rsidRDefault="007A5E58" w:rsidP="003A5346">
          <w:pPr>
            <w:rPr>
              <w:rFonts w:ascii="Arial" w:hAnsi="Arial" w:cs="Arial"/>
            </w:rPr>
          </w:pPr>
        </w:p>
        <w:p w:rsidR="007A5E58" w:rsidRDefault="007A5E58" w:rsidP="003A5346">
          <w:pPr>
            <w:rPr>
              <w:rFonts w:ascii="Arial" w:hAnsi="Arial" w:cs="Arial"/>
            </w:rPr>
          </w:pPr>
        </w:p>
        <w:p w:rsidR="00A54973" w:rsidRDefault="00A54973" w:rsidP="002C6204">
          <w:pPr>
            <w:jc w:val="center"/>
            <w:rPr>
              <w:rFonts w:ascii="Arial" w:hAnsi="Arial" w:cs="Arial"/>
              <w:b/>
            </w:rPr>
          </w:pPr>
        </w:p>
        <w:p w:rsidR="003A5346" w:rsidRPr="00DB59BF" w:rsidRDefault="003A5346" w:rsidP="002C6204">
          <w:pPr>
            <w:jc w:val="center"/>
            <w:rPr>
              <w:rFonts w:ascii="Arial" w:hAnsi="Arial" w:cs="Arial"/>
              <w:b/>
            </w:rPr>
          </w:pPr>
          <w:r w:rsidRPr="00DB59BF">
            <w:rPr>
              <w:rFonts w:ascii="Arial" w:hAnsi="Arial" w:cs="Arial"/>
              <w:b/>
            </w:rPr>
            <w:t>**</w:t>
          </w:r>
          <w:r w:rsidR="00934C1A">
            <w:rPr>
              <w:rFonts w:ascii="Arial" w:hAnsi="Arial" w:cs="Arial"/>
              <w:b/>
              <w:smallCaps/>
            </w:rPr>
            <w:t>Note To Service Providers</w:t>
          </w:r>
          <w:r w:rsidRPr="00DB59BF">
            <w:rPr>
              <w:rFonts w:ascii="Arial" w:hAnsi="Arial" w:cs="Arial"/>
              <w:b/>
            </w:rPr>
            <w:t>**</w:t>
          </w:r>
        </w:p>
        <w:p w:rsidR="001A71DE" w:rsidRDefault="00E16A1A" w:rsidP="003A5346">
          <w:pPr>
            <w:jc w:val="center"/>
            <w:rPr>
              <w:rFonts w:ascii="Arial" w:hAnsi="Arial" w:cs="Arial"/>
              <w:i/>
            </w:rPr>
          </w:pPr>
          <w:r>
            <w:rPr>
              <w:rFonts w:ascii="Arial" w:hAnsi="Arial" w:cs="Arial"/>
              <w:i/>
              <w:noProof/>
            </w:rPr>
            <mc:AlternateContent>
              <mc:Choice Requires="wps">
                <w:drawing>
                  <wp:anchor distT="0" distB="0" distL="114300" distR="114300" simplePos="0" relativeHeight="251657728" behindDoc="0" locked="0" layoutInCell="1" allowOverlap="1" wp14:anchorId="17A40862" wp14:editId="0AE25592">
                    <wp:simplePos x="0" y="0"/>
                    <wp:positionH relativeFrom="column">
                      <wp:posOffset>-22225</wp:posOffset>
                    </wp:positionH>
                    <wp:positionV relativeFrom="paragraph">
                      <wp:posOffset>298450</wp:posOffset>
                    </wp:positionV>
                    <wp:extent cx="6889750" cy="0"/>
                    <wp:effectExtent l="6350" t="10795" r="9525" b="8255"/>
                    <wp:wrapNone/>
                    <wp:docPr id="5" name="Auto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8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9" o:spid="_x0000_s1026" type="#_x0000_t32" style="position:absolute;margin-left:-1.75pt;margin-top:23.5pt;width:54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l4IAIAAD0EAAAOAAAAZHJzL2Uyb0RvYy54bWysU8GO2jAQvVfqP1i+QxIa2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"/>
                </w:pict>
              </mc:Fallback>
            </mc:AlternateContent>
          </w:r>
          <w:r w:rsidR="003A5346" w:rsidRPr="00DB59BF">
            <w:rPr>
              <w:rFonts w:ascii="Arial" w:hAnsi="Arial" w:cs="Arial"/>
              <w:i/>
            </w:rPr>
            <w:t>Release of Information meets HIPAA requirements and does not have an expiration date.</w:t>
          </w:r>
        </w:p>
      </w:sdtContent>
    </w:sdt>
    <w:sectPr w:rsidR="001A71DE" w:rsidSect="009335F0">
      <w:headerReference w:type="even" r:id="rId15"/>
      <w:headerReference w:type="default" r:id="rId16"/>
      <w:footerReference w:type="default" r:id="rId17"/>
      <w:footerReference w:type="first" r:id="rId18"/>
      <w:pgSz w:w="12240" w:h="15840"/>
      <w:pgMar w:top="720" w:right="720" w:bottom="720" w:left="720" w:header="288"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754" w:rsidRDefault="00303754">
      <w:r>
        <w:separator/>
      </w:r>
    </w:p>
  </w:endnote>
  <w:endnote w:type="continuationSeparator" w:id="0">
    <w:p w:rsidR="00303754" w:rsidRDefault="00303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754" w:rsidRDefault="00303754" w:rsidP="001A71DE">
    <w:pPr>
      <w:pStyle w:val="Footer"/>
      <w:jc w:val="right"/>
    </w:pPr>
    <w:r>
      <w:t>Revised March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754" w:rsidRPr="009335F0" w:rsidRDefault="00303754" w:rsidP="004A29A2">
    <w:pPr>
      <w:jc w:val="center"/>
      <w:rPr>
        <w:rFonts w:ascii="Arial" w:hAnsi="Arial" w:cs="Arial"/>
        <w:b/>
        <w:smallCaps/>
        <w:sz w:val="22"/>
        <w:szCs w:val="22"/>
      </w:rP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754" w:rsidRDefault="00303754">
      <w:r>
        <w:separator/>
      </w:r>
    </w:p>
  </w:footnote>
  <w:footnote w:type="continuationSeparator" w:id="0">
    <w:p w:rsidR="00303754" w:rsidRDefault="003037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754" w:rsidRDefault="00303754">
    <w:pPr>
      <w:pStyle w:val="Header"/>
    </w:pPr>
  </w:p>
  <w:p w:rsidR="00303754" w:rsidRDefault="0030375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754" w:rsidRDefault="0030375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4476"/>
    <w:multiLevelType w:val="hybridMultilevel"/>
    <w:tmpl w:val="72ACAA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D23CC7"/>
    <w:multiLevelType w:val="hybridMultilevel"/>
    <w:tmpl w:val="22E40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CC163D"/>
    <w:multiLevelType w:val="hybridMultilevel"/>
    <w:tmpl w:val="95D0C2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78255C"/>
    <w:multiLevelType w:val="hybridMultilevel"/>
    <w:tmpl w:val="378C4A28"/>
    <w:lvl w:ilvl="0" w:tplc="620841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502106"/>
    <w:multiLevelType w:val="hybridMultilevel"/>
    <w:tmpl w:val="0AFCBC00"/>
    <w:lvl w:ilvl="0" w:tplc="2588428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2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871"/>
    <w:rsid w:val="00002186"/>
    <w:rsid w:val="000027E1"/>
    <w:rsid w:val="00003410"/>
    <w:rsid w:val="000107BE"/>
    <w:rsid w:val="00010CB9"/>
    <w:rsid w:val="00020C70"/>
    <w:rsid w:val="00021D03"/>
    <w:rsid w:val="00033DD6"/>
    <w:rsid w:val="00037A98"/>
    <w:rsid w:val="00037E13"/>
    <w:rsid w:val="00053BD2"/>
    <w:rsid w:val="00055205"/>
    <w:rsid w:val="00066A15"/>
    <w:rsid w:val="00072271"/>
    <w:rsid w:val="00074127"/>
    <w:rsid w:val="000808D8"/>
    <w:rsid w:val="00082D73"/>
    <w:rsid w:val="00087C5B"/>
    <w:rsid w:val="000A11D9"/>
    <w:rsid w:val="000A2469"/>
    <w:rsid w:val="000A25D8"/>
    <w:rsid w:val="000A6E51"/>
    <w:rsid w:val="000B0C9F"/>
    <w:rsid w:val="000B20A4"/>
    <w:rsid w:val="000B6674"/>
    <w:rsid w:val="000C7896"/>
    <w:rsid w:val="000D36C3"/>
    <w:rsid w:val="000E20AA"/>
    <w:rsid w:val="000E6FA6"/>
    <w:rsid w:val="000F4C33"/>
    <w:rsid w:val="000F5FA9"/>
    <w:rsid w:val="000F775B"/>
    <w:rsid w:val="00104886"/>
    <w:rsid w:val="00106067"/>
    <w:rsid w:val="00114AEE"/>
    <w:rsid w:val="00115AAA"/>
    <w:rsid w:val="0012020C"/>
    <w:rsid w:val="001206AA"/>
    <w:rsid w:val="00122176"/>
    <w:rsid w:val="001225EA"/>
    <w:rsid w:val="00125BEA"/>
    <w:rsid w:val="00137BA2"/>
    <w:rsid w:val="00142E7A"/>
    <w:rsid w:val="0014627F"/>
    <w:rsid w:val="00157BA9"/>
    <w:rsid w:val="0016216B"/>
    <w:rsid w:val="00164C5B"/>
    <w:rsid w:val="00166E51"/>
    <w:rsid w:val="00172D68"/>
    <w:rsid w:val="00173EAD"/>
    <w:rsid w:val="00175A34"/>
    <w:rsid w:val="00175D03"/>
    <w:rsid w:val="00177297"/>
    <w:rsid w:val="00180648"/>
    <w:rsid w:val="00181F15"/>
    <w:rsid w:val="001847FF"/>
    <w:rsid w:val="00186F8E"/>
    <w:rsid w:val="00187050"/>
    <w:rsid w:val="001879FA"/>
    <w:rsid w:val="00192959"/>
    <w:rsid w:val="001A1938"/>
    <w:rsid w:val="001A4E35"/>
    <w:rsid w:val="001A71DE"/>
    <w:rsid w:val="001B673E"/>
    <w:rsid w:val="001B7018"/>
    <w:rsid w:val="001C17D0"/>
    <w:rsid w:val="001C5C71"/>
    <w:rsid w:val="001D5D8B"/>
    <w:rsid w:val="00202BFB"/>
    <w:rsid w:val="00215BCC"/>
    <w:rsid w:val="002166EB"/>
    <w:rsid w:val="0023303A"/>
    <w:rsid w:val="00251BA7"/>
    <w:rsid w:val="0026469A"/>
    <w:rsid w:val="00266A1A"/>
    <w:rsid w:val="00267362"/>
    <w:rsid w:val="00277DDC"/>
    <w:rsid w:val="00284D4B"/>
    <w:rsid w:val="002A056D"/>
    <w:rsid w:val="002C6204"/>
    <w:rsid w:val="002D7297"/>
    <w:rsid w:val="002E1477"/>
    <w:rsid w:val="002E6235"/>
    <w:rsid w:val="002E7D39"/>
    <w:rsid w:val="002F7A62"/>
    <w:rsid w:val="00303754"/>
    <w:rsid w:val="00307EC2"/>
    <w:rsid w:val="003134AB"/>
    <w:rsid w:val="00315699"/>
    <w:rsid w:val="00317F64"/>
    <w:rsid w:val="00330A79"/>
    <w:rsid w:val="00342CC9"/>
    <w:rsid w:val="003464B2"/>
    <w:rsid w:val="00352D04"/>
    <w:rsid w:val="00355570"/>
    <w:rsid w:val="0036131C"/>
    <w:rsid w:val="003651C2"/>
    <w:rsid w:val="00370E60"/>
    <w:rsid w:val="003806A8"/>
    <w:rsid w:val="00386584"/>
    <w:rsid w:val="003A5346"/>
    <w:rsid w:val="003A5439"/>
    <w:rsid w:val="003A7B08"/>
    <w:rsid w:val="003B2598"/>
    <w:rsid w:val="003B2D3A"/>
    <w:rsid w:val="003B3C8B"/>
    <w:rsid w:val="003B7CF7"/>
    <w:rsid w:val="003C5216"/>
    <w:rsid w:val="003D25F7"/>
    <w:rsid w:val="003E6A6B"/>
    <w:rsid w:val="003F2AE2"/>
    <w:rsid w:val="003F3B40"/>
    <w:rsid w:val="003F3E64"/>
    <w:rsid w:val="003F651A"/>
    <w:rsid w:val="00404AC6"/>
    <w:rsid w:val="004115A6"/>
    <w:rsid w:val="0041552D"/>
    <w:rsid w:val="00424C7A"/>
    <w:rsid w:val="00431147"/>
    <w:rsid w:val="00451F5F"/>
    <w:rsid w:val="00452DFE"/>
    <w:rsid w:val="00463644"/>
    <w:rsid w:val="004677A5"/>
    <w:rsid w:val="0048275A"/>
    <w:rsid w:val="00484C2E"/>
    <w:rsid w:val="00492180"/>
    <w:rsid w:val="004A154C"/>
    <w:rsid w:val="004A29A2"/>
    <w:rsid w:val="004A36A5"/>
    <w:rsid w:val="004A4FF0"/>
    <w:rsid w:val="004A54F5"/>
    <w:rsid w:val="004C110C"/>
    <w:rsid w:val="004C286D"/>
    <w:rsid w:val="004C61BD"/>
    <w:rsid w:val="004C6504"/>
    <w:rsid w:val="004D250E"/>
    <w:rsid w:val="004E03BE"/>
    <w:rsid w:val="004F563E"/>
    <w:rsid w:val="00501E09"/>
    <w:rsid w:val="00503A59"/>
    <w:rsid w:val="005053C1"/>
    <w:rsid w:val="0050646E"/>
    <w:rsid w:val="00507139"/>
    <w:rsid w:val="005135DC"/>
    <w:rsid w:val="0052034F"/>
    <w:rsid w:val="00522100"/>
    <w:rsid w:val="005350BA"/>
    <w:rsid w:val="00540D45"/>
    <w:rsid w:val="0054211E"/>
    <w:rsid w:val="0054226E"/>
    <w:rsid w:val="0054284E"/>
    <w:rsid w:val="00544DE3"/>
    <w:rsid w:val="00553E47"/>
    <w:rsid w:val="00563286"/>
    <w:rsid w:val="00567D38"/>
    <w:rsid w:val="00585F35"/>
    <w:rsid w:val="00596234"/>
    <w:rsid w:val="005A0DB8"/>
    <w:rsid w:val="005A5CFE"/>
    <w:rsid w:val="005A644A"/>
    <w:rsid w:val="005C0359"/>
    <w:rsid w:val="005C1B3C"/>
    <w:rsid w:val="005C27A1"/>
    <w:rsid w:val="005C767B"/>
    <w:rsid w:val="005D230D"/>
    <w:rsid w:val="005D66A9"/>
    <w:rsid w:val="005D77B9"/>
    <w:rsid w:val="005D7DAB"/>
    <w:rsid w:val="005E25EC"/>
    <w:rsid w:val="005E373E"/>
    <w:rsid w:val="005E63FE"/>
    <w:rsid w:val="005F328B"/>
    <w:rsid w:val="005F4D10"/>
    <w:rsid w:val="00600EF8"/>
    <w:rsid w:val="00601964"/>
    <w:rsid w:val="006073E3"/>
    <w:rsid w:val="006103C2"/>
    <w:rsid w:val="00612ABF"/>
    <w:rsid w:val="00613188"/>
    <w:rsid w:val="0061362E"/>
    <w:rsid w:val="0061516B"/>
    <w:rsid w:val="006173CE"/>
    <w:rsid w:val="00631E26"/>
    <w:rsid w:val="0063766C"/>
    <w:rsid w:val="00643BB4"/>
    <w:rsid w:val="00670F8B"/>
    <w:rsid w:val="006719B4"/>
    <w:rsid w:val="006737B3"/>
    <w:rsid w:val="00676BC6"/>
    <w:rsid w:val="00676E69"/>
    <w:rsid w:val="00683200"/>
    <w:rsid w:val="00687CC3"/>
    <w:rsid w:val="006A1C20"/>
    <w:rsid w:val="006A5E15"/>
    <w:rsid w:val="006A5F40"/>
    <w:rsid w:val="006D6EA6"/>
    <w:rsid w:val="006E7B0B"/>
    <w:rsid w:val="00705B74"/>
    <w:rsid w:val="0072113C"/>
    <w:rsid w:val="0074754C"/>
    <w:rsid w:val="00747D32"/>
    <w:rsid w:val="007633D4"/>
    <w:rsid w:val="00765041"/>
    <w:rsid w:val="007650BA"/>
    <w:rsid w:val="00786B3E"/>
    <w:rsid w:val="00787DE4"/>
    <w:rsid w:val="00794D0B"/>
    <w:rsid w:val="007A052C"/>
    <w:rsid w:val="007A22F0"/>
    <w:rsid w:val="007A5E58"/>
    <w:rsid w:val="007A7775"/>
    <w:rsid w:val="007A7929"/>
    <w:rsid w:val="007B036D"/>
    <w:rsid w:val="007C16A8"/>
    <w:rsid w:val="007D59BB"/>
    <w:rsid w:val="007E2DB0"/>
    <w:rsid w:val="007E3A1A"/>
    <w:rsid w:val="007F0008"/>
    <w:rsid w:val="007F562A"/>
    <w:rsid w:val="007F5E5C"/>
    <w:rsid w:val="00805C58"/>
    <w:rsid w:val="0081163B"/>
    <w:rsid w:val="008173C8"/>
    <w:rsid w:val="008208D4"/>
    <w:rsid w:val="0082600B"/>
    <w:rsid w:val="00831BCD"/>
    <w:rsid w:val="0083213B"/>
    <w:rsid w:val="00836D39"/>
    <w:rsid w:val="00855F8B"/>
    <w:rsid w:val="00863917"/>
    <w:rsid w:val="00881E68"/>
    <w:rsid w:val="008874A8"/>
    <w:rsid w:val="00894B19"/>
    <w:rsid w:val="0089612C"/>
    <w:rsid w:val="008A1240"/>
    <w:rsid w:val="008A5ED3"/>
    <w:rsid w:val="008B1969"/>
    <w:rsid w:val="008C3842"/>
    <w:rsid w:val="008C6D31"/>
    <w:rsid w:val="008D1A8F"/>
    <w:rsid w:val="008D26A0"/>
    <w:rsid w:val="008D50F1"/>
    <w:rsid w:val="008D67FD"/>
    <w:rsid w:val="008E2E5C"/>
    <w:rsid w:val="008E6DE1"/>
    <w:rsid w:val="008E72D8"/>
    <w:rsid w:val="008E783D"/>
    <w:rsid w:val="008F596D"/>
    <w:rsid w:val="00914629"/>
    <w:rsid w:val="0091537B"/>
    <w:rsid w:val="009329DF"/>
    <w:rsid w:val="009335F0"/>
    <w:rsid w:val="00934C1A"/>
    <w:rsid w:val="00935AF4"/>
    <w:rsid w:val="0094494B"/>
    <w:rsid w:val="00957E41"/>
    <w:rsid w:val="00961044"/>
    <w:rsid w:val="00963679"/>
    <w:rsid w:val="00973236"/>
    <w:rsid w:val="00974070"/>
    <w:rsid w:val="00975C21"/>
    <w:rsid w:val="00975C73"/>
    <w:rsid w:val="009779B0"/>
    <w:rsid w:val="00980CBA"/>
    <w:rsid w:val="00991AB2"/>
    <w:rsid w:val="00995457"/>
    <w:rsid w:val="0099660C"/>
    <w:rsid w:val="009B1E2E"/>
    <w:rsid w:val="009B26A3"/>
    <w:rsid w:val="009B6BD5"/>
    <w:rsid w:val="009C10BF"/>
    <w:rsid w:val="009C1F5C"/>
    <w:rsid w:val="009C200B"/>
    <w:rsid w:val="009C27CC"/>
    <w:rsid w:val="009D16CD"/>
    <w:rsid w:val="009D210E"/>
    <w:rsid w:val="009E03D1"/>
    <w:rsid w:val="009F625F"/>
    <w:rsid w:val="009F6EEB"/>
    <w:rsid w:val="00A058D2"/>
    <w:rsid w:val="00A228A4"/>
    <w:rsid w:val="00A2376C"/>
    <w:rsid w:val="00A32325"/>
    <w:rsid w:val="00A37053"/>
    <w:rsid w:val="00A54973"/>
    <w:rsid w:val="00A72FCD"/>
    <w:rsid w:val="00A83B32"/>
    <w:rsid w:val="00A874FC"/>
    <w:rsid w:val="00A87A43"/>
    <w:rsid w:val="00A910A2"/>
    <w:rsid w:val="00AA0532"/>
    <w:rsid w:val="00AA3DA5"/>
    <w:rsid w:val="00AA7A4E"/>
    <w:rsid w:val="00AB0493"/>
    <w:rsid w:val="00AB3A98"/>
    <w:rsid w:val="00AB6542"/>
    <w:rsid w:val="00AB72C0"/>
    <w:rsid w:val="00AC5E98"/>
    <w:rsid w:val="00AE390C"/>
    <w:rsid w:val="00AF2904"/>
    <w:rsid w:val="00B05D36"/>
    <w:rsid w:val="00B07ABC"/>
    <w:rsid w:val="00B11242"/>
    <w:rsid w:val="00B231BC"/>
    <w:rsid w:val="00B24681"/>
    <w:rsid w:val="00B25B69"/>
    <w:rsid w:val="00B25CC2"/>
    <w:rsid w:val="00B362AC"/>
    <w:rsid w:val="00B42141"/>
    <w:rsid w:val="00B5039B"/>
    <w:rsid w:val="00B5205D"/>
    <w:rsid w:val="00B52FC3"/>
    <w:rsid w:val="00B56A29"/>
    <w:rsid w:val="00B614B3"/>
    <w:rsid w:val="00B621C8"/>
    <w:rsid w:val="00B70FCB"/>
    <w:rsid w:val="00B72D05"/>
    <w:rsid w:val="00B80586"/>
    <w:rsid w:val="00B8460E"/>
    <w:rsid w:val="00B93BED"/>
    <w:rsid w:val="00B941A8"/>
    <w:rsid w:val="00B96B60"/>
    <w:rsid w:val="00BA0CE3"/>
    <w:rsid w:val="00BA649F"/>
    <w:rsid w:val="00BA6C5E"/>
    <w:rsid w:val="00BB038C"/>
    <w:rsid w:val="00BB2B1C"/>
    <w:rsid w:val="00BB3F80"/>
    <w:rsid w:val="00BD2348"/>
    <w:rsid w:val="00BD29A7"/>
    <w:rsid w:val="00BD515C"/>
    <w:rsid w:val="00BE62DF"/>
    <w:rsid w:val="00BF1245"/>
    <w:rsid w:val="00BF625C"/>
    <w:rsid w:val="00C069BE"/>
    <w:rsid w:val="00C11860"/>
    <w:rsid w:val="00C11AEC"/>
    <w:rsid w:val="00C25702"/>
    <w:rsid w:val="00C26413"/>
    <w:rsid w:val="00C2734B"/>
    <w:rsid w:val="00C46611"/>
    <w:rsid w:val="00C54C0A"/>
    <w:rsid w:val="00C72B05"/>
    <w:rsid w:val="00C737D0"/>
    <w:rsid w:val="00C8570E"/>
    <w:rsid w:val="00C9739B"/>
    <w:rsid w:val="00CA7B7B"/>
    <w:rsid w:val="00CB1410"/>
    <w:rsid w:val="00CD109F"/>
    <w:rsid w:val="00CD3FBE"/>
    <w:rsid w:val="00CD4E4C"/>
    <w:rsid w:val="00CD7142"/>
    <w:rsid w:val="00CF6DC5"/>
    <w:rsid w:val="00D0229D"/>
    <w:rsid w:val="00D02F6F"/>
    <w:rsid w:val="00D055A3"/>
    <w:rsid w:val="00D10040"/>
    <w:rsid w:val="00D4734B"/>
    <w:rsid w:val="00D54078"/>
    <w:rsid w:val="00D60871"/>
    <w:rsid w:val="00D6167C"/>
    <w:rsid w:val="00D620E4"/>
    <w:rsid w:val="00D675B5"/>
    <w:rsid w:val="00D774AF"/>
    <w:rsid w:val="00D8323C"/>
    <w:rsid w:val="00D91580"/>
    <w:rsid w:val="00D944FC"/>
    <w:rsid w:val="00DA33E8"/>
    <w:rsid w:val="00DA49D6"/>
    <w:rsid w:val="00DB241B"/>
    <w:rsid w:val="00DB2B22"/>
    <w:rsid w:val="00DB59BF"/>
    <w:rsid w:val="00DC2272"/>
    <w:rsid w:val="00DC3DAE"/>
    <w:rsid w:val="00DC6E6D"/>
    <w:rsid w:val="00DC7F62"/>
    <w:rsid w:val="00DD2933"/>
    <w:rsid w:val="00DF7C77"/>
    <w:rsid w:val="00E00741"/>
    <w:rsid w:val="00E029FF"/>
    <w:rsid w:val="00E0550C"/>
    <w:rsid w:val="00E12A9D"/>
    <w:rsid w:val="00E16A1A"/>
    <w:rsid w:val="00E17243"/>
    <w:rsid w:val="00E30A96"/>
    <w:rsid w:val="00E34B1E"/>
    <w:rsid w:val="00E36680"/>
    <w:rsid w:val="00E442F0"/>
    <w:rsid w:val="00E44746"/>
    <w:rsid w:val="00E46140"/>
    <w:rsid w:val="00E51CF5"/>
    <w:rsid w:val="00E51E29"/>
    <w:rsid w:val="00E53CF2"/>
    <w:rsid w:val="00E6274E"/>
    <w:rsid w:val="00E63CA8"/>
    <w:rsid w:val="00E67D33"/>
    <w:rsid w:val="00E767D9"/>
    <w:rsid w:val="00E802BF"/>
    <w:rsid w:val="00E86004"/>
    <w:rsid w:val="00E97C24"/>
    <w:rsid w:val="00EB47B9"/>
    <w:rsid w:val="00EC020F"/>
    <w:rsid w:val="00EC0E30"/>
    <w:rsid w:val="00EC2066"/>
    <w:rsid w:val="00EC3374"/>
    <w:rsid w:val="00ED0487"/>
    <w:rsid w:val="00ED1EBE"/>
    <w:rsid w:val="00ED67EB"/>
    <w:rsid w:val="00ED6BE4"/>
    <w:rsid w:val="00EE1ABD"/>
    <w:rsid w:val="00EE2050"/>
    <w:rsid w:val="00EF4C1B"/>
    <w:rsid w:val="00EF558C"/>
    <w:rsid w:val="00EF6BA4"/>
    <w:rsid w:val="00F038B1"/>
    <w:rsid w:val="00F1031B"/>
    <w:rsid w:val="00F11019"/>
    <w:rsid w:val="00F1454F"/>
    <w:rsid w:val="00F160C3"/>
    <w:rsid w:val="00F16489"/>
    <w:rsid w:val="00F322C9"/>
    <w:rsid w:val="00F53A34"/>
    <w:rsid w:val="00F611B9"/>
    <w:rsid w:val="00F612C2"/>
    <w:rsid w:val="00F66057"/>
    <w:rsid w:val="00F706C2"/>
    <w:rsid w:val="00F76E42"/>
    <w:rsid w:val="00F82AC8"/>
    <w:rsid w:val="00F85D86"/>
    <w:rsid w:val="00F86333"/>
    <w:rsid w:val="00F942BB"/>
    <w:rsid w:val="00FB531B"/>
    <w:rsid w:val="00FC2802"/>
    <w:rsid w:val="00FC5084"/>
    <w:rsid w:val="00FE0C7D"/>
    <w:rsid w:val="00FE4BA5"/>
    <w:rsid w:val="00FE6891"/>
    <w:rsid w:val="00FF61DA"/>
    <w:rsid w:val="00FF6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754"/>
    <w:rPr>
      <w:sz w:val="24"/>
      <w:szCs w:val="24"/>
    </w:rPr>
  </w:style>
  <w:style w:type="paragraph" w:styleId="Heading1">
    <w:name w:val="heading 1"/>
    <w:basedOn w:val="Normal"/>
    <w:next w:val="Normal"/>
    <w:link w:val="Heading1Char"/>
    <w:uiPriority w:val="9"/>
    <w:qFormat/>
    <w:rsid w:val="00F86333"/>
    <w:pPr>
      <w:keepNext/>
      <w:jc w:val="center"/>
      <w:outlineLvl w:val="0"/>
    </w:pPr>
    <w:rPr>
      <w:b/>
      <w:szCs w:val="20"/>
    </w:rPr>
  </w:style>
  <w:style w:type="paragraph" w:styleId="Heading3">
    <w:name w:val="heading 3"/>
    <w:basedOn w:val="Normal"/>
    <w:next w:val="Normal"/>
    <w:link w:val="Heading3Char"/>
    <w:semiHidden/>
    <w:unhideWhenUsed/>
    <w:qFormat/>
    <w:rsid w:val="005C1B3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5C1B3C"/>
    <w:pPr>
      <w:keepNext/>
      <w:spacing w:before="240" w:after="60"/>
      <w:outlineLvl w:val="3"/>
    </w:pPr>
    <w:rPr>
      <w:rFonts w:ascii="Calibri" w:hAnsi="Calibri"/>
      <w:b/>
      <w:bCs/>
      <w:sz w:val="28"/>
      <w:szCs w:val="28"/>
    </w:rPr>
  </w:style>
  <w:style w:type="paragraph" w:styleId="Heading5">
    <w:name w:val="heading 5"/>
    <w:basedOn w:val="Normal"/>
    <w:next w:val="Normal"/>
    <w:qFormat/>
    <w:rsid w:val="00F86333"/>
    <w:pPr>
      <w:keepNext/>
      <w:jc w:val="center"/>
      <w:outlineLvl w:val="4"/>
    </w:pPr>
    <w:rPr>
      <w:b/>
      <w:sz w:val="18"/>
      <w:szCs w:val="20"/>
    </w:rPr>
  </w:style>
  <w:style w:type="paragraph" w:styleId="Heading6">
    <w:name w:val="heading 6"/>
    <w:basedOn w:val="Normal"/>
    <w:next w:val="Normal"/>
    <w:qFormat/>
    <w:rsid w:val="00F86333"/>
    <w:pPr>
      <w:keepNext/>
      <w:jc w:val="center"/>
      <w:outlineLvl w:val="5"/>
    </w:pPr>
    <w:rPr>
      <w:rFonts w:ascii="Arial Narrow" w:hAnsi="Arial Narrow"/>
      <w:b/>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86333"/>
    <w:pPr>
      <w:tabs>
        <w:tab w:val="center" w:pos="4320"/>
        <w:tab w:val="right" w:pos="8640"/>
      </w:tabs>
    </w:pPr>
  </w:style>
  <w:style w:type="paragraph" w:styleId="Footer">
    <w:name w:val="footer"/>
    <w:basedOn w:val="Normal"/>
    <w:rsid w:val="00F86333"/>
    <w:pPr>
      <w:tabs>
        <w:tab w:val="center" w:pos="4320"/>
        <w:tab w:val="right" w:pos="8640"/>
      </w:tabs>
    </w:pPr>
  </w:style>
  <w:style w:type="paragraph" w:styleId="BalloonText">
    <w:name w:val="Balloon Text"/>
    <w:basedOn w:val="Normal"/>
    <w:semiHidden/>
    <w:rsid w:val="007D59BB"/>
    <w:rPr>
      <w:rFonts w:ascii="Tahoma" w:hAnsi="Tahoma" w:cs="Tahoma"/>
      <w:sz w:val="16"/>
      <w:szCs w:val="16"/>
    </w:rPr>
  </w:style>
  <w:style w:type="character" w:styleId="Hyperlink">
    <w:name w:val="Hyperlink"/>
    <w:rsid w:val="001C17D0"/>
    <w:rPr>
      <w:color w:val="0000FF"/>
      <w:u w:val="single"/>
    </w:rPr>
  </w:style>
  <w:style w:type="table" w:styleId="TableGrid">
    <w:name w:val="Table Grid"/>
    <w:basedOn w:val="TableNormal"/>
    <w:rsid w:val="006A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4">
    <w:name w:val="Table List 4"/>
    <w:basedOn w:val="TableNormal"/>
    <w:rsid w:val="006A5E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rsid w:val="006A5E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1Char">
    <w:name w:val="Heading 1 Char"/>
    <w:link w:val="Heading1"/>
    <w:uiPriority w:val="9"/>
    <w:rsid w:val="00544DE3"/>
    <w:rPr>
      <w:b/>
      <w:sz w:val="24"/>
    </w:rPr>
  </w:style>
  <w:style w:type="character" w:customStyle="1" w:styleId="Heading3Char">
    <w:name w:val="Heading 3 Char"/>
    <w:link w:val="Heading3"/>
    <w:semiHidden/>
    <w:rsid w:val="005C1B3C"/>
    <w:rPr>
      <w:rFonts w:ascii="Cambria" w:eastAsia="Times New Roman" w:hAnsi="Cambria" w:cs="Times New Roman"/>
      <w:b/>
      <w:bCs/>
      <w:sz w:val="26"/>
      <w:szCs w:val="26"/>
    </w:rPr>
  </w:style>
  <w:style w:type="character" w:customStyle="1" w:styleId="Heading4Char">
    <w:name w:val="Heading 4 Char"/>
    <w:link w:val="Heading4"/>
    <w:semiHidden/>
    <w:rsid w:val="005C1B3C"/>
    <w:rPr>
      <w:rFonts w:ascii="Calibri" w:eastAsia="Times New Roman" w:hAnsi="Calibri" w:cs="Times New Roman"/>
      <w:b/>
      <w:bCs/>
      <w:sz w:val="28"/>
      <w:szCs w:val="28"/>
    </w:rPr>
  </w:style>
  <w:style w:type="paragraph" w:styleId="EndnoteText">
    <w:name w:val="endnote text"/>
    <w:basedOn w:val="Normal"/>
    <w:link w:val="EndnoteTextChar"/>
    <w:rsid w:val="005C1B3C"/>
    <w:rPr>
      <w:rFonts w:ascii="Courier New" w:hAnsi="Courier New"/>
      <w:szCs w:val="20"/>
    </w:rPr>
  </w:style>
  <w:style w:type="character" w:customStyle="1" w:styleId="EndnoteTextChar">
    <w:name w:val="Endnote Text Char"/>
    <w:link w:val="EndnoteText"/>
    <w:rsid w:val="005C1B3C"/>
    <w:rPr>
      <w:rFonts w:ascii="Courier New" w:hAnsi="Courier New"/>
      <w:sz w:val="24"/>
    </w:rPr>
  </w:style>
  <w:style w:type="character" w:customStyle="1" w:styleId="HeaderChar">
    <w:name w:val="Header Char"/>
    <w:link w:val="Header"/>
    <w:uiPriority w:val="99"/>
    <w:rsid w:val="000F775B"/>
    <w:rPr>
      <w:sz w:val="24"/>
      <w:szCs w:val="24"/>
    </w:rPr>
  </w:style>
  <w:style w:type="character" w:customStyle="1" w:styleId="a">
    <w:name w:val="À`À"/>
    <w:rsid w:val="003E6A6B"/>
  </w:style>
  <w:style w:type="paragraph" w:styleId="Title">
    <w:name w:val="Title"/>
    <w:basedOn w:val="Normal"/>
    <w:next w:val="Normal"/>
    <w:link w:val="TitleChar"/>
    <w:qFormat/>
    <w:rsid w:val="00F660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6605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76E69"/>
    <w:pPr>
      <w:ind w:left="720"/>
      <w:contextualSpacing/>
    </w:pPr>
  </w:style>
  <w:style w:type="paragraph" w:styleId="NoSpacing">
    <w:name w:val="No Spacing"/>
    <w:link w:val="NoSpacingChar"/>
    <w:uiPriority w:val="1"/>
    <w:qFormat/>
    <w:rsid w:val="00B72D05"/>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72D05"/>
    <w:rPr>
      <w:rFonts w:asciiTheme="minorHAnsi" w:eastAsiaTheme="minorEastAsia" w:hAnsiTheme="minorHAnsi" w:cstheme="minorBidi"/>
      <w:sz w:val="22"/>
      <w:szCs w:val="22"/>
      <w:lang w:eastAsia="ja-JP"/>
    </w:rPr>
  </w:style>
  <w:style w:type="character" w:styleId="PlaceholderText">
    <w:name w:val="Placeholder Text"/>
    <w:basedOn w:val="DefaultParagraphFont"/>
    <w:uiPriority w:val="99"/>
    <w:semiHidden/>
    <w:rsid w:val="00FF61D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3754"/>
    <w:rPr>
      <w:sz w:val="24"/>
      <w:szCs w:val="24"/>
    </w:rPr>
  </w:style>
  <w:style w:type="paragraph" w:styleId="Heading1">
    <w:name w:val="heading 1"/>
    <w:basedOn w:val="Normal"/>
    <w:next w:val="Normal"/>
    <w:link w:val="Heading1Char"/>
    <w:uiPriority w:val="9"/>
    <w:qFormat/>
    <w:rsid w:val="00F86333"/>
    <w:pPr>
      <w:keepNext/>
      <w:jc w:val="center"/>
      <w:outlineLvl w:val="0"/>
    </w:pPr>
    <w:rPr>
      <w:b/>
      <w:szCs w:val="20"/>
    </w:rPr>
  </w:style>
  <w:style w:type="paragraph" w:styleId="Heading3">
    <w:name w:val="heading 3"/>
    <w:basedOn w:val="Normal"/>
    <w:next w:val="Normal"/>
    <w:link w:val="Heading3Char"/>
    <w:semiHidden/>
    <w:unhideWhenUsed/>
    <w:qFormat/>
    <w:rsid w:val="005C1B3C"/>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5C1B3C"/>
    <w:pPr>
      <w:keepNext/>
      <w:spacing w:before="240" w:after="60"/>
      <w:outlineLvl w:val="3"/>
    </w:pPr>
    <w:rPr>
      <w:rFonts w:ascii="Calibri" w:hAnsi="Calibri"/>
      <w:b/>
      <w:bCs/>
      <w:sz w:val="28"/>
      <w:szCs w:val="28"/>
    </w:rPr>
  </w:style>
  <w:style w:type="paragraph" w:styleId="Heading5">
    <w:name w:val="heading 5"/>
    <w:basedOn w:val="Normal"/>
    <w:next w:val="Normal"/>
    <w:qFormat/>
    <w:rsid w:val="00F86333"/>
    <w:pPr>
      <w:keepNext/>
      <w:jc w:val="center"/>
      <w:outlineLvl w:val="4"/>
    </w:pPr>
    <w:rPr>
      <w:b/>
      <w:sz w:val="18"/>
      <w:szCs w:val="20"/>
    </w:rPr>
  </w:style>
  <w:style w:type="paragraph" w:styleId="Heading6">
    <w:name w:val="heading 6"/>
    <w:basedOn w:val="Normal"/>
    <w:next w:val="Normal"/>
    <w:qFormat/>
    <w:rsid w:val="00F86333"/>
    <w:pPr>
      <w:keepNext/>
      <w:jc w:val="center"/>
      <w:outlineLvl w:val="5"/>
    </w:pPr>
    <w:rPr>
      <w:rFonts w:ascii="Arial Narrow" w:hAnsi="Arial Narrow"/>
      <w:b/>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86333"/>
    <w:pPr>
      <w:tabs>
        <w:tab w:val="center" w:pos="4320"/>
        <w:tab w:val="right" w:pos="8640"/>
      </w:tabs>
    </w:pPr>
  </w:style>
  <w:style w:type="paragraph" w:styleId="Footer">
    <w:name w:val="footer"/>
    <w:basedOn w:val="Normal"/>
    <w:rsid w:val="00F86333"/>
    <w:pPr>
      <w:tabs>
        <w:tab w:val="center" w:pos="4320"/>
        <w:tab w:val="right" w:pos="8640"/>
      </w:tabs>
    </w:pPr>
  </w:style>
  <w:style w:type="paragraph" w:styleId="BalloonText">
    <w:name w:val="Balloon Text"/>
    <w:basedOn w:val="Normal"/>
    <w:semiHidden/>
    <w:rsid w:val="007D59BB"/>
    <w:rPr>
      <w:rFonts w:ascii="Tahoma" w:hAnsi="Tahoma" w:cs="Tahoma"/>
      <w:sz w:val="16"/>
      <w:szCs w:val="16"/>
    </w:rPr>
  </w:style>
  <w:style w:type="character" w:styleId="Hyperlink">
    <w:name w:val="Hyperlink"/>
    <w:rsid w:val="001C17D0"/>
    <w:rPr>
      <w:color w:val="0000FF"/>
      <w:u w:val="single"/>
    </w:rPr>
  </w:style>
  <w:style w:type="table" w:styleId="TableGrid">
    <w:name w:val="Table Grid"/>
    <w:basedOn w:val="TableNormal"/>
    <w:rsid w:val="006A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4">
    <w:name w:val="Table List 4"/>
    <w:basedOn w:val="TableNormal"/>
    <w:rsid w:val="006A5E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rsid w:val="006A5E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Heading1Char">
    <w:name w:val="Heading 1 Char"/>
    <w:link w:val="Heading1"/>
    <w:uiPriority w:val="9"/>
    <w:rsid w:val="00544DE3"/>
    <w:rPr>
      <w:b/>
      <w:sz w:val="24"/>
    </w:rPr>
  </w:style>
  <w:style w:type="character" w:customStyle="1" w:styleId="Heading3Char">
    <w:name w:val="Heading 3 Char"/>
    <w:link w:val="Heading3"/>
    <w:semiHidden/>
    <w:rsid w:val="005C1B3C"/>
    <w:rPr>
      <w:rFonts w:ascii="Cambria" w:eastAsia="Times New Roman" w:hAnsi="Cambria" w:cs="Times New Roman"/>
      <w:b/>
      <w:bCs/>
      <w:sz w:val="26"/>
      <w:szCs w:val="26"/>
    </w:rPr>
  </w:style>
  <w:style w:type="character" w:customStyle="1" w:styleId="Heading4Char">
    <w:name w:val="Heading 4 Char"/>
    <w:link w:val="Heading4"/>
    <w:semiHidden/>
    <w:rsid w:val="005C1B3C"/>
    <w:rPr>
      <w:rFonts w:ascii="Calibri" w:eastAsia="Times New Roman" w:hAnsi="Calibri" w:cs="Times New Roman"/>
      <w:b/>
      <w:bCs/>
      <w:sz w:val="28"/>
      <w:szCs w:val="28"/>
    </w:rPr>
  </w:style>
  <w:style w:type="paragraph" w:styleId="EndnoteText">
    <w:name w:val="endnote text"/>
    <w:basedOn w:val="Normal"/>
    <w:link w:val="EndnoteTextChar"/>
    <w:rsid w:val="005C1B3C"/>
    <w:rPr>
      <w:rFonts w:ascii="Courier New" w:hAnsi="Courier New"/>
      <w:szCs w:val="20"/>
    </w:rPr>
  </w:style>
  <w:style w:type="character" w:customStyle="1" w:styleId="EndnoteTextChar">
    <w:name w:val="Endnote Text Char"/>
    <w:link w:val="EndnoteText"/>
    <w:rsid w:val="005C1B3C"/>
    <w:rPr>
      <w:rFonts w:ascii="Courier New" w:hAnsi="Courier New"/>
      <w:sz w:val="24"/>
    </w:rPr>
  </w:style>
  <w:style w:type="character" w:customStyle="1" w:styleId="HeaderChar">
    <w:name w:val="Header Char"/>
    <w:link w:val="Header"/>
    <w:uiPriority w:val="99"/>
    <w:rsid w:val="000F775B"/>
    <w:rPr>
      <w:sz w:val="24"/>
      <w:szCs w:val="24"/>
    </w:rPr>
  </w:style>
  <w:style w:type="character" w:customStyle="1" w:styleId="a">
    <w:name w:val="À`À"/>
    <w:rsid w:val="003E6A6B"/>
  </w:style>
  <w:style w:type="paragraph" w:styleId="Title">
    <w:name w:val="Title"/>
    <w:basedOn w:val="Normal"/>
    <w:next w:val="Normal"/>
    <w:link w:val="TitleChar"/>
    <w:qFormat/>
    <w:rsid w:val="00F6605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6605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676E69"/>
    <w:pPr>
      <w:ind w:left="720"/>
      <w:contextualSpacing/>
    </w:pPr>
  </w:style>
  <w:style w:type="paragraph" w:styleId="NoSpacing">
    <w:name w:val="No Spacing"/>
    <w:link w:val="NoSpacingChar"/>
    <w:uiPriority w:val="1"/>
    <w:qFormat/>
    <w:rsid w:val="00B72D05"/>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72D05"/>
    <w:rPr>
      <w:rFonts w:asciiTheme="minorHAnsi" w:eastAsiaTheme="minorEastAsia" w:hAnsiTheme="minorHAnsi" w:cstheme="minorBidi"/>
      <w:sz w:val="22"/>
      <w:szCs w:val="22"/>
      <w:lang w:eastAsia="ja-JP"/>
    </w:rPr>
  </w:style>
  <w:style w:type="character" w:styleId="PlaceholderText">
    <w:name w:val="Placeholder Text"/>
    <w:basedOn w:val="DefaultParagraphFont"/>
    <w:uiPriority w:val="99"/>
    <w:semiHidden/>
    <w:rsid w:val="00FF61D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11197">
      <w:bodyDiv w:val="1"/>
      <w:marLeft w:val="0"/>
      <w:marRight w:val="0"/>
      <w:marTop w:val="0"/>
      <w:marBottom w:val="0"/>
      <w:divBdr>
        <w:top w:val="none" w:sz="0" w:space="0" w:color="auto"/>
        <w:left w:val="none" w:sz="0" w:space="0" w:color="auto"/>
        <w:bottom w:val="none" w:sz="0" w:space="0" w:color="auto"/>
        <w:right w:val="none" w:sz="0" w:space="0" w:color="auto"/>
      </w:divBdr>
    </w:div>
    <w:div w:id="99106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kvictimscomp.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victimsservices@dac.state.ok.u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ictimsservices@dac.state.ok.u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okvictimscomp.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victims.services@dac.state.ok.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Victims\Claim%20Forms\2016%20Official%20Claim%20Form%20TYPE%20IN.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FF0B859D08D47629AC5C567D74CD7C9"/>
        <w:category>
          <w:name w:val="General"/>
          <w:gallery w:val="placeholder"/>
        </w:category>
        <w:types>
          <w:type w:val="bbPlcHdr"/>
        </w:types>
        <w:behaviors>
          <w:behavior w:val="content"/>
        </w:behaviors>
        <w:guid w:val="{89764FA7-2E69-43A9-99FA-FC1D3DA71215}"/>
      </w:docPartPr>
      <w:docPartBody>
        <w:p w:rsidR="00D33570" w:rsidRDefault="00D33570">
          <w:pPr>
            <w:pStyle w:val="8FF0B859D08D47629AC5C567D74CD7C9"/>
          </w:pPr>
          <w:r w:rsidRPr="00A80B5D">
            <w:rPr>
              <w:rStyle w:val="PlaceholderText"/>
            </w:rPr>
            <w:t>Click here to enter text.</w:t>
          </w:r>
        </w:p>
      </w:docPartBody>
    </w:docPart>
    <w:docPart>
      <w:docPartPr>
        <w:name w:val="C1A75551793F4E2498A021082BA0D15F"/>
        <w:category>
          <w:name w:val="General"/>
          <w:gallery w:val="placeholder"/>
        </w:category>
        <w:types>
          <w:type w:val="bbPlcHdr"/>
        </w:types>
        <w:behaviors>
          <w:behavior w:val="content"/>
        </w:behaviors>
        <w:guid w:val="{56BA6212-11FF-439D-A1EE-46700F8BAFB8}"/>
      </w:docPartPr>
      <w:docPartBody>
        <w:p w:rsidR="00D33570" w:rsidRDefault="0000400D" w:rsidP="0000400D">
          <w:pPr>
            <w:pStyle w:val="C1A75551793F4E2498A021082BA0D15F36"/>
          </w:pPr>
          <w:r w:rsidRPr="000F5FA9">
            <w:rPr>
              <w:rStyle w:val="PlaceholderText"/>
              <w:bdr w:val="single" w:sz="4" w:space="0" w:color="auto"/>
            </w:rPr>
            <w:t>Click here to enter text.</w:t>
          </w:r>
        </w:p>
      </w:docPartBody>
    </w:docPart>
    <w:docPart>
      <w:docPartPr>
        <w:name w:val="750A07FC1204433BA4683606136FC2BA"/>
        <w:category>
          <w:name w:val="General"/>
          <w:gallery w:val="placeholder"/>
        </w:category>
        <w:types>
          <w:type w:val="bbPlcHdr"/>
        </w:types>
        <w:behaviors>
          <w:behavior w:val="content"/>
        </w:behaviors>
        <w:guid w:val="{7F453A1D-643F-425A-87B2-E95E4CDD5713}"/>
      </w:docPartPr>
      <w:docPartBody>
        <w:p w:rsidR="00D33570" w:rsidRDefault="0000400D" w:rsidP="0000400D">
          <w:pPr>
            <w:pStyle w:val="750A07FC1204433BA4683606136FC2BA36"/>
          </w:pPr>
          <w:r w:rsidRPr="000F5FA9">
            <w:rPr>
              <w:rStyle w:val="PlaceholderText"/>
              <w:sz w:val="16"/>
              <w:szCs w:val="16"/>
              <w:bdr w:val="single" w:sz="4" w:space="0" w:color="auto"/>
            </w:rPr>
            <w:t>Click here to enter text.</w:t>
          </w:r>
        </w:p>
      </w:docPartBody>
    </w:docPart>
    <w:docPart>
      <w:docPartPr>
        <w:name w:val="684B9EDFD303441587CE3C6DE6FF35EF"/>
        <w:category>
          <w:name w:val="General"/>
          <w:gallery w:val="placeholder"/>
        </w:category>
        <w:types>
          <w:type w:val="bbPlcHdr"/>
        </w:types>
        <w:behaviors>
          <w:behavior w:val="content"/>
        </w:behaviors>
        <w:guid w:val="{5190790F-C065-47AA-B9F0-65596174C25F}"/>
      </w:docPartPr>
      <w:docPartBody>
        <w:p w:rsidR="00D33570" w:rsidRDefault="0000400D" w:rsidP="0000400D">
          <w:pPr>
            <w:pStyle w:val="684B9EDFD303441587CE3C6DE6FF35EF36"/>
          </w:pPr>
          <w:r w:rsidRPr="000F5FA9">
            <w:rPr>
              <w:rStyle w:val="PlaceholderText"/>
              <w:bdr w:val="single" w:sz="4" w:space="0" w:color="auto"/>
            </w:rPr>
            <w:t>Click here to enter text.</w:t>
          </w:r>
        </w:p>
      </w:docPartBody>
    </w:docPart>
    <w:docPart>
      <w:docPartPr>
        <w:name w:val="8DD4C7BD72F64A80AF53873207B87684"/>
        <w:category>
          <w:name w:val="General"/>
          <w:gallery w:val="placeholder"/>
        </w:category>
        <w:types>
          <w:type w:val="bbPlcHdr"/>
        </w:types>
        <w:behaviors>
          <w:behavior w:val="content"/>
        </w:behaviors>
        <w:guid w:val="{A388028E-4BD7-443A-8B32-C59C62354678}"/>
      </w:docPartPr>
      <w:docPartBody>
        <w:p w:rsidR="00D33570" w:rsidRDefault="0000400D" w:rsidP="0000400D">
          <w:pPr>
            <w:pStyle w:val="8DD4C7BD72F64A80AF53873207B8768436"/>
          </w:pPr>
          <w:r w:rsidRPr="003A5439">
            <w:rPr>
              <w:rStyle w:val="PlaceholderText"/>
              <w:sz w:val="16"/>
              <w:szCs w:val="16"/>
              <w:bdr w:val="single" w:sz="4" w:space="0" w:color="auto"/>
            </w:rPr>
            <w:t>Click here to enter text.</w:t>
          </w:r>
        </w:p>
      </w:docPartBody>
    </w:docPart>
    <w:docPart>
      <w:docPartPr>
        <w:name w:val="6FFD64D5BF9347A1AE7B8232A787AA09"/>
        <w:category>
          <w:name w:val="General"/>
          <w:gallery w:val="placeholder"/>
        </w:category>
        <w:types>
          <w:type w:val="bbPlcHdr"/>
        </w:types>
        <w:behaviors>
          <w:behavior w:val="content"/>
        </w:behaviors>
        <w:guid w:val="{B112C659-49B0-4E2A-B360-8A747BFD8523}"/>
      </w:docPartPr>
      <w:docPartBody>
        <w:p w:rsidR="00D33570" w:rsidRDefault="0000400D" w:rsidP="0000400D">
          <w:pPr>
            <w:pStyle w:val="6FFD64D5BF9347A1AE7B8232A787AA0936"/>
          </w:pPr>
          <w:r w:rsidRPr="00303754">
            <w:rPr>
              <w:color w:val="808080" w:themeColor="background1" w:themeShade="80"/>
              <w:sz w:val="16"/>
              <w:szCs w:val="16"/>
              <w:bdr w:val="single" w:sz="4" w:space="0" w:color="auto"/>
            </w:rPr>
            <w:t>Click here to enter text.</w:t>
          </w:r>
        </w:p>
      </w:docPartBody>
    </w:docPart>
    <w:docPart>
      <w:docPartPr>
        <w:name w:val="567732F5821A47149196A66FEA82DB9C"/>
        <w:category>
          <w:name w:val="General"/>
          <w:gallery w:val="placeholder"/>
        </w:category>
        <w:types>
          <w:type w:val="bbPlcHdr"/>
        </w:types>
        <w:behaviors>
          <w:behavior w:val="content"/>
        </w:behaviors>
        <w:guid w:val="{DFE91BC9-DD3D-4331-8DCA-CB0C76D935D6}"/>
      </w:docPartPr>
      <w:docPartBody>
        <w:p w:rsidR="00D33570" w:rsidRDefault="0000400D" w:rsidP="0000400D">
          <w:pPr>
            <w:pStyle w:val="567732F5821A47149196A66FEA82DB9C36"/>
          </w:pPr>
          <w:r w:rsidRPr="003A5439">
            <w:rPr>
              <w:rStyle w:val="PlaceholderText"/>
              <w:sz w:val="16"/>
              <w:szCs w:val="16"/>
              <w:bdr w:val="single" w:sz="4" w:space="0" w:color="auto"/>
            </w:rPr>
            <w:t>Click here to enter text.</w:t>
          </w:r>
        </w:p>
      </w:docPartBody>
    </w:docPart>
    <w:docPart>
      <w:docPartPr>
        <w:name w:val="8C82D7BA4F66415789F5450A8766EA12"/>
        <w:category>
          <w:name w:val="General"/>
          <w:gallery w:val="placeholder"/>
        </w:category>
        <w:types>
          <w:type w:val="bbPlcHdr"/>
        </w:types>
        <w:behaviors>
          <w:behavior w:val="content"/>
        </w:behaviors>
        <w:guid w:val="{564AD91C-0114-4B99-B4A3-8AD7D573D4BA}"/>
      </w:docPartPr>
      <w:docPartBody>
        <w:p w:rsidR="00D33570" w:rsidRDefault="0000400D" w:rsidP="0000400D">
          <w:pPr>
            <w:pStyle w:val="8C82D7BA4F66415789F5450A8766EA1236"/>
          </w:pPr>
          <w:r w:rsidRPr="003A5439">
            <w:rPr>
              <w:rStyle w:val="PlaceholderText"/>
              <w:bdr w:val="single" w:sz="4" w:space="0" w:color="auto"/>
            </w:rPr>
            <w:t>Click here to enter text.</w:t>
          </w:r>
        </w:p>
      </w:docPartBody>
    </w:docPart>
    <w:docPart>
      <w:docPartPr>
        <w:name w:val="8D969E2EEEEA428D8301BF1872A41F77"/>
        <w:category>
          <w:name w:val="General"/>
          <w:gallery w:val="placeholder"/>
        </w:category>
        <w:types>
          <w:type w:val="bbPlcHdr"/>
        </w:types>
        <w:behaviors>
          <w:behavior w:val="content"/>
        </w:behaviors>
        <w:guid w:val="{9D1C0188-5545-4FBD-A69E-1F9B2D5F2198}"/>
      </w:docPartPr>
      <w:docPartBody>
        <w:p w:rsidR="00D33570" w:rsidRDefault="0000400D" w:rsidP="0000400D">
          <w:pPr>
            <w:pStyle w:val="8D969E2EEEEA428D8301BF1872A41F7736"/>
          </w:pPr>
          <w:r w:rsidRPr="003A5439">
            <w:rPr>
              <w:rStyle w:val="PlaceholderText"/>
              <w:bdr w:val="single" w:sz="4" w:space="0" w:color="auto"/>
            </w:rPr>
            <w:t>Click here to enter text.</w:t>
          </w:r>
        </w:p>
      </w:docPartBody>
    </w:docPart>
    <w:docPart>
      <w:docPartPr>
        <w:name w:val="EA069EA1F7B040C8BA365E17D9E0734C"/>
        <w:category>
          <w:name w:val="General"/>
          <w:gallery w:val="placeholder"/>
        </w:category>
        <w:types>
          <w:type w:val="bbPlcHdr"/>
        </w:types>
        <w:behaviors>
          <w:behavior w:val="content"/>
        </w:behaviors>
        <w:guid w:val="{8DF9A913-AE37-45B9-8EE8-0BBFD9AD68AA}"/>
      </w:docPartPr>
      <w:docPartBody>
        <w:p w:rsidR="00D33570" w:rsidRDefault="0000400D" w:rsidP="0000400D">
          <w:pPr>
            <w:pStyle w:val="EA069EA1F7B040C8BA365E17D9E0734C36"/>
          </w:pPr>
          <w:r w:rsidRPr="003A5439">
            <w:rPr>
              <w:rStyle w:val="PlaceholderText"/>
              <w:bdr w:val="single" w:sz="4" w:space="0" w:color="auto"/>
            </w:rPr>
            <w:t>Click here to enter text.</w:t>
          </w:r>
        </w:p>
      </w:docPartBody>
    </w:docPart>
    <w:docPart>
      <w:docPartPr>
        <w:name w:val="86D399C4978D4CC1AF6AC0510E41A7A9"/>
        <w:category>
          <w:name w:val="General"/>
          <w:gallery w:val="placeholder"/>
        </w:category>
        <w:types>
          <w:type w:val="bbPlcHdr"/>
        </w:types>
        <w:behaviors>
          <w:behavior w:val="content"/>
        </w:behaviors>
        <w:guid w:val="{1B95A753-A28A-41EB-BBBA-CBA19AA91856}"/>
      </w:docPartPr>
      <w:docPartBody>
        <w:p w:rsidR="00D33570" w:rsidRDefault="0000400D" w:rsidP="0000400D">
          <w:pPr>
            <w:pStyle w:val="86D399C4978D4CC1AF6AC0510E41A7A936"/>
          </w:pPr>
          <w:r w:rsidRPr="003A5439">
            <w:rPr>
              <w:rStyle w:val="PlaceholderText"/>
              <w:bdr w:val="single" w:sz="4" w:space="0" w:color="auto"/>
            </w:rPr>
            <w:t>Click here to enter text.</w:t>
          </w:r>
        </w:p>
      </w:docPartBody>
    </w:docPart>
    <w:docPart>
      <w:docPartPr>
        <w:name w:val="F0C34371869E4E3CAA865F21BD0614CF"/>
        <w:category>
          <w:name w:val="General"/>
          <w:gallery w:val="placeholder"/>
        </w:category>
        <w:types>
          <w:type w:val="bbPlcHdr"/>
        </w:types>
        <w:behaviors>
          <w:behavior w:val="content"/>
        </w:behaviors>
        <w:guid w:val="{90D2DF7F-B122-4047-B71E-D5A9B9045A9D}"/>
      </w:docPartPr>
      <w:docPartBody>
        <w:p w:rsidR="00D33570" w:rsidRDefault="0000400D" w:rsidP="0000400D">
          <w:pPr>
            <w:pStyle w:val="F0C34371869E4E3CAA865F21BD0614CF36"/>
          </w:pPr>
          <w:r w:rsidRPr="003A5439">
            <w:rPr>
              <w:rStyle w:val="PlaceholderText"/>
              <w:bdr w:val="single" w:sz="4" w:space="0" w:color="auto"/>
            </w:rPr>
            <w:t>Click here to enter text.</w:t>
          </w:r>
        </w:p>
      </w:docPartBody>
    </w:docPart>
    <w:docPart>
      <w:docPartPr>
        <w:name w:val="94DFD1772B7D40E292AA167FE2B643E4"/>
        <w:category>
          <w:name w:val="General"/>
          <w:gallery w:val="placeholder"/>
        </w:category>
        <w:types>
          <w:type w:val="bbPlcHdr"/>
        </w:types>
        <w:behaviors>
          <w:behavior w:val="content"/>
        </w:behaviors>
        <w:guid w:val="{1322C290-1B20-417D-93AE-C79EF2A80B29}"/>
      </w:docPartPr>
      <w:docPartBody>
        <w:p w:rsidR="00D33570" w:rsidRDefault="0000400D" w:rsidP="0000400D">
          <w:pPr>
            <w:pStyle w:val="94DFD1772B7D40E292AA167FE2B643E436"/>
          </w:pPr>
          <w:r w:rsidRPr="003A5439">
            <w:rPr>
              <w:rStyle w:val="PlaceholderText"/>
              <w:bdr w:val="single" w:sz="4" w:space="0" w:color="auto"/>
            </w:rPr>
            <w:t>Click here to enter text.</w:t>
          </w:r>
        </w:p>
      </w:docPartBody>
    </w:docPart>
    <w:docPart>
      <w:docPartPr>
        <w:name w:val="47EE000F2D5343E5A08E75D7D5DDE4FA"/>
        <w:category>
          <w:name w:val="General"/>
          <w:gallery w:val="placeholder"/>
        </w:category>
        <w:types>
          <w:type w:val="bbPlcHdr"/>
        </w:types>
        <w:behaviors>
          <w:behavior w:val="content"/>
        </w:behaviors>
        <w:guid w:val="{B9BD156A-0969-4807-96F8-36E1A46C0341}"/>
      </w:docPartPr>
      <w:docPartBody>
        <w:p w:rsidR="00D33570" w:rsidRDefault="0000400D" w:rsidP="0000400D">
          <w:pPr>
            <w:pStyle w:val="47EE000F2D5343E5A08E75D7D5DDE4FA36"/>
          </w:pPr>
          <w:r w:rsidRPr="003A5439">
            <w:rPr>
              <w:rStyle w:val="PlaceholderText"/>
              <w:bdr w:val="single" w:sz="4" w:space="0" w:color="auto"/>
            </w:rPr>
            <w:t>Click here to enter text.</w:t>
          </w:r>
        </w:p>
      </w:docPartBody>
    </w:docPart>
    <w:docPart>
      <w:docPartPr>
        <w:name w:val="4C689E576E96481D9C95748BDAF652DD"/>
        <w:category>
          <w:name w:val="General"/>
          <w:gallery w:val="placeholder"/>
        </w:category>
        <w:types>
          <w:type w:val="bbPlcHdr"/>
        </w:types>
        <w:behaviors>
          <w:behavior w:val="content"/>
        </w:behaviors>
        <w:guid w:val="{F1E417F5-DDBF-4291-B045-D8B190B69CAD}"/>
      </w:docPartPr>
      <w:docPartBody>
        <w:p w:rsidR="00D33570" w:rsidRDefault="0000400D" w:rsidP="0000400D">
          <w:pPr>
            <w:pStyle w:val="4C689E576E96481D9C95748BDAF652DD36"/>
          </w:pPr>
          <w:r w:rsidRPr="003A5439">
            <w:rPr>
              <w:rStyle w:val="PlaceholderText"/>
              <w:bdr w:val="single" w:sz="4" w:space="0" w:color="auto"/>
            </w:rPr>
            <w:t>Click here to enter text.</w:t>
          </w:r>
        </w:p>
      </w:docPartBody>
    </w:docPart>
    <w:docPart>
      <w:docPartPr>
        <w:name w:val="7D0DCCDCF9CB45D9991D676BE6366A89"/>
        <w:category>
          <w:name w:val="General"/>
          <w:gallery w:val="placeholder"/>
        </w:category>
        <w:types>
          <w:type w:val="bbPlcHdr"/>
        </w:types>
        <w:behaviors>
          <w:behavior w:val="content"/>
        </w:behaviors>
        <w:guid w:val="{AD4DF10A-6A7C-48DB-98BA-08B48DC9A26A}"/>
      </w:docPartPr>
      <w:docPartBody>
        <w:p w:rsidR="00D33570" w:rsidRDefault="0000400D" w:rsidP="0000400D">
          <w:pPr>
            <w:pStyle w:val="7D0DCCDCF9CB45D9991D676BE6366A8936"/>
          </w:pPr>
          <w:r w:rsidRPr="003A5439">
            <w:rPr>
              <w:rStyle w:val="PlaceholderText"/>
              <w:sz w:val="16"/>
              <w:szCs w:val="16"/>
              <w:bdr w:val="single" w:sz="4" w:space="0" w:color="auto"/>
            </w:rPr>
            <w:t>Click here to enter text.</w:t>
          </w:r>
        </w:p>
      </w:docPartBody>
    </w:docPart>
    <w:docPart>
      <w:docPartPr>
        <w:name w:val="4E528BD371F84006A63339007215418C"/>
        <w:category>
          <w:name w:val="General"/>
          <w:gallery w:val="placeholder"/>
        </w:category>
        <w:types>
          <w:type w:val="bbPlcHdr"/>
        </w:types>
        <w:behaviors>
          <w:behavior w:val="content"/>
        </w:behaviors>
        <w:guid w:val="{7ECAB37B-0C3B-4309-B79F-D5B0ABCB2F14}"/>
      </w:docPartPr>
      <w:docPartBody>
        <w:p w:rsidR="00D33570" w:rsidRDefault="0000400D" w:rsidP="0000400D">
          <w:pPr>
            <w:pStyle w:val="4E528BD371F84006A63339007215418C36"/>
          </w:pPr>
          <w:r w:rsidRPr="003A5439">
            <w:rPr>
              <w:rStyle w:val="PlaceholderText"/>
              <w:bdr w:val="single" w:sz="4" w:space="0" w:color="auto"/>
            </w:rPr>
            <w:t>Click here to enter text.</w:t>
          </w:r>
        </w:p>
      </w:docPartBody>
    </w:docPart>
    <w:docPart>
      <w:docPartPr>
        <w:name w:val="EF7D1543C3EF4C8FA1B4DF2FD75BE2D2"/>
        <w:category>
          <w:name w:val="General"/>
          <w:gallery w:val="placeholder"/>
        </w:category>
        <w:types>
          <w:type w:val="bbPlcHdr"/>
        </w:types>
        <w:behaviors>
          <w:behavior w:val="content"/>
        </w:behaviors>
        <w:guid w:val="{04B11FA5-9B08-404A-BF4A-BB122FE53592}"/>
      </w:docPartPr>
      <w:docPartBody>
        <w:p w:rsidR="00D33570" w:rsidRDefault="0000400D" w:rsidP="0000400D">
          <w:pPr>
            <w:pStyle w:val="EF7D1543C3EF4C8FA1B4DF2FD75BE2D236"/>
          </w:pPr>
          <w:r w:rsidRPr="003A5439">
            <w:rPr>
              <w:rStyle w:val="PlaceholderText"/>
              <w:bdr w:val="single" w:sz="4" w:space="0" w:color="auto"/>
            </w:rPr>
            <w:t>Click here to enter text.</w:t>
          </w:r>
        </w:p>
      </w:docPartBody>
    </w:docPart>
    <w:docPart>
      <w:docPartPr>
        <w:name w:val="A11CCD89A6DE458BA882053B81116017"/>
        <w:category>
          <w:name w:val="General"/>
          <w:gallery w:val="placeholder"/>
        </w:category>
        <w:types>
          <w:type w:val="bbPlcHdr"/>
        </w:types>
        <w:behaviors>
          <w:behavior w:val="content"/>
        </w:behaviors>
        <w:guid w:val="{1243F5AE-685E-49A1-96B5-CD7E70C47126}"/>
      </w:docPartPr>
      <w:docPartBody>
        <w:p w:rsidR="00D33570" w:rsidRDefault="0000400D" w:rsidP="0000400D">
          <w:pPr>
            <w:pStyle w:val="A11CCD89A6DE458BA882053B8111601736"/>
          </w:pPr>
          <w:r w:rsidRPr="003A5439">
            <w:rPr>
              <w:rStyle w:val="PlaceholderText"/>
              <w:bdr w:val="single" w:sz="4" w:space="0" w:color="auto"/>
            </w:rPr>
            <w:t>Click here to enter text.</w:t>
          </w:r>
        </w:p>
      </w:docPartBody>
    </w:docPart>
    <w:docPart>
      <w:docPartPr>
        <w:name w:val="A9ECCE074E7D4EB1970868C6924375AC"/>
        <w:category>
          <w:name w:val="General"/>
          <w:gallery w:val="placeholder"/>
        </w:category>
        <w:types>
          <w:type w:val="bbPlcHdr"/>
        </w:types>
        <w:behaviors>
          <w:behavior w:val="content"/>
        </w:behaviors>
        <w:guid w:val="{44971F0A-BD2B-45D1-B3C2-860201DC6F68}"/>
      </w:docPartPr>
      <w:docPartBody>
        <w:p w:rsidR="00D33570" w:rsidRDefault="0000400D" w:rsidP="0000400D">
          <w:pPr>
            <w:pStyle w:val="A9ECCE074E7D4EB1970868C6924375AC36"/>
          </w:pPr>
          <w:r w:rsidRPr="003A5439">
            <w:rPr>
              <w:rStyle w:val="PlaceholderText"/>
              <w:bdr w:val="single" w:sz="4" w:space="0" w:color="auto"/>
            </w:rPr>
            <w:t>Click here to enter text.</w:t>
          </w:r>
        </w:p>
      </w:docPartBody>
    </w:docPart>
    <w:docPart>
      <w:docPartPr>
        <w:name w:val="B400400A0A5D4482A726C9BFBA261CB2"/>
        <w:category>
          <w:name w:val="General"/>
          <w:gallery w:val="placeholder"/>
        </w:category>
        <w:types>
          <w:type w:val="bbPlcHdr"/>
        </w:types>
        <w:behaviors>
          <w:behavior w:val="content"/>
        </w:behaviors>
        <w:guid w:val="{F2D9478C-93D9-418D-B598-5834003F856B}"/>
      </w:docPartPr>
      <w:docPartBody>
        <w:p w:rsidR="00D33570" w:rsidRDefault="0000400D" w:rsidP="0000400D">
          <w:pPr>
            <w:pStyle w:val="B400400A0A5D4482A726C9BFBA261CB236"/>
          </w:pPr>
          <w:r w:rsidRPr="003A5439">
            <w:rPr>
              <w:rStyle w:val="PlaceholderText"/>
              <w:bdr w:val="single" w:sz="4" w:space="0" w:color="auto"/>
            </w:rPr>
            <w:t>Click here to enter text.</w:t>
          </w:r>
        </w:p>
      </w:docPartBody>
    </w:docPart>
    <w:docPart>
      <w:docPartPr>
        <w:name w:val="4088ED87792549FB9DE97C75D54DC970"/>
        <w:category>
          <w:name w:val="General"/>
          <w:gallery w:val="placeholder"/>
        </w:category>
        <w:types>
          <w:type w:val="bbPlcHdr"/>
        </w:types>
        <w:behaviors>
          <w:behavior w:val="content"/>
        </w:behaviors>
        <w:guid w:val="{9DE13734-80BF-4CAB-A22A-FD0054251BCA}"/>
      </w:docPartPr>
      <w:docPartBody>
        <w:p w:rsidR="00D33570" w:rsidRDefault="0000400D" w:rsidP="0000400D">
          <w:pPr>
            <w:pStyle w:val="4088ED87792549FB9DE97C75D54DC97036"/>
          </w:pPr>
          <w:r w:rsidRPr="003A5439">
            <w:rPr>
              <w:rStyle w:val="PlaceholderText"/>
              <w:bdr w:val="single" w:sz="4" w:space="0" w:color="auto"/>
            </w:rPr>
            <w:t>Click here to enter text.</w:t>
          </w:r>
        </w:p>
      </w:docPartBody>
    </w:docPart>
    <w:docPart>
      <w:docPartPr>
        <w:name w:val="D7226DF6365043B7A01735D6A0312E76"/>
        <w:category>
          <w:name w:val="General"/>
          <w:gallery w:val="placeholder"/>
        </w:category>
        <w:types>
          <w:type w:val="bbPlcHdr"/>
        </w:types>
        <w:behaviors>
          <w:behavior w:val="content"/>
        </w:behaviors>
        <w:guid w:val="{8AB86FBD-F29F-4A92-932E-45EA9977B198}"/>
      </w:docPartPr>
      <w:docPartBody>
        <w:p w:rsidR="00D33570" w:rsidRDefault="0000400D" w:rsidP="0000400D">
          <w:pPr>
            <w:pStyle w:val="D7226DF6365043B7A01735D6A0312E7636"/>
          </w:pPr>
          <w:r w:rsidRPr="003A5439">
            <w:rPr>
              <w:rStyle w:val="PlaceholderText"/>
              <w:bdr w:val="single" w:sz="4" w:space="0" w:color="auto"/>
            </w:rPr>
            <w:t>Click here to enter text.</w:t>
          </w:r>
        </w:p>
      </w:docPartBody>
    </w:docPart>
    <w:docPart>
      <w:docPartPr>
        <w:name w:val="82F3B0E220BC470AAE45954ABB9AB315"/>
        <w:category>
          <w:name w:val="General"/>
          <w:gallery w:val="placeholder"/>
        </w:category>
        <w:types>
          <w:type w:val="bbPlcHdr"/>
        </w:types>
        <w:behaviors>
          <w:behavior w:val="content"/>
        </w:behaviors>
        <w:guid w:val="{464FC326-33DE-44F3-9EE3-4C7FEF34F6D3}"/>
      </w:docPartPr>
      <w:docPartBody>
        <w:p w:rsidR="00D33570" w:rsidRDefault="0000400D" w:rsidP="0000400D">
          <w:pPr>
            <w:pStyle w:val="82F3B0E220BC470AAE45954ABB9AB31536"/>
          </w:pPr>
          <w:r w:rsidRPr="003A5439">
            <w:rPr>
              <w:rStyle w:val="PlaceholderText"/>
              <w:bdr w:val="single" w:sz="4" w:space="0" w:color="auto"/>
            </w:rPr>
            <w:t>Click here to enter text.</w:t>
          </w:r>
        </w:p>
      </w:docPartBody>
    </w:docPart>
    <w:docPart>
      <w:docPartPr>
        <w:name w:val="E8923BEBAD9C400F9860AC1FDC280675"/>
        <w:category>
          <w:name w:val="General"/>
          <w:gallery w:val="placeholder"/>
        </w:category>
        <w:types>
          <w:type w:val="bbPlcHdr"/>
        </w:types>
        <w:behaviors>
          <w:behavior w:val="content"/>
        </w:behaviors>
        <w:guid w:val="{AB25E1D1-A676-4FC7-A452-C914F4FBB3EB}"/>
      </w:docPartPr>
      <w:docPartBody>
        <w:p w:rsidR="00D33570" w:rsidRDefault="0000400D" w:rsidP="0000400D">
          <w:pPr>
            <w:pStyle w:val="E8923BEBAD9C400F9860AC1FDC28067536"/>
          </w:pPr>
          <w:r w:rsidRPr="003A5439">
            <w:rPr>
              <w:rStyle w:val="PlaceholderText"/>
              <w:sz w:val="16"/>
              <w:szCs w:val="16"/>
              <w:bdr w:val="single" w:sz="4" w:space="0" w:color="auto"/>
            </w:rPr>
            <w:t>Click here to enter text.</w:t>
          </w:r>
        </w:p>
      </w:docPartBody>
    </w:docPart>
    <w:docPart>
      <w:docPartPr>
        <w:name w:val="BEAB7772E7AF48B7A9A819060A46CCA2"/>
        <w:category>
          <w:name w:val="General"/>
          <w:gallery w:val="placeholder"/>
        </w:category>
        <w:types>
          <w:type w:val="bbPlcHdr"/>
        </w:types>
        <w:behaviors>
          <w:behavior w:val="content"/>
        </w:behaviors>
        <w:guid w:val="{17B2FE87-1A0B-49B4-AD28-B0DA91C2E215}"/>
      </w:docPartPr>
      <w:docPartBody>
        <w:p w:rsidR="00D33570" w:rsidRDefault="0000400D" w:rsidP="0000400D">
          <w:pPr>
            <w:pStyle w:val="BEAB7772E7AF48B7A9A819060A46CCA236"/>
          </w:pPr>
          <w:r w:rsidRPr="003A5439">
            <w:rPr>
              <w:rStyle w:val="PlaceholderText"/>
              <w:bdr w:val="single" w:sz="4" w:space="0" w:color="auto"/>
            </w:rPr>
            <w:t>Click here to enter text.</w:t>
          </w:r>
        </w:p>
      </w:docPartBody>
    </w:docPart>
    <w:docPart>
      <w:docPartPr>
        <w:name w:val="7A69459460A24A4BB3AC77B14DE0AEF6"/>
        <w:category>
          <w:name w:val="General"/>
          <w:gallery w:val="placeholder"/>
        </w:category>
        <w:types>
          <w:type w:val="bbPlcHdr"/>
        </w:types>
        <w:behaviors>
          <w:behavior w:val="content"/>
        </w:behaviors>
        <w:guid w:val="{ED48C671-86E1-4885-9E75-0E7B9EE3A309}"/>
      </w:docPartPr>
      <w:docPartBody>
        <w:p w:rsidR="00D33570" w:rsidRDefault="0000400D" w:rsidP="0000400D">
          <w:pPr>
            <w:pStyle w:val="7A69459460A24A4BB3AC77B14DE0AEF636"/>
          </w:pPr>
          <w:r w:rsidRPr="003A5439">
            <w:rPr>
              <w:rStyle w:val="PlaceholderText"/>
              <w:bdr w:val="single" w:sz="4" w:space="0" w:color="auto"/>
            </w:rPr>
            <w:t>Click here to enter text.</w:t>
          </w:r>
        </w:p>
      </w:docPartBody>
    </w:docPart>
    <w:docPart>
      <w:docPartPr>
        <w:name w:val="B7599E30B0854BA99A85F0178A97D421"/>
        <w:category>
          <w:name w:val="General"/>
          <w:gallery w:val="placeholder"/>
        </w:category>
        <w:types>
          <w:type w:val="bbPlcHdr"/>
        </w:types>
        <w:behaviors>
          <w:behavior w:val="content"/>
        </w:behaviors>
        <w:guid w:val="{1F603964-1B8C-48BA-827A-DC02298EE9C6}"/>
      </w:docPartPr>
      <w:docPartBody>
        <w:p w:rsidR="00D33570" w:rsidRDefault="0000400D" w:rsidP="0000400D">
          <w:pPr>
            <w:pStyle w:val="B7599E30B0854BA99A85F0178A97D42136"/>
          </w:pPr>
          <w:r w:rsidRPr="003A5439">
            <w:rPr>
              <w:rStyle w:val="PlaceholderText"/>
              <w:bdr w:val="single" w:sz="4" w:space="0" w:color="auto"/>
            </w:rPr>
            <w:t>Click here to enter text.</w:t>
          </w:r>
        </w:p>
      </w:docPartBody>
    </w:docPart>
    <w:docPart>
      <w:docPartPr>
        <w:name w:val="7FA4A0C7DDB1421EAE6AC3455BEF4A54"/>
        <w:category>
          <w:name w:val="General"/>
          <w:gallery w:val="placeholder"/>
        </w:category>
        <w:types>
          <w:type w:val="bbPlcHdr"/>
        </w:types>
        <w:behaviors>
          <w:behavior w:val="content"/>
        </w:behaviors>
        <w:guid w:val="{B3747AE1-F18C-4F2E-A883-3AFE5F9DA0E6}"/>
      </w:docPartPr>
      <w:docPartBody>
        <w:p w:rsidR="00D33570" w:rsidRDefault="0000400D" w:rsidP="0000400D">
          <w:pPr>
            <w:pStyle w:val="7FA4A0C7DDB1421EAE6AC3455BEF4A5436"/>
          </w:pPr>
          <w:r w:rsidRPr="003A5439">
            <w:rPr>
              <w:rStyle w:val="PlaceholderText"/>
              <w:bdr w:val="single" w:sz="4" w:space="0" w:color="auto"/>
            </w:rPr>
            <w:t>Click here to enter text.</w:t>
          </w:r>
        </w:p>
      </w:docPartBody>
    </w:docPart>
    <w:docPart>
      <w:docPartPr>
        <w:name w:val="C63FE85A24844A7698541235EE310F90"/>
        <w:category>
          <w:name w:val="General"/>
          <w:gallery w:val="placeholder"/>
        </w:category>
        <w:types>
          <w:type w:val="bbPlcHdr"/>
        </w:types>
        <w:behaviors>
          <w:behavior w:val="content"/>
        </w:behaviors>
        <w:guid w:val="{A59CA7F3-AB5E-4EC1-B8C4-8A9EABA6E695}"/>
      </w:docPartPr>
      <w:docPartBody>
        <w:p w:rsidR="00D33570" w:rsidRDefault="0000400D" w:rsidP="0000400D">
          <w:pPr>
            <w:pStyle w:val="C63FE85A24844A7698541235EE310F9036"/>
          </w:pPr>
          <w:r w:rsidRPr="003A5439">
            <w:rPr>
              <w:rStyle w:val="PlaceholderText"/>
              <w:bdr w:val="single" w:sz="4" w:space="0" w:color="auto"/>
            </w:rPr>
            <w:t>Click here to enter text.</w:t>
          </w:r>
        </w:p>
      </w:docPartBody>
    </w:docPart>
    <w:docPart>
      <w:docPartPr>
        <w:name w:val="8950ED3375F64692A629B2CCD1051F6C"/>
        <w:category>
          <w:name w:val="General"/>
          <w:gallery w:val="placeholder"/>
        </w:category>
        <w:types>
          <w:type w:val="bbPlcHdr"/>
        </w:types>
        <w:behaviors>
          <w:behavior w:val="content"/>
        </w:behaviors>
        <w:guid w:val="{6697D5D9-E7B9-4F36-84AE-BBFB192B2499}"/>
      </w:docPartPr>
      <w:docPartBody>
        <w:p w:rsidR="00D33570" w:rsidRDefault="0000400D" w:rsidP="0000400D">
          <w:pPr>
            <w:pStyle w:val="8950ED3375F64692A629B2CCD1051F6C36"/>
          </w:pPr>
          <w:r w:rsidRPr="003A5439">
            <w:rPr>
              <w:rStyle w:val="PlaceholderText"/>
              <w:bdr w:val="single" w:sz="4" w:space="0" w:color="auto"/>
            </w:rPr>
            <w:t>Click here to enter text.</w:t>
          </w:r>
        </w:p>
      </w:docPartBody>
    </w:docPart>
    <w:docPart>
      <w:docPartPr>
        <w:name w:val="821133182D174DA38A13193AB664409C"/>
        <w:category>
          <w:name w:val="General"/>
          <w:gallery w:val="placeholder"/>
        </w:category>
        <w:types>
          <w:type w:val="bbPlcHdr"/>
        </w:types>
        <w:behaviors>
          <w:behavior w:val="content"/>
        </w:behaviors>
        <w:guid w:val="{81A9AE66-6E35-4E72-BD1F-E8B0087D5C51}"/>
      </w:docPartPr>
      <w:docPartBody>
        <w:p w:rsidR="00D33570" w:rsidRDefault="0000400D" w:rsidP="0000400D">
          <w:pPr>
            <w:pStyle w:val="821133182D174DA38A13193AB664409C36"/>
          </w:pPr>
          <w:r w:rsidRPr="006719B4">
            <w:rPr>
              <w:rStyle w:val="PlaceholderText"/>
              <w:bdr w:val="single" w:sz="4" w:space="0" w:color="auto"/>
            </w:rPr>
            <w:t>Click here to enter text.</w:t>
          </w:r>
        </w:p>
      </w:docPartBody>
    </w:docPart>
    <w:docPart>
      <w:docPartPr>
        <w:name w:val="F706DAA94CED4D6EBF19302A0F75D1FC"/>
        <w:category>
          <w:name w:val="General"/>
          <w:gallery w:val="placeholder"/>
        </w:category>
        <w:types>
          <w:type w:val="bbPlcHdr"/>
        </w:types>
        <w:behaviors>
          <w:behavior w:val="content"/>
        </w:behaviors>
        <w:guid w:val="{71F876EF-DF07-447B-A22C-CA658BFB1A89}"/>
      </w:docPartPr>
      <w:docPartBody>
        <w:p w:rsidR="00D33570" w:rsidRDefault="0000400D" w:rsidP="0000400D">
          <w:pPr>
            <w:pStyle w:val="F706DAA94CED4D6EBF19302A0F75D1FC36"/>
          </w:pPr>
          <w:r w:rsidRPr="006719B4">
            <w:rPr>
              <w:rStyle w:val="PlaceholderText"/>
              <w:bdr w:val="single" w:sz="4" w:space="0" w:color="auto"/>
            </w:rPr>
            <w:t>Click here to enter text.</w:t>
          </w:r>
        </w:p>
      </w:docPartBody>
    </w:docPart>
    <w:docPart>
      <w:docPartPr>
        <w:name w:val="8C759ECFDE4A4120B282E131AD831F6A"/>
        <w:category>
          <w:name w:val="General"/>
          <w:gallery w:val="placeholder"/>
        </w:category>
        <w:types>
          <w:type w:val="bbPlcHdr"/>
        </w:types>
        <w:behaviors>
          <w:behavior w:val="content"/>
        </w:behaviors>
        <w:guid w:val="{80A539D1-C777-44D3-A826-69C5B540B449}"/>
      </w:docPartPr>
      <w:docPartBody>
        <w:p w:rsidR="00D33570" w:rsidRDefault="0000400D" w:rsidP="0000400D">
          <w:pPr>
            <w:pStyle w:val="8C759ECFDE4A4120B282E131AD831F6A36"/>
          </w:pPr>
          <w:r w:rsidRPr="006719B4">
            <w:rPr>
              <w:rStyle w:val="PlaceholderText"/>
              <w:bdr w:val="single" w:sz="4" w:space="0" w:color="auto"/>
            </w:rPr>
            <w:t>Click here to enter text.</w:t>
          </w:r>
        </w:p>
      </w:docPartBody>
    </w:docPart>
    <w:docPart>
      <w:docPartPr>
        <w:name w:val="69F6C6929B3E43149967A1F84CFC73D9"/>
        <w:category>
          <w:name w:val="General"/>
          <w:gallery w:val="placeholder"/>
        </w:category>
        <w:types>
          <w:type w:val="bbPlcHdr"/>
        </w:types>
        <w:behaviors>
          <w:behavior w:val="content"/>
        </w:behaviors>
        <w:guid w:val="{513D1D01-0E06-4A7B-AF1B-AD81E83F5965}"/>
      </w:docPartPr>
      <w:docPartBody>
        <w:p w:rsidR="00D33570" w:rsidRDefault="0000400D" w:rsidP="0000400D">
          <w:pPr>
            <w:pStyle w:val="69F6C6929B3E43149967A1F84CFC73D936"/>
          </w:pPr>
          <w:r w:rsidRPr="006719B4">
            <w:rPr>
              <w:rStyle w:val="PlaceholderText"/>
              <w:bdr w:val="single" w:sz="4" w:space="0" w:color="auto"/>
            </w:rPr>
            <w:t>Click here to enter text.</w:t>
          </w:r>
        </w:p>
      </w:docPartBody>
    </w:docPart>
    <w:docPart>
      <w:docPartPr>
        <w:name w:val="96A2B36864E14CA998A8CD50AD8B0869"/>
        <w:category>
          <w:name w:val="General"/>
          <w:gallery w:val="placeholder"/>
        </w:category>
        <w:types>
          <w:type w:val="bbPlcHdr"/>
        </w:types>
        <w:behaviors>
          <w:behavior w:val="content"/>
        </w:behaviors>
        <w:guid w:val="{001A0491-0645-4022-A773-6EFC46FB3086}"/>
      </w:docPartPr>
      <w:docPartBody>
        <w:p w:rsidR="00D33570" w:rsidRDefault="0000400D" w:rsidP="0000400D">
          <w:pPr>
            <w:pStyle w:val="96A2B36864E14CA998A8CD50AD8B086936"/>
          </w:pPr>
          <w:r w:rsidRPr="006719B4">
            <w:rPr>
              <w:rStyle w:val="PlaceholderText"/>
              <w:bdr w:val="single" w:sz="4" w:space="0" w:color="auto"/>
            </w:rPr>
            <w:t>Click here to enter text.</w:t>
          </w:r>
        </w:p>
      </w:docPartBody>
    </w:docPart>
    <w:docPart>
      <w:docPartPr>
        <w:name w:val="3D468C8C093E4C4A8C1E41C988ECBDC0"/>
        <w:category>
          <w:name w:val="General"/>
          <w:gallery w:val="placeholder"/>
        </w:category>
        <w:types>
          <w:type w:val="bbPlcHdr"/>
        </w:types>
        <w:behaviors>
          <w:behavior w:val="content"/>
        </w:behaviors>
        <w:guid w:val="{F341B1F9-8D4E-4C83-95D9-9A4214EA94A9}"/>
      </w:docPartPr>
      <w:docPartBody>
        <w:p w:rsidR="00D33570" w:rsidRDefault="0000400D" w:rsidP="0000400D">
          <w:pPr>
            <w:pStyle w:val="3D468C8C093E4C4A8C1E41C988ECBDC036"/>
          </w:pPr>
          <w:r w:rsidRPr="006719B4">
            <w:rPr>
              <w:rStyle w:val="PlaceholderText"/>
              <w:bdr w:val="single" w:sz="4" w:space="0" w:color="auto"/>
            </w:rPr>
            <w:t>Click here to enter text.</w:t>
          </w:r>
        </w:p>
      </w:docPartBody>
    </w:docPart>
    <w:docPart>
      <w:docPartPr>
        <w:name w:val="2A9B8D833BD74419949B9CE4A7F11E50"/>
        <w:category>
          <w:name w:val="General"/>
          <w:gallery w:val="placeholder"/>
        </w:category>
        <w:types>
          <w:type w:val="bbPlcHdr"/>
        </w:types>
        <w:behaviors>
          <w:behavior w:val="content"/>
        </w:behaviors>
        <w:guid w:val="{183A0093-ABD3-4EC6-85BB-84B26A2AFB0C}"/>
      </w:docPartPr>
      <w:docPartBody>
        <w:p w:rsidR="00D33570" w:rsidRDefault="0000400D" w:rsidP="0000400D">
          <w:pPr>
            <w:pStyle w:val="2A9B8D833BD74419949B9CE4A7F11E5036"/>
          </w:pPr>
          <w:r w:rsidRPr="002E6235">
            <w:rPr>
              <w:rStyle w:val="PlaceholderText"/>
              <w:bdr w:val="single" w:sz="4" w:space="0" w:color="auto"/>
            </w:rPr>
            <w:t>Click here to enter text.</w:t>
          </w:r>
        </w:p>
      </w:docPartBody>
    </w:docPart>
    <w:docPart>
      <w:docPartPr>
        <w:name w:val="CC625CECC2554C95A766EB9CCA6F4120"/>
        <w:category>
          <w:name w:val="General"/>
          <w:gallery w:val="placeholder"/>
        </w:category>
        <w:types>
          <w:type w:val="bbPlcHdr"/>
        </w:types>
        <w:behaviors>
          <w:behavior w:val="content"/>
        </w:behaviors>
        <w:guid w:val="{8AADCEAF-2AB5-4335-B112-74E954B5EE01}"/>
      </w:docPartPr>
      <w:docPartBody>
        <w:p w:rsidR="00D33570" w:rsidRDefault="0000400D" w:rsidP="0000400D">
          <w:pPr>
            <w:pStyle w:val="CC625CECC2554C95A766EB9CCA6F412036"/>
          </w:pPr>
          <w:r w:rsidRPr="002E6235">
            <w:rPr>
              <w:rStyle w:val="PlaceholderText"/>
              <w:bdr w:val="single" w:sz="4" w:space="0" w:color="auto"/>
            </w:rPr>
            <w:t>Click here to enter text.</w:t>
          </w:r>
        </w:p>
      </w:docPartBody>
    </w:docPart>
    <w:docPart>
      <w:docPartPr>
        <w:name w:val="FCCFE514F9A74331B8FA216E89A8EEFF"/>
        <w:category>
          <w:name w:val="General"/>
          <w:gallery w:val="placeholder"/>
        </w:category>
        <w:types>
          <w:type w:val="bbPlcHdr"/>
        </w:types>
        <w:behaviors>
          <w:behavior w:val="content"/>
        </w:behaviors>
        <w:guid w:val="{85647965-F8C9-4EC9-9B64-9C5795C18F0C}"/>
      </w:docPartPr>
      <w:docPartBody>
        <w:p w:rsidR="00D33570" w:rsidRDefault="0000400D" w:rsidP="0000400D">
          <w:pPr>
            <w:pStyle w:val="FCCFE514F9A74331B8FA216E89A8EEFF36"/>
          </w:pPr>
          <w:r w:rsidRPr="002E6235">
            <w:rPr>
              <w:rStyle w:val="PlaceholderText"/>
              <w:bdr w:val="single" w:sz="4" w:space="0" w:color="auto"/>
            </w:rPr>
            <w:t>Click here to enter text.</w:t>
          </w:r>
        </w:p>
      </w:docPartBody>
    </w:docPart>
    <w:docPart>
      <w:docPartPr>
        <w:name w:val="496AEBC52F574080A6E7A2D68FE9EF3A"/>
        <w:category>
          <w:name w:val="General"/>
          <w:gallery w:val="placeholder"/>
        </w:category>
        <w:types>
          <w:type w:val="bbPlcHdr"/>
        </w:types>
        <w:behaviors>
          <w:behavior w:val="content"/>
        </w:behaviors>
        <w:guid w:val="{95C20847-EDF2-46EB-9C8F-EB97A5C37CE3}"/>
      </w:docPartPr>
      <w:docPartBody>
        <w:p w:rsidR="00D33570" w:rsidRDefault="0000400D" w:rsidP="0000400D">
          <w:pPr>
            <w:pStyle w:val="496AEBC52F574080A6E7A2D68FE9EF3A36"/>
          </w:pPr>
          <w:r w:rsidRPr="002E6235">
            <w:rPr>
              <w:rStyle w:val="PlaceholderText"/>
              <w:bdr w:val="single" w:sz="4" w:space="0" w:color="auto"/>
            </w:rPr>
            <w:t>Click here to enter text.</w:t>
          </w:r>
        </w:p>
      </w:docPartBody>
    </w:docPart>
    <w:docPart>
      <w:docPartPr>
        <w:name w:val="78296EDFAA6847A589566BE99724024B"/>
        <w:category>
          <w:name w:val="General"/>
          <w:gallery w:val="placeholder"/>
        </w:category>
        <w:types>
          <w:type w:val="bbPlcHdr"/>
        </w:types>
        <w:behaviors>
          <w:behavior w:val="content"/>
        </w:behaviors>
        <w:guid w:val="{79AF2421-BA0E-411A-A2C1-25E56A08E4B0}"/>
      </w:docPartPr>
      <w:docPartBody>
        <w:p w:rsidR="00D33570" w:rsidRDefault="0000400D" w:rsidP="0000400D">
          <w:pPr>
            <w:pStyle w:val="78296EDFAA6847A589566BE99724024B36"/>
          </w:pPr>
          <w:r w:rsidRPr="002E6235">
            <w:rPr>
              <w:rStyle w:val="PlaceholderText"/>
              <w:bdr w:val="single" w:sz="4" w:space="0" w:color="auto"/>
            </w:rPr>
            <w:t>Click here to enter text.</w:t>
          </w:r>
        </w:p>
      </w:docPartBody>
    </w:docPart>
    <w:docPart>
      <w:docPartPr>
        <w:name w:val="44990387FF91443C807B1B0A47685AEE"/>
        <w:category>
          <w:name w:val="General"/>
          <w:gallery w:val="placeholder"/>
        </w:category>
        <w:types>
          <w:type w:val="bbPlcHdr"/>
        </w:types>
        <w:behaviors>
          <w:behavior w:val="content"/>
        </w:behaviors>
        <w:guid w:val="{F08A9020-88AF-4492-A96F-D2B8781C47BF}"/>
      </w:docPartPr>
      <w:docPartBody>
        <w:p w:rsidR="00D33570" w:rsidRDefault="0000400D" w:rsidP="0000400D">
          <w:pPr>
            <w:pStyle w:val="44990387FF91443C807B1B0A47685AEE36"/>
          </w:pPr>
          <w:r w:rsidRPr="002E6235">
            <w:rPr>
              <w:rStyle w:val="PlaceholderText"/>
              <w:bdr w:val="single" w:sz="4" w:space="0" w:color="auto"/>
            </w:rPr>
            <w:t>Click here to enter text.</w:t>
          </w:r>
        </w:p>
      </w:docPartBody>
    </w:docPart>
    <w:docPart>
      <w:docPartPr>
        <w:name w:val="7EAFA6C855C442D4816D8B5232052111"/>
        <w:category>
          <w:name w:val="General"/>
          <w:gallery w:val="placeholder"/>
        </w:category>
        <w:types>
          <w:type w:val="bbPlcHdr"/>
        </w:types>
        <w:behaviors>
          <w:behavior w:val="content"/>
        </w:behaviors>
        <w:guid w:val="{52261C7A-1F6E-4C5A-970F-B73FC122FE27}"/>
      </w:docPartPr>
      <w:docPartBody>
        <w:p w:rsidR="00D33570" w:rsidRDefault="0000400D" w:rsidP="0000400D">
          <w:pPr>
            <w:pStyle w:val="7EAFA6C855C442D4816D8B523205211136"/>
          </w:pPr>
          <w:r w:rsidRPr="000F5FA9">
            <w:rPr>
              <w:rStyle w:val="PlaceholderText"/>
              <w:sz w:val="16"/>
              <w:szCs w:val="16"/>
              <w:bdr w:val="single" w:sz="4" w:space="0" w:color="auto"/>
            </w:rPr>
            <w:t>Click here to enter text.</w:t>
          </w:r>
        </w:p>
      </w:docPartBody>
    </w:docPart>
    <w:docPart>
      <w:docPartPr>
        <w:name w:val="6F5E916C8EA540C2B8523EF68F77051B"/>
        <w:category>
          <w:name w:val="General"/>
          <w:gallery w:val="placeholder"/>
        </w:category>
        <w:types>
          <w:type w:val="bbPlcHdr"/>
        </w:types>
        <w:behaviors>
          <w:behavior w:val="content"/>
        </w:behaviors>
        <w:guid w:val="{A8EFC2E0-1712-45FF-B17B-E2339D4F208F}"/>
      </w:docPartPr>
      <w:docPartBody>
        <w:p w:rsidR="00D33570" w:rsidRDefault="0000400D" w:rsidP="0000400D">
          <w:pPr>
            <w:pStyle w:val="6F5E916C8EA540C2B8523EF68F77051B36"/>
          </w:pPr>
          <w:r w:rsidRPr="000F5FA9">
            <w:rPr>
              <w:rStyle w:val="PlaceholderText"/>
              <w:sz w:val="16"/>
              <w:szCs w:val="16"/>
              <w:bdr w:val="single" w:sz="4" w:space="0" w:color="auto"/>
            </w:rPr>
            <w:t>Click here to enter text.</w:t>
          </w:r>
        </w:p>
      </w:docPartBody>
    </w:docPart>
    <w:docPart>
      <w:docPartPr>
        <w:name w:val="A23B41D1DB97454CA4EC2DC53E7B87A7"/>
        <w:category>
          <w:name w:val="General"/>
          <w:gallery w:val="placeholder"/>
        </w:category>
        <w:types>
          <w:type w:val="bbPlcHdr"/>
        </w:types>
        <w:behaviors>
          <w:behavior w:val="content"/>
        </w:behaviors>
        <w:guid w:val="{66EF5C4C-184E-4396-A7C2-9B982E98F9E2}"/>
      </w:docPartPr>
      <w:docPartBody>
        <w:p w:rsidR="00D33570" w:rsidRDefault="0000400D" w:rsidP="0000400D">
          <w:pPr>
            <w:pStyle w:val="A23B41D1DB97454CA4EC2DC53E7B87A736"/>
          </w:pPr>
          <w:r w:rsidRPr="000F5FA9">
            <w:rPr>
              <w:rStyle w:val="PlaceholderText"/>
              <w:sz w:val="16"/>
              <w:szCs w:val="16"/>
              <w:bdr w:val="single" w:sz="4" w:space="0" w:color="auto"/>
            </w:rPr>
            <w:t>Click here to enter text.</w:t>
          </w:r>
        </w:p>
      </w:docPartBody>
    </w:docPart>
    <w:docPart>
      <w:docPartPr>
        <w:name w:val="CF07EFC3665843208671B419FB3379B7"/>
        <w:category>
          <w:name w:val="General"/>
          <w:gallery w:val="placeholder"/>
        </w:category>
        <w:types>
          <w:type w:val="bbPlcHdr"/>
        </w:types>
        <w:behaviors>
          <w:behavior w:val="content"/>
        </w:behaviors>
        <w:guid w:val="{60455652-0DAC-4A4D-8B1E-1FC365A6CDE8}"/>
      </w:docPartPr>
      <w:docPartBody>
        <w:p w:rsidR="00D33570" w:rsidRDefault="0000400D" w:rsidP="0000400D">
          <w:pPr>
            <w:pStyle w:val="CF07EFC3665843208671B419FB3379B736"/>
          </w:pPr>
          <w:r w:rsidRPr="000F5FA9">
            <w:rPr>
              <w:rStyle w:val="PlaceholderText"/>
              <w:sz w:val="16"/>
              <w:szCs w:val="16"/>
              <w:bdr w:val="single" w:sz="4" w:space="0" w:color="auto"/>
            </w:rPr>
            <w:t>Click here to enter text.</w:t>
          </w:r>
        </w:p>
      </w:docPartBody>
    </w:docPart>
    <w:docPart>
      <w:docPartPr>
        <w:name w:val="65778E1FCF8F4A5DADA852FAC05CFA8D"/>
        <w:category>
          <w:name w:val="General"/>
          <w:gallery w:val="placeholder"/>
        </w:category>
        <w:types>
          <w:type w:val="bbPlcHdr"/>
        </w:types>
        <w:behaviors>
          <w:behavior w:val="content"/>
        </w:behaviors>
        <w:guid w:val="{09B2BA6A-057B-4C0A-B59A-218869B6006E}"/>
      </w:docPartPr>
      <w:docPartBody>
        <w:p w:rsidR="00D33570" w:rsidRDefault="0000400D" w:rsidP="0000400D">
          <w:pPr>
            <w:pStyle w:val="65778E1FCF8F4A5DADA852FAC05CFA8D36"/>
          </w:pPr>
          <w:r w:rsidRPr="000F5FA9">
            <w:rPr>
              <w:rStyle w:val="PlaceholderText"/>
              <w:sz w:val="16"/>
              <w:szCs w:val="16"/>
              <w:bdr w:val="single" w:sz="4" w:space="0" w:color="auto"/>
            </w:rPr>
            <w:t>Click here to enter text.</w:t>
          </w:r>
        </w:p>
      </w:docPartBody>
    </w:docPart>
    <w:docPart>
      <w:docPartPr>
        <w:name w:val="0382307E1C3440D085D136BAC667C280"/>
        <w:category>
          <w:name w:val="General"/>
          <w:gallery w:val="placeholder"/>
        </w:category>
        <w:types>
          <w:type w:val="bbPlcHdr"/>
        </w:types>
        <w:behaviors>
          <w:behavior w:val="content"/>
        </w:behaviors>
        <w:guid w:val="{A6B09434-9F48-4ED9-A709-94A2A13B0CA8}"/>
      </w:docPartPr>
      <w:docPartBody>
        <w:p w:rsidR="00D33570" w:rsidRDefault="0000400D" w:rsidP="0000400D">
          <w:pPr>
            <w:pStyle w:val="0382307E1C3440D085D136BAC667C28036"/>
          </w:pPr>
          <w:r w:rsidRPr="000F5FA9">
            <w:rPr>
              <w:rStyle w:val="PlaceholderText"/>
              <w:sz w:val="16"/>
              <w:szCs w:val="16"/>
              <w:bdr w:val="single" w:sz="4" w:space="0" w:color="auto"/>
            </w:rPr>
            <w:t>Click here to enter text.</w:t>
          </w:r>
        </w:p>
      </w:docPartBody>
    </w:docPart>
    <w:docPart>
      <w:docPartPr>
        <w:name w:val="7A410F525C31487A91BF6A973E6608D7"/>
        <w:category>
          <w:name w:val="General"/>
          <w:gallery w:val="placeholder"/>
        </w:category>
        <w:types>
          <w:type w:val="bbPlcHdr"/>
        </w:types>
        <w:behaviors>
          <w:behavior w:val="content"/>
        </w:behaviors>
        <w:guid w:val="{32083F99-C8B0-4182-A42F-417246949D6A}"/>
      </w:docPartPr>
      <w:docPartBody>
        <w:p w:rsidR="00D33570" w:rsidRDefault="0000400D" w:rsidP="0000400D">
          <w:pPr>
            <w:pStyle w:val="7A410F525C31487A91BF6A973E6608D736"/>
          </w:pPr>
          <w:r w:rsidRPr="000F5FA9">
            <w:rPr>
              <w:rStyle w:val="PlaceholderText"/>
              <w:sz w:val="16"/>
              <w:szCs w:val="16"/>
              <w:bdr w:val="single" w:sz="4" w:space="0" w:color="auto"/>
            </w:rPr>
            <w:t>Click here to enter text.</w:t>
          </w:r>
        </w:p>
      </w:docPartBody>
    </w:docPart>
    <w:docPart>
      <w:docPartPr>
        <w:name w:val="C6664B36CB4B4C89B640945E310C942B"/>
        <w:category>
          <w:name w:val="General"/>
          <w:gallery w:val="placeholder"/>
        </w:category>
        <w:types>
          <w:type w:val="bbPlcHdr"/>
        </w:types>
        <w:behaviors>
          <w:behavior w:val="content"/>
        </w:behaviors>
        <w:guid w:val="{997A31B1-DD7A-4C26-A794-392174AF10A4}"/>
      </w:docPartPr>
      <w:docPartBody>
        <w:p w:rsidR="00D33570" w:rsidRDefault="0000400D" w:rsidP="0000400D">
          <w:pPr>
            <w:pStyle w:val="C6664B36CB4B4C89B640945E310C942B36"/>
          </w:pPr>
          <w:r w:rsidRPr="000F5FA9">
            <w:rPr>
              <w:rStyle w:val="PlaceholderText"/>
              <w:sz w:val="16"/>
              <w:szCs w:val="16"/>
              <w:bdr w:val="single" w:sz="4" w:space="0" w:color="auto"/>
            </w:rPr>
            <w:t>Click here to enter text.</w:t>
          </w:r>
        </w:p>
      </w:docPartBody>
    </w:docPart>
    <w:docPart>
      <w:docPartPr>
        <w:name w:val="E3C91347B1094566A6846ED14272C10C"/>
        <w:category>
          <w:name w:val="General"/>
          <w:gallery w:val="placeholder"/>
        </w:category>
        <w:types>
          <w:type w:val="bbPlcHdr"/>
        </w:types>
        <w:behaviors>
          <w:behavior w:val="content"/>
        </w:behaviors>
        <w:guid w:val="{4242A4CB-DA15-418F-A2D7-4578E342BCB4}"/>
      </w:docPartPr>
      <w:docPartBody>
        <w:p w:rsidR="00D33570" w:rsidRDefault="0000400D" w:rsidP="0000400D">
          <w:pPr>
            <w:pStyle w:val="E3C91347B1094566A6846ED14272C10C36"/>
          </w:pPr>
          <w:r w:rsidRPr="000F5FA9">
            <w:rPr>
              <w:rStyle w:val="PlaceholderText"/>
              <w:sz w:val="16"/>
              <w:szCs w:val="16"/>
              <w:bdr w:val="single" w:sz="4" w:space="0" w:color="auto"/>
            </w:rPr>
            <w:t>Click here to enter text.</w:t>
          </w:r>
        </w:p>
      </w:docPartBody>
    </w:docPart>
    <w:docPart>
      <w:docPartPr>
        <w:name w:val="A8042476F19145F2A7E985BA08AC47B0"/>
        <w:category>
          <w:name w:val="General"/>
          <w:gallery w:val="placeholder"/>
        </w:category>
        <w:types>
          <w:type w:val="bbPlcHdr"/>
        </w:types>
        <w:behaviors>
          <w:behavior w:val="content"/>
        </w:behaviors>
        <w:guid w:val="{EE3EDB64-A034-4F18-AFB1-03E3AE2B5CA2}"/>
      </w:docPartPr>
      <w:docPartBody>
        <w:p w:rsidR="00D33570" w:rsidRDefault="0000400D" w:rsidP="0000400D">
          <w:pPr>
            <w:pStyle w:val="A8042476F19145F2A7E985BA08AC47B036"/>
          </w:pPr>
          <w:r w:rsidRPr="000F5FA9">
            <w:rPr>
              <w:rStyle w:val="PlaceholderText"/>
              <w:sz w:val="16"/>
              <w:szCs w:val="16"/>
              <w:bdr w:val="single" w:sz="4" w:space="0" w:color="auto"/>
            </w:rPr>
            <w:t>Click here to enter text.</w:t>
          </w:r>
        </w:p>
      </w:docPartBody>
    </w:docPart>
    <w:docPart>
      <w:docPartPr>
        <w:name w:val="5ADE6D0219034AB2A094767BC62F5B02"/>
        <w:category>
          <w:name w:val="General"/>
          <w:gallery w:val="placeholder"/>
        </w:category>
        <w:types>
          <w:type w:val="bbPlcHdr"/>
        </w:types>
        <w:behaviors>
          <w:behavior w:val="content"/>
        </w:behaviors>
        <w:guid w:val="{F33AF1FF-35EC-4524-AD34-6D69FD4A5608}"/>
      </w:docPartPr>
      <w:docPartBody>
        <w:p w:rsidR="00D33570" w:rsidRDefault="0000400D" w:rsidP="0000400D">
          <w:pPr>
            <w:pStyle w:val="5ADE6D0219034AB2A094767BC62F5B0235"/>
          </w:pPr>
          <w:r w:rsidRPr="000F5FA9">
            <w:rPr>
              <w:rStyle w:val="PlaceholderText"/>
              <w:sz w:val="16"/>
              <w:szCs w:val="16"/>
              <w:bdr w:val="single" w:sz="4" w:space="0" w:color="auto"/>
            </w:rPr>
            <w:t>Click here to enter text.</w:t>
          </w:r>
        </w:p>
      </w:docPartBody>
    </w:docPart>
    <w:docPart>
      <w:docPartPr>
        <w:name w:val="C1BA5A4AD8DD41C6B6F310A6A69FEE7E"/>
        <w:category>
          <w:name w:val="General"/>
          <w:gallery w:val="placeholder"/>
        </w:category>
        <w:types>
          <w:type w:val="bbPlcHdr"/>
        </w:types>
        <w:behaviors>
          <w:behavior w:val="content"/>
        </w:behaviors>
        <w:guid w:val="{B1F88D9C-91CD-486E-80C0-40ED8FEAB0F8}"/>
      </w:docPartPr>
      <w:docPartBody>
        <w:p w:rsidR="00A551D2" w:rsidRDefault="0000400D" w:rsidP="0000400D">
          <w:pPr>
            <w:pStyle w:val="C1BA5A4AD8DD41C6B6F310A6A69FEE7E17"/>
          </w:pPr>
          <w:r w:rsidRPr="003A5439">
            <w:rPr>
              <w:rStyle w:val="PlaceholderText"/>
              <w:sz w:val="16"/>
              <w:szCs w:val="16"/>
              <w:bdr w:val="single" w:sz="4" w:space="0" w:color="auto"/>
            </w:rPr>
            <w:t>Click here to enter text.</w:t>
          </w:r>
        </w:p>
      </w:docPartBody>
    </w:docPart>
    <w:docPart>
      <w:docPartPr>
        <w:name w:val="F52BE5F2105C4E2EA9F66893D6B6AD5D"/>
        <w:category>
          <w:name w:val="General"/>
          <w:gallery w:val="placeholder"/>
        </w:category>
        <w:types>
          <w:type w:val="bbPlcHdr"/>
        </w:types>
        <w:behaviors>
          <w:behavior w:val="content"/>
        </w:behaviors>
        <w:guid w:val="{8A5897A4-8E5E-4124-BBC2-A2ECA51993F5}"/>
      </w:docPartPr>
      <w:docPartBody>
        <w:p w:rsidR="00A551D2" w:rsidRDefault="0000400D" w:rsidP="0000400D">
          <w:pPr>
            <w:pStyle w:val="F52BE5F2105C4E2EA9F66893D6B6AD5D16"/>
          </w:pPr>
          <w:r w:rsidRPr="003A5439">
            <w:rPr>
              <w:rStyle w:val="PlaceholderText"/>
              <w:sz w:val="16"/>
              <w:szCs w:val="16"/>
              <w:bdr w:val="single" w:sz="4" w:space="0" w:color="auto"/>
            </w:rPr>
            <w:t>Click here to enter text.</w:t>
          </w:r>
        </w:p>
      </w:docPartBody>
    </w:docPart>
    <w:docPart>
      <w:docPartPr>
        <w:name w:val="1940F4B4FF30421184B2AD331394E517"/>
        <w:category>
          <w:name w:val="General"/>
          <w:gallery w:val="placeholder"/>
        </w:category>
        <w:types>
          <w:type w:val="bbPlcHdr"/>
        </w:types>
        <w:behaviors>
          <w:behavior w:val="content"/>
        </w:behaviors>
        <w:guid w:val="{9AC8F3CA-F3A7-4BED-9925-848C4DDE2071}"/>
      </w:docPartPr>
      <w:docPartBody>
        <w:p w:rsidR="00A551D2" w:rsidRDefault="0000400D" w:rsidP="0000400D">
          <w:pPr>
            <w:pStyle w:val="1940F4B4FF30421184B2AD331394E5177"/>
          </w:pPr>
          <w:r w:rsidRPr="00303754">
            <w:rPr>
              <w:sz w:val="16"/>
              <w:szCs w:val="16"/>
              <w:bdr w:val="single" w:sz="4" w:space="0" w:color="auto"/>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570"/>
    <w:rsid w:val="0000400D"/>
    <w:rsid w:val="00555576"/>
    <w:rsid w:val="006A1E72"/>
    <w:rsid w:val="00A551D2"/>
    <w:rsid w:val="00D33570"/>
    <w:rsid w:val="00F11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00D"/>
    <w:rPr>
      <w:color w:val="808080"/>
    </w:rPr>
  </w:style>
  <w:style w:type="paragraph" w:customStyle="1" w:styleId="8FF0B859D08D47629AC5C567D74CD7C9">
    <w:name w:val="8FF0B859D08D47629AC5C567D74CD7C9"/>
  </w:style>
  <w:style w:type="paragraph" w:customStyle="1" w:styleId="C1A75551793F4E2498A021082BA0D15F">
    <w:name w:val="C1A75551793F4E2498A021082BA0D15F"/>
  </w:style>
  <w:style w:type="paragraph" w:customStyle="1" w:styleId="750A07FC1204433BA4683606136FC2BA">
    <w:name w:val="750A07FC1204433BA4683606136FC2BA"/>
  </w:style>
  <w:style w:type="paragraph" w:customStyle="1" w:styleId="684B9EDFD303441587CE3C6DE6FF35EF">
    <w:name w:val="684B9EDFD303441587CE3C6DE6FF35EF"/>
  </w:style>
  <w:style w:type="paragraph" w:customStyle="1" w:styleId="4F7E19A5C6514D5CB5A41B775E221267">
    <w:name w:val="4F7E19A5C6514D5CB5A41B775E221267"/>
  </w:style>
  <w:style w:type="paragraph" w:customStyle="1" w:styleId="8DD4C7BD72F64A80AF53873207B87684">
    <w:name w:val="8DD4C7BD72F64A80AF53873207B87684"/>
  </w:style>
  <w:style w:type="paragraph" w:customStyle="1" w:styleId="6FFD64D5BF9347A1AE7B8232A787AA09">
    <w:name w:val="6FFD64D5BF9347A1AE7B8232A787AA09"/>
  </w:style>
  <w:style w:type="paragraph" w:customStyle="1" w:styleId="567732F5821A47149196A66FEA82DB9C">
    <w:name w:val="567732F5821A47149196A66FEA82DB9C"/>
  </w:style>
  <w:style w:type="paragraph" w:customStyle="1" w:styleId="8C82D7BA4F66415789F5450A8766EA12">
    <w:name w:val="8C82D7BA4F66415789F5450A8766EA12"/>
  </w:style>
  <w:style w:type="paragraph" w:customStyle="1" w:styleId="8D969E2EEEEA428D8301BF1872A41F77">
    <w:name w:val="8D969E2EEEEA428D8301BF1872A41F77"/>
  </w:style>
  <w:style w:type="paragraph" w:customStyle="1" w:styleId="EA069EA1F7B040C8BA365E17D9E0734C">
    <w:name w:val="EA069EA1F7B040C8BA365E17D9E0734C"/>
  </w:style>
  <w:style w:type="paragraph" w:customStyle="1" w:styleId="86D399C4978D4CC1AF6AC0510E41A7A9">
    <w:name w:val="86D399C4978D4CC1AF6AC0510E41A7A9"/>
  </w:style>
  <w:style w:type="paragraph" w:customStyle="1" w:styleId="F0C34371869E4E3CAA865F21BD0614CF">
    <w:name w:val="F0C34371869E4E3CAA865F21BD0614CF"/>
  </w:style>
  <w:style w:type="paragraph" w:customStyle="1" w:styleId="94DFD1772B7D40E292AA167FE2B643E4">
    <w:name w:val="94DFD1772B7D40E292AA167FE2B643E4"/>
  </w:style>
  <w:style w:type="paragraph" w:customStyle="1" w:styleId="47EE000F2D5343E5A08E75D7D5DDE4FA">
    <w:name w:val="47EE000F2D5343E5A08E75D7D5DDE4FA"/>
  </w:style>
  <w:style w:type="paragraph" w:customStyle="1" w:styleId="4C689E576E96481D9C95748BDAF652DD">
    <w:name w:val="4C689E576E96481D9C95748BDAF652DD"/>
  </w:style>
  <w:style w:type="paragraph" w:customStyle="1" w:styleId="7D0DCCDCF9CB45D9991D676BE6366A89">
    <w:name w:val="7D0DCCDCF9CB45D9991D676BE6366A89"/>
  </w:style>
  <w:style w:type="paragraph" w:customStyle="1" w:styleId="4E528BD371F84006A63339007215418C">
    <w:name w:val="4E528BD371F84006A63339007215418C"/>
  </w:style>
  <w:style w:type="paragraph" w:customStyle="1" w:styleId="EF7D1543C3EF4C8FA1B4DF2FD75BE2D2">
    <w:name w:val="EF7D1543C3EF4C8FA1B4DF2FD75BE2D2"/>
  </w:style>
  <w:style w:type="paragraph" w:customStyle="1" w:styleId="A11CCD89A6DE458BA882053B81116017">
    <w:name w:val="A11CCD89A6DE458BA882053B81116017"/>
  </w:style>
  <w:style w:type="paragraph" w:customStyle="1" w:styleId="A9ECCE074E7D4EB1970868C6924375AC">
    <w:name w:val="A9ECCE074E7D4EB1970868C6924375AC"/>
  </w:style>
  <w:style w:type="paragraph" w:customStyle="1" w:styleId="B400400A0A5D4482A726C9BFBA261CB2">
    <w:name w:val="B400400A0A5D4482A726C9BFBA261CB2"/>
  </w:style>
  <w:style w:type="paragraph" w:customStyle="1" w:styleId="4088ED87792549FB9DE97C75D54DC970">
    <w:name w:val="4088ED87792549FB9DE97C75D54DC970"/>
  </w:style>
  <w:style w:type="paragraph" w:customStyle="1" w:styleId="D7226DF6365043B7A01735D6A0312E76">
    <w:name w:val="D7226DF6365043B7A01735D6A0312E76"/>
  </w:style>
  <w:style w:type="paragraph" w:customStyle="1" w:styleId="82F3B0E220BC470AAE45954ABB9AB315">
    <w:name w:val="82F3B0E220BC470AAE45954ABB9AB315"/>
  </w:style>
  <w:style w:type="paragraph" w:customStyle="1" w:styleId="E8923BEBAD9C400F9860AC1FDC280675">
    <w:name w:val="E8923BEBAD9C400F9860AC1FDC280675"/>
  </w:style>
  <w:style w:type="paragraph" w:customStyle="1" w:styleId="BEAB7772E7AF48B7A9A819060A46CCA2">
    <w:name w:val="BEAB7772E7AF48B7A9A819060A46CCA2"/>
  </w:style>
  <w:style w:type="paragraph" w:customStyle="1" w:styleId="7A69459460A24A4BB3AC77B14DE0AEF6">
    <w:name w:val="7A69459460A24A4BB3AC77B14DE0AEF6"/>
  </w:style>
  <w:style w:type="paragraph" w:customStyle="1" w:styleId="B7599E30B0854BA99A85F0178A97D421">
    <w:name w:val="B7599E30B0854BA99A85F0178A97D421"/>
  </w:style>
  <w:style w:type="paragraph" w:customStyle="1" w:styleId="7FA4A0C7DDB1421EAE6AC3455BEF4A54">
    <w:name w:val="7FA4A0C7DDB1421EAE6AC3455BEF4A54"/>
  </w:style>
  <w:style w:type="paragraph" w:customStyle="1" w:styleId="C63FE85A24844A7698541235EE310F90">
    <w:name w:val="C63FE85A24844A7698541235EE310F90"/>
  </w:style>
  <w:style w:type="paragraph" w:customStyle="1" w:styleId="8950ED3375F64692A629B2CCD1051F6C">
    <w:name w:val="8950ED3375F64692A629B2CCD1051F6C"/>
  </w:style>
  <w:style w:type="paragraph" w:customStyle="1" w:styleId="821133182D174DA38A13193AB664409C">
    <w:name w:val="821133182D174DA38A13193AB664409C"/>
  </w:style>
  <w:style w:type="paragraph" w:customStyle="1" w:styleId="F706DAA94CED4D6EBF19302A0F75D1FC">
    <w:name w:val="F706DAA94CED4D6EBF19302A0F75D1FC"/>
  </w:style>
  <w:style w:type="paragraph" w:customStyle="1" w:styleId="8C759ECFDE4A4120B282E131AD831F6A">
    <w:name w:val="8C759ECFDE4A4120B282E131AD831F6A"/>
  </w:style>
  <w:style w:type="paragraph" w:customStyle="1" w:styleId="69F6C6929B3E43149967A1F84CFC73D9">
    <w:name w:val="69F6C6929B3E43149967A1F84CFC73D9"/>
  </w:style>
  <w:style w:type="paragraph" w:customStyle="1" w:styleId="96A2B36864E14CA998A8CD50AD8B0869">
    <w:name w:val="96A2B36864E14CA998A8CD50AD8B0869"/>
  </w:style>
  <w:style w:type="paragraph" w:customStyle="1" w:styleId="3D468C8C093E4C4A8C1E41C988ECBDC0">
    <w:name w:val="3D468C8C093E4C4A8C1E41C988ECBDC0"/>
  </w:style>
  <w:style w:type="paragraph" w:customStyle="1" w:styleId="2A9B8D833BD74419949B9CE4A7F11E50">
    <w:name w:val="2A9B8D833BD74419949B9CE4A7F11E50"/>
  </w:style>
  <w:style w:type="paragraph" w:customStyle="1" w:styleId="CC625CECC2554C95A766EB9CCA6F4120">
    <w:name w:val="CC625CECC2554C95A766EB9CCA6F4120"/>
  </w:style>
  <w:style w:type="paragraph" w:customStyle="1" w:styleId="FCCFE514F9A74331B8FA216E89A8EEFF">
    <w:name w:val="FCCFE514F9A74331B8FA216E89A8EEFF"/>
  </w:style>
  <w:style w:type="paragraph" w:customStyle="1" w:styleId="496AEBC52F574080A6E7A2D68FE9EF3A">
    <w:name w:val="496AEBC52F574080A6E7A2D68FE9EF3A"/>
  </w:style>
  <w:style w:type="paragraph" w:customStyle="1" w:styleId="78296EDFAA6847A589566BE99724024B">
    <w:name w:val="78296EDFAA6847A589566BE99724024B"/>
  </w:style>
  <w:style w:type="paragraph" w:customStyle="1" w:styleId="44990387FF91443C807B1B0A47685AEE">
    <w:name w:val="44990387FF91443C807B1B0A47685AEE"/>
  </w:style>
  <w:style w:type="paragraph" w:customStyle="1" w:styleId="7EAFA6C855C442D4816D8B5232052111">
    <w:name w:val="7EAFA6C855C442D4816D8B5232052111"/>
  </w:style>
  <w:style w:type="paragraph" w:customStyle="1" w:styleId="6F5E916C8EA540C2B8523EF68F77051B">
    <w:name w:val="6F5E916C8EA540C2B8523EF68F77051B"/>
  </w:style>
  <w:style w:type="paragraph" w:customStyle="1" w:styleId="A23B41D1DB97454CA4EC2DC53E7B87A7">
    <w:name w:val="A23B41D1DB97454CA4EC2DC53E7B87A7"/>
  </w:style>
  <w:style w:type="paragraph" w:customStyle="1" w:styleId="CF07EFC3665843208671B419FB3379B7">
    <w:name w:val="CF07EFC3665843208671B419FB3379B7"/>
  </w:style>
  <w:style w:type="paragraph" w:customStyle="1" w:styleId="65778E1FCF8F4A5DADA852FAC05CFA8D">
    <w:name w:val="65778E1FCF8F4A5DADA852FAC05CFA8D"/>
  </w:style>
  <w:style w:type="paragraph" w:customStyle="1" w:styleId="0382307E1C3440D085D136BAC667C280">
    <w:name w:val="0382307E1C3440D085D136BAC667C280"/>
  </w:style>
  <w:style w:type="paragraph" w:customStyle="1" w:styleId="7A410F525C31487A91BF6A973E6608D7">
    <w:name w:val="7A410F525C31487A91BF6A973E6608D7"/>
  </w:style>
  <w:style w:type="paragraph" w:customStyle="1" w:styleId="C6664B36CB4B4C89B640945E310C942B">
    <w:name w:val="C6664B36CB4B4C89B640945E310C942B"/>
  </w:style>
  <w:style w:type="paragraph" w:customStyle="1" w:styleId="E3C91347B1094566A6846ED14272C10C">
    <w:name w:val="E3C91347B1094566A6846ED14272C10C"/>
  </w:style>
  <w:style w:type="paragraph" w:customStyle="1" w:styleId="A8042476F19145F2A7E985BA08AC47B0">
    <w:name w:val="A8042476F19145F2A7E985BA08AC47B0"/>
  </w:style>
  <w:style w:type="paragraph" w:customStyle="1" w:styleId="C1A75551793F4E2498A021082BA0D15F1">
    <w:name w:val="C1A75551793F4E2498A021082BA0D15F1"/>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
    <w:name w:val="750A07FC1204433BA4683606136FC2BA1"/>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
    <w:name w:val="684B9EDFD303441587CE3C6DE6FF35EF1"/>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
    <w:name w:val="4F7E19A5C6514D5CB5A41B775E2212671"/>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
    <w:name w:val="8DD4C7BD72F64A80AF53873207B876841"/>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
    <w:name w:val="6FFD64D5BF9347A1AE7B8232A787AA091"/>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
    <w:name w:val="567732F5821A47149196A66FEA82DB9C1"/>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
    <w:name w:val="8C82D7BA4F66415789F5450A8766EA121"/>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
    <w:name w:val="8D969E2EEEEA428D8301BF1872A41F771"/>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
    <w:name w:val="EA069EA1F7B040C8BA365E17D9E0734C1"/>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
    <w:name w:val="86D399C4978D4CC1AF6AC0510E41A7A91"/>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
    <w:name w:val="F0C34371869E4E3CAA865F21BD0614CF1"/>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
    <w:name w:val="94DFD1772B7D40E292AA167FE2B643E41"/>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
    <w:name w:val="47EE000F2D5343E5A08E75D7D5DDE4FA1"/>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
    <w:name w:val="4C689E576E96481D9C95748BDAF652DD1"/>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
    <w:name w:val="7D0DCCDCF9CB45D9991D676BE6366A891"/>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
    <w:name w:val="4E528BD371F84006A63339007215418C1"/>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
    <w:name w:val="EF7D1543C3EF4C8FA1B4DF2FD75BE2D21"/>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
    <w:name w:val="A11CCD89A6DE458BA882053B811160171"/>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
    <w:name w:val="A9ECCE074E7D4EB1970868C6924375AC1"/>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
    <w:name w:val="B400400A0A5D4482A726C9BFBA261CB21"/>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
    <w:name w:val="4088ED87792549FB9DE97C75D54DC9701"/>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
    <w:name w:val="D7226DF6365043B7A01735D6A0312E761"/>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
    <w:name w:val="82F3B0E220BC470AAE45954ABB9AB3151"/>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
    <w:name w:val="E8923BEBAD9C400F9860AC1FDC2806751"/>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
    <w:name w:val="BEAB7772E7AF48B7A9A819060A46CCA21"/>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
    <w:name w:val="7A69459460A24A4BB3AC77B14DE0AEF61"/>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
    <w:name w:val="B7599E30B0854BA99A85F0178A97D4211"/>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
    <w:name w:val="7FA4A0C7DDB1421EAE6AC3455BEF4A541"/>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
    <w:name w:val="C63FE85A24844A7698541235EE310F901"/>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
    <w:name w:val="8950ED3375F64692A629B2CCD1051F6C1"/>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
    <w:name w:val="821133182D174DA38A13193AB664409C1"/>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
    <w:name w:val="F706DAA94CED4D6EBF19302A0F75D1FC1"/>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
    <w:name w:val="8C759ECFDE4A4120B282E131AD831F6A1"/>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
    <w:name w:val="69F6C6929B3E43149967A1F84CFC73D91"/>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
    <w:name w:val="96A2B36864E14CA998A8CD50AD8B08691"/>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
    <w:name w:val="3D468C8C093E4C4A8C1E41C988ECBDC01"/>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
    <w:name w:val="2A9B8D833BD74419949B9CE4A7F11E501"/>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
    <w:name w:val="CC625CECC2554C95A766EB9CCA6F41201"/>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
    <w:name w:val="FCCFE514F9A74331B8FA216E89A8EEFF1"/>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
    <w:name w:val="496AEBC52F574080A6E7A2D68FE9EF3A1"/>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
    <w:name w:val="78296EDFAA6847A589566BE99724024B1"/>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
    <w:name w:val="44990387FF91443C807B1B0A47685AEE1"/>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
    <w:name w:val="7EAFA6C855C442D4816D8B52320521111"/>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
    <w:name w:val="6F5E916C8EA540C2B8523EF68F77051B1"/>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
    <w:name w:val="A23B41D1DB97454CA4EC2DC53E7B87A71"/>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
    <w:name w:val="CF07EFC3665843208671B419FB3379B71"/>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
    <w:name w:val="65778E1FCF8F4A5DADA852FAC05CFA8D1"/>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
    <w:name w:val="0382307E1C3440D085D136BAC667C2801"/>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
    <w:name w:val="7A410F525C31487A91BF6A973E6608D71"/>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
    <w:name w:val="C6664B36CB4B4C89B640945E310C942B1"/>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
    <w:name w:val="E3C91347B1094566A6846ED14272C10C1"/>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
    <w:name w:val="A8042476F19145F2A7E985BA08AC47B01"/>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
    <w:name w:val="5ADE6D0219034AB2A094767BC62F5B02"/>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
    <w:name w:val="3A68D3CB288B4D24AB6A03758E7FF28B"/>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
    <w:name w:val="4E86DE892D9D4DBF9DF50BF06B529F71"/>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
    <w:name w:val="951C9024179A41C9A84BAEF24007D41B"/>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
    <w:name w:val="713EEC07D32C420BA7325A3F984106CB"/>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
    <w:name w:val="F633AC56197C45E1996F25D676FECDAB"/>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
    <w:name w:val="B18AEB3FDFB64583BD362E119B070D91"/>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
    <w:name w:val="0B072CAFE63E4FDD89CB90EB1510E252"/>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
    <w:name w:val="CDD1F05AE6EA4A4A883DB9F32EADE8C5"/>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
    <w:name w:val="71EBE26EF8C34612994820DE71F54C3A"/>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
    <w:name w:val="CCCE9E11A08D4334A218749D2EF67684"/>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
    <w:name w:val="02B256731663475DB03F4488906CDE10"/>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
    <w:name w:val="B8BBDDBD2E1D4FD7B573FDE7B2F3FDB8"/>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
    <w:name w:val="9180E34CCF1940B098159B25B9FEA2CE"/>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
    <w:name w:val="1465F4D26EFD4FE49F6A25E09E7E158C"/>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
    <w:name w:val="82387F16F7A84E24B1985BF4DFABC813"/>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
    <w:name w:val="4D52A2440E464E5186A082D7EEBC4E94"/>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
    <w:name w:val="BC9520F9AA5E4F94B407AE5D684FB28A"/>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
    <w:name w:val="83009CE44F72409AB829DD6F297C70DF"/>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
    <w:name w:val="D52CA5AB5CAD4AEF8107052437701AB0"/>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
    <w:name w:val="E5E8FE7F18E6449B8FD96DCC229788DE"/>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
    <w:name w:val="F96A887E3EA542CCBC14C2B855BAC15C"/>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
    <w:name w:val="23253619851E406BADACE9641AFC97C6"/>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
    <w:name w:val="6F02122AA79B42F2820EC25CB26B7234"/>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
    <w:name w:val="2EE2054A01FF48B9B7477504B90409FF"/>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
    <w:name w:val="D89BBAA1A970484A85AABB3BC3F7B64C"/>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
    <w:name w:val="6DD1A35478D34F649571F25D21D799DB"/>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
    <w:name w:val="623B3CA9C8614067BD20C320F5CDF44B"/>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
    <w:name w:val="8508BCB284AB4B3892B904BF68BFC354"/>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
    <w:name w:val="31CC064BB17E4619B2B498809C67FDD3"/>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
    <w:name w:val="0FF29275AFD74D7DA17147B4DE1DF930"/>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
    <w:name w:val="4A626F984331497088C5CE72B1C71EB6"/>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
    <w:name w:val="C62099808C23492CAECA426E0375B340"/>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
    <w:name w:val="6980E982216947AFBD9087C8F25AEFE9"/>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
    <w:name w:val="B250303691744B308E80E44BE1CCFA35"/>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
    <w:name w:val="C6494A4156D74A55A5AF21AFEB2B57AA"/>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
    <w:name w:val="A5763FA458AF4CFF9972E20CE4CA9469"/>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
    <w:name w:val="E7AC1F068A714B618912247342B01BA8"/>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2">
    <w:name w:val="C1A75551793F4E2498A021082BA0D15F2"/>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2">
    <w:name w:val="750A07FC1204433BA4683606136FC2BA2"/>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2">
    <w:name w:val="684B9EDFD303441587CE3C6DE6FF35EF2"/>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2">
    <w:name w:val="4F7E19A5C6514D5CB5A41B775E2212672"/>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2">
    <w:name w:val="8DD4C7BD72F64A80AF53873207B876842"/>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2">
    <w:name w:val="6FFD64D5BF9347A1AE7B8232A787AA092"/>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2">
    <w:name w:val="567732F5821A47149196A66FEA82DB9C2"/>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2">
    <w:name w:val="8C82D7BA4F66415789F5450A8766EA122"/>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2">
    <w:name w:val="8D969E2EEEEA428D8301BF1872A41F772"/>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2">
    <w:name w:val="EA069EA1F7B040C8BA365E17D9E0734C2"/>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2">
    <w:name w:val="86D399C4978D4CC1AF6AC0510E41A7A92"/>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2">
    <w:name w:val="F0C34371869E4E3CAA865F21BD0614CF2"/>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2">
    <w:name w:val="94DFD1772B7D40E292AA167FE2B643E42"/>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2">
    <w:name w:val="47EE000F2D5343E5A08E75D7D5DDE4FA2"/>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2">
    <w:name w:val="4C689E576E96481D9C95748BDAF652DD2"/>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2">
    <w:name w:val="7D0DCCDCF9CB45D9991D676BE6366A892"/>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2">
    <w:name w:val="4E528BD371F84006A63339007215418C2"/>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2">
    <w:name w:val="EF7D1543C3EF4C8FA1B4DF2FD75BE2D22"/>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2">
    <w:name w:val="A11CCD89A6DE458BA882053B811160172"/>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2">
    <w:name w:val="A9ECCE074E7D4EB1970868C6924375AC2"/>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2">
    <w:name w:val="B400400A0A5D4482A726C9BFBA261CB22"/>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2">
    <w:name w:val="4088ED87792549FB9DE97C75D54DC9702"/>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2">
    <w:name w:val="D7226DF6365043B7A01735D6A0312E762"/>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2">
    <w:name w:val="82F3B0E220BC470AAE45954ABB9AB3152"/>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2">
    <w:name w:val="E8923BEBAD9C400F9860AC1FDC2806752"/>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2">
    <w:name w:val="BEAB7772E7AF48B7A9A819060A46CCA22"/>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2">
    <w:name w:val="7A69459460A24A4BB3AC77B14DE0AEF62"/>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2">
    <w:name w:val="B7599E30B0854BA99A85F0178A97D4212"/>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2">
    <w:name w:val="7FA4A0C7DDB1421EAE6AC3455BEF4A542"/>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2">
    <w:name w:val="C63FE85A24844A7698541235EE310F902"/>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2">
    <w:name w:val="8950ED3375F64692A629B2CCD1051F6C2"/>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2">
    <w:name w:val="821133182D174DA38A13193AB664409C2"/>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2">
    <w:name w:val="F706DAA94CED4D6EBF19302A0F75D1FC2"/>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2">
    <w:name w:val="8C759ECFDE4A4120B282E131AD831F6A2"/>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2">
    <w:name w:val="69F6C6929B3E43149967A1F84CFC73D92"/>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2">
    <w:name w:val="96A2B36864E14CA998A8CD50AD8B08692"/>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2">
    <w:name w:val="3D468C8C093E4C4A8C1E41C988ECBDC02"/>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2">
    <w:name w:val="2A9B8D833BD74419949B9CE4A7F11E502"/>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2">
    <w:name w:val="CC625CECC2554C95A766EB9CCA6F41202"/>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2">
    <w:name w:val="FCCFE514F9A74331B8FA216E89A8EEFF2"/>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2">
    <w:name w:val="496AEBC52F574080A6E7A2D68FE9EF3A2"/>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2">
    <w:name w:val="78296EDFAA6847A589566BE99724024B2"/>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2">
    <w:name w:val="44990387FF91443C807B1B0A47685AEE2"/>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2">
    <w:name w:val="7EAFA6C855C442D4816D8B52320521112"/>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2">
    <w:name w:val="6F5E916C8EA540C2B8523EF68F77051B2"/>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2">
    <w:name w:val="A23B41D1DB97454CA4EC2DC53E7B87A72"/>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2">
    <w:name w:val="CF07EFC3665843208671B419FB3379B72"/>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2">
    <w:name w:val="65778E1FCF8F4A5DADA852FAC05CFA8D2"/>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2">
    <w:name w:val="0382307E1C3440D085D136BAC667C2802"/>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2">
    <w:name w:val="7A410F525C31487A91BF6A973E6608D72"/>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2">
    <w:name w:val="C6664B36CB4B4C89B640945E310C942B2"/>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2">
    <w:name w:val="E3C91347B1094566A6846ED14272C10C2"/>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2">
    <w:name w:val="A8042476F19145F2A7E985BA08AC47B02"/>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
    <w:name w:val="5ADE6D0219034AB2A094767BC62F5B021"/>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
    <w:name w:val="3A68D3CB288B4D24AB6A03758E7FF28B1"/>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
    <w:name w:val="4E86DE892D9D4DBF9DF50BF06B529F711"/>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
    <w:name w:val="951C9024179A41C9A84BAEF24007D41B1"/>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
    <w:name w:val="713EEC07D32C420BA7325A3F984106CB1"/>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
    <w:name w:val="F633AC56197C45E1996F25D676FECDAB1"/>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
    <w:name w:val="B18AEB3FDFB64583BD362E119B070D911"/>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
    <w:name w:val="0B072CAFE63E4FDD89CB90EB1510E2521"/>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
    <w:name w:val="CDD1F05AE6EA4A4A883DB9F32EADE8C51"/>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
    <w:name w:val="71EBE26EF8C34612994820DE71F54C3A1"/>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
    <w:name w:val="CCCE9E11A08D4334A218749D2EF676841"/>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
    <w:name w:val="02B256731663475DB03F4488906CDE101"/>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
    <w:name w:val="B8BBDDBD2E1D4FD7B573FDE7B2F3FDB81"/>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
    <w:name w:val="9180E34CCF1940B098159B25B9FEA2CE1"/>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
    <w:name w:val="1465F4D26EFD4FE49F6A25E09E7E158C1"/>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
    <w:name w:val="82387F16F7A84E24B1985BF4DFABC8131"/>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
    <w:name w:val="4D52A2440E464E5186A082D7EEBC4E941"/>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
    <w:name w:val="BC9520F9AA5E4F94B407AE5D684FB28A1"/>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
    <w:name w:val="83009CE44F72409AB829DD6F297C70DF1"/>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
    <w:name w:val="D52CA5AB5CAD4AEF8107052437701AB01"/>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
    <w:name w:val="E5E8FE7F18E6449B8FD96DCC229788DE1"/>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
    <w:name w:val="F96A887E3EA542CCBC14C2B855BAC15C1"/>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
    <w:name w:val="23253619851E406BADACE9641AFC97C61"/>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
    <w:name w:val="6F02122AA79B42F2820EC25CB26B72341"/>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
    <w:name w:val="2EE2054A01FF48B9B7477504B90409FF1"/>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
    <w:name w:val="D89BBAA1A970484A85AABB3BC3F7B64C1"/>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
    <w:name w:val="6DD1A35478D34F649571F25D21D799DB1"/>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
    <w:name w:val="623B3CA9C8614067BD20C320F5CDF44B1"/>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
    <w:name w:val="8508BCB284AB4B3892B904BF68BFC3541"/>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
    <w:name w:val="31CC064BB17E4619B2B498809C67FDD31"/>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
    <w:name w:val="0FF29275AFD74D7DA17147B4DE1DF9301"/>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
    <w:name w:val="4A626F984331497088C5CE72B1C71EB61"/>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
    <w:name w:val="C62099808C23492CAECA426E0375B3401"/>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
    <w:name w:val="6980E982216947AFBD9087C8F25AEFE91"/>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
    <w:name w:val="B250303691744B308E80E44BE1CCFA351"/>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
    <w:name w:val="C6494A4156D74A55A5AF21AFEB2B57AA1"/>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
    <w:name w:val="A5763FA458AF4CFF9972E20CE4CA94691"/>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
    <w:name w:val="E7AC1F068A714B618912247342B01BA81"/>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3">
    <w:name w:val="C1A75551793F4E2498A021082BA0D15F3"/>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3">
    <w:name w:val="750A07FC1204433BA4683606136FC2BA3"/>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3">
    <w:name w:val="684B9EDFD303441587CE3C6DE6FF35EF3"/>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3">
    <w:name w:val="4F7E19A5C6514D5CB5A41B775E2212673"/>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3">
    <w:name w:val="8DD4C7BD72F64A80AF53873207B876843"/>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3">
    <w:name w:val="6FFD64D5BF9347A1AE7B8232A787AA093"/>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3">
    <w:name w:val="567732F5821A47149196A66FEA82DB9C3"/>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3">
    <w:name w:val="8C82D7BA4F66415789F5450A8766EA123"/>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3">
    <w:name w:val="8D969E2EEEEA428D8301BF1872A41F773"/>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3">
    <w:name w:val="EA069EA1F7B040C8BA365E17D9E0734C3"/>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3">
    <w:name w:val="86D399C4978D4CC1AF6AC0510E41A7A93"/>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3">
    <w:name w:val="F0C34371869E4E3CAA865F21BD0614CF3"/>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3">
    <w:name w:val="94DFD1772B7D40E292AA167FE2B643E43"/>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3">
    <w:name w:val="47EE000F2D5343E5A08E75D7D5DDE4FA3"/>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3">
    <w:name w:val="4C689E576E96481D9C95748BDAF652DD3"/>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3">
    <w:name w:val="7D0DCCDCF9CB45D9991D676BE6366A893"/>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3">
    <w:name w:val="4E528BD371F84006A63339007215418C3"/>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3">
    <w:name w:val="EF7D1543C3EF4C8FA1B4DF2FD75BE2D23"/>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3">
    <w:name w:val="A11CCD89A6DE458BA882053B811160173"/>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3">
    <w:name w:val="A9ECCE074E7D4EB1970868C6924375AC3"/>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3">
    <w:name w:val="B400400A0A5D4482A726C9BFBA261CB23"/>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3">
    <w:name w:val="4088ED87792549FB9DE97C75D54DC9703"/>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3">
    <w:name w:val="D7226DF6365043B7A01735D6A0312E763"/>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3">
    <w:name w:val="82F3B0E220BC470AAE45954ABB9AB3153"/>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3">
    <w:name w:val="E8923BEBAD9C400F9860AC1FDC2806753"/>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3">
    <w:name w:val="BEAB7772E7AF48B7A9A819060A46CCA23"/>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3">
    <w:name w:val="7A69459460A24A4BB3AC77B14DE0AEF63"/>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3">
    <w:name w:val="B7599E30B0854BA99A85F0178A97D4213"/>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3">
    <w:name w:val="7FA4A0C7DDB1421EAE6AC3455BEF4A543"/>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3">
    <w:name w:val="C63FE85A24844A7698541235EE310F903"/>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3">
    <w:name w:val="8950ED3375F64692A629B2CCD1051F6C3"/>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3">
    <w:name w:val="821133182D174DA38A13193AB664409C3"/>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3">
    <w:name w:val="F706DAA94CED4D6EBF19302A0F75D1FC3"/>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3">
    <w:name w:val="8C759ECFDE4A4120B282E131AD831F6A3"/>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3">
    <w:name w:val="69F6C6929B3E43149967A1F84CFC73D93"/>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3">
    <w:name w:val="96A2B36864E14CA998A8CD50AD8B08693"/>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3">
    <w:name w:val="3D468C8C093E4C4A8C1E41C988ECBDC03"/>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3">
    <w:name w:val="2A9B8D833BD74419949B9CE4A7F11E503"/>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3">
    <w:name w:val="CC625CECC2554C95A766EB9CCA6F41203"/>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3">
    <w:name w:val="FCCFE514F9A74331B8FA216E89A8EEFF3"/>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3">
    <w:name w:val="496AEBC52F574080A6E7A2D68FE9EF3A3"/>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3">
    <w:name w:val="78296EDFAA6847A589566BE99724024B3"/>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3">
    <w:name w:val="44990387FF91443C807B1B0A47685AEE3"/>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3">
    <w:name w:val="7EAFA6C855C442D4816D8B52320521113"/>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3">
    <w:name w:val="6F5E916C8EA540C2B8523EF68F77051B3"/>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3">
    <w:name w:val="A23B41D1DB97454CA4EC2DC53E7B87A73"/>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3">
    <w:name w:val="CF07EFC3665843208671B419FB3379B73"/>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3">
    <w:name w:val="65778E1FCF8F4A5DADA852FAC05CFA8D3"/>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3">
    <w:name w:val="0382307E1C3440D085D136BAC667C2803"/>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3">
    <w:name w:val="7A410F525C31487A91BF6A973E6608D73"/>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3">
    <w:name w:val="C6664B36CB4B4C89B640945E310C942B3"/>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3">
    <w:name w:val="E3C91347B1094566A6846ED14272C10C3"/>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3">
    <w:name w:val="A8042476F19145F2A7E985BA08AC47B03"/>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2">
    <w:name w:val="5ADE6D0219034AB2A094767BC62F5B022"/>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2">
    <w:name w:val="3A68D3CB288B4D24AB6A03758E7FF28B2"/>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2">
    <w:name w:val="4E86DE892D9D4DBF9DF50BF06B529F712"/>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2">
    <w:name w:val="951C9024179A41C9A84BAEF24007D41B2"/>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2">
    <w:name w:val="713EEC07D32C420BA7325A3F984106CB2"/>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2">
    <w:name w:val="F633AC56197C45E1996F25D676FECDAB2"/>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2">
    <w:name w:val="B18AEB3FDFB64583BD362E119B070D912"/>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2">
    <w:name w:val="0B072CAFE63E4FDD89CB90EB1510E2522"/>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2">
    <w:name w:val="CDD1F05AE6EA4A4A883DB9F32EADE8C52"/>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2">
    <w:name w:val="71EBE26EF8C34612994820DE71F54C3A2"/>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2">
    <w:name w:val="CCCE9E11A08D4334A218749D2EF676842"/>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2">
    <w:name w:val="02B256731663475DB03F4488906CDE102"/>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2">
    <w:name w:val="B8BBDDBD2E1D4FD7B573FDE7B2F3FDB82"/>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2">
    <w:name w:val="9180E34CCF1940B098159B25B9FEA2CE2"/>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2">
    <w:name w:val="1465F4D26EFD4FE49F6A25E09E7E158C2"/>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2">
    <w:name w:val="82387F16F7A84E24B1985BF4DFABC8132"/>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2">
    <w:name w:val="4D52A2440E464E5186A082D7EEBC4E942"/>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2">
    <w:name w:val="BC9520F9AA5E4F94B407AE5D684FB28A2"/>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2">
    <w:name w:val="83009CE44F72409AB829DD6F297C70DF2"/>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2">
    <w:name w:val="D52CA5AB5CAD4AEF8107052437701AB02"/>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2">
    <w:name w:val="E5E8FE7F18E6449B8FD96DCC229788DE2"/>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2">
    <w:name w:val="F96A887E3EA542CCBC14C2B855BAC15C2"/>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2">
    <w:name w:val="23253619851E406BADACE9641AFC97C62"/>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2">
    <w:name w:val="6F02122AA79B42F2820EC25CB26B72342"/>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2">
    <w:name w:val="2EE2054A01FF48B9B7477504B90409FF2"/>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2">
    <w:name w:val="D89BBAA1A970484A85AABB3BC3F7B64C2"/>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2">
    <w:name w:val="6DD1A35478D34F649571F25D21D799DB2"/>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2">
    <w:name w:val="623B3CA9C8614067BD20C320F5CDF44B2"/>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2">
    <w:name w:val="8508BCB284AB4B3892B904BF68BFC3542"/>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2">
    <w:name w:val="31CC064BB17E4619B2B498809C67FDD32"/>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2">
    <w:name w:val="0FF29275AFD74D7DA17147B4DE1DF9302"/>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2">
    <w:name w:val="4A626F984331497088C5CE72B1C71EB62"/>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2">
    <w:name w:val="C62099808C23492CAECA426E0375B3402"/>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2">
    <w:name w:val="6980E982216947AFBD9087C8F25AEFE92"/>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2">
    <w:name w:val="B250303691744B308E80E44BE1CCFA352"/>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2">
    <w:name w:val="C6494A4156D74A55A5AF21AFEB2B57AA2"/>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2">
    <w:name w:val="A5763FA458AF4CFF9972E20CE4CA94692"/>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2">
    <w:name w:val="E7AC1F068A714B618912247342B01BA82"/>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4">
    <w:name w:val="C1A75551793F4E2498A021082BA0D15F4"/>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4">
    <w:name w:val="750A07FC1204433BA4683606136FC2BA4"/>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4">
    <w:name w:val="684B9EDFD303441587CE3C6DE6FF35EF4"/>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4">
    <w:name w:val="4F7E19A5C6514D5CB5A41B775E2212674"/>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4">
    <w:name w:val="8DD4C7BD72F64A80AF53873207B876844"/>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4">
    <w:name w:val="6FFD64D5BF9347A1AE7B8232A787AA094"/>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4">
    <w:name w:val="567732F5821A47149196A66FEA82DB9C4"/>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4">
    <w:name w:val="8C82D7BA4F66415789F5450A8766EA124"/>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4">
    <w:name w:val="8D969E2EEEEA428D8301BF1872A41F774"/>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4">
    <w:name w:val="EA069EA1F7B040C8BA365E17D9E0734C4"/>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4">
    <w:name w:val="86D399C4978D4CC1AF6AC0510E41A7A94"/>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4">
    <w:name w:val="F0C34371869E4E3CAA865F21BD0614CF4"/>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4">
    <w:name w:val="94DFD1772B7D40E292AA167FE2B643E44"/>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4">
    <w:name w:val="47EE000F2D5343E5A08E75D7D5DDE4FA4"/>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4">
    <w:name w:val="4C689E576E96481D9C95748BDAF652DD4"/>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4">
    <w:name w:val="7D0DCCDCF9CB45D9991D676BE6366A894"/>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4">
    <w:name w:val="4E528BD371F84006A63339007215418C4"/>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4">
    <w:name w:val="EF7D1543C3EF4C8FA1B4DF2FD75BE2D24"/>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4">
    <w:name w:val="A11CCD89A6DE458BA882053B811160174"/>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4">
    <w:name w:val="A9ECCE074E7D4EB1970868C6924375AC4"/>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4">
    <w:name w:val="B400400A0A5D4482A726C9BFBA261CB24"/>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4">
    <w:name w:val="4088ED87792549FB9DE97C75D54DC9704"/>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4">
    <w:name w:val="D7226DF6365043B7A01735D6A0312E764"/>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4">
    <w:name w:val="82F3B0E220BC470AAE45954ABB9AB3154"/>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4">
    <w:name w:val="E8923BEBAD9C400F9860AC1FDC2806754"/>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4">
    <w:name w:val="BEAB7772E7AF48B7A9A819060A46CCA24"/>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4">
    <w:name w:val="7A69459460A24A4BB3AC77B14DE0AEF64"/>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4">
    <w:name w:val="B7599E30B0854BA99A85F0178A97D4214"/>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4">
    <w:name w:val="7FA4A0C7DDB1421EAE6AC3455BEF4A544"/>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4">
    <w:name w:val="C63FE85A24844A7698541235EE310F904"/>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4">
    <w:name w:val="8950ED3375F64692A629B2CCD1051F6C4"/>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4">
    <w:name w:val="821133182D174DA38A13193AB664409C4"/>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4">
    <w:name w:val="F706DAA94CED4D6EBF19302A0F75D1FC4"/>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4">
    <w:name w:val="8C759ECFDE4A4120B282E131AD831F6A4"/>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4">
    <w:name w:val="69F6C6929B3E43149967A1F84CFC73D94"/>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4">
    <w:name w:val="96A2B36864E14CA998A8CD50AD8B08694"/>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4">
    <w:name w:val="3D468C8C093E4C4A8C1E41C988ECBDC04"/>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4">
    <w:name w:val="2A9B8D833BD74419949B9CE4A7F11E504"/>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4">
    <w:name w:val="CC625CECC2554C95A766EB9CCA6F41204"/>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4">
    <w:name w:val="FCCFE514F9A74331B8FA216E89A8EEFF4"/>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4">
    <w:name w:val="496AEBC52F574080A6E7A2D68FE9EF3A4"/>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4">
    <w:name w:val="78296EDFAA6847A589566BE99724024B4"/>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4">
    <w:name w:val="44990387FF91443C807B1B0A47685AEE4"/>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4">
    <w:name w:val="7EAFA6C855C442D4816D8B52320521114"/>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4">
    <w:name w:val="6F5E916C8EA540C2B8523EF68F77051B4"/>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4">
    <w:name w:val="A23B41D1DB97454CA4EC2DC53E7B87A74"/>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4">
    <w:name w:val="CF07EFC3665843208671B419FB3379B74"/>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4">
    <w:name w:val="65778E1FCF8F4A5DADA852FAC05CFA8D4"/>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4">
    <w:name w:val="0382307E1C3440D085D136BAC667C2804"/>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4">
    <w:name w:val="7A410F525C31487A91BF6A973E6608D74"/>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4">
    <w:name w:val="C6664B36CB4B4C89B640945E310C942B4"/>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4">
    <w:name w:val="E3C91347B1094566A6846ED14272C10C4"/>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4">
    <w:name w:val="A8042476F19145F2A7E985BA08AC47B04"/>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3">
    <w:name w:val="5ADE6D0219034AB2A094767BC62F5B023"/>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3">
    <w:name w:val="3A68D3CB288B4D24AB6A03758E7FF28B3"/>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3">
    <w:name w:val="4E86DE892D9D4DBF9DF50BF06B529F713"/>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3">
    <w:name w:val="951C9024179A41C9A84BAEF24007D41B3"/>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3">
    <w:name w:val="713EEC07D32C420BA7325A3F984106CB3"/>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3">
    <w:name w:val="F633AC56197C45E1996F25D676FECDAB3"/>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3">
    <w:name w:val="B18AEB3FDFB64583BD362E119B070D913"/>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3">
    <w:name w:val="0B072CAFE63E4FDD89CB90EB1510E2523"/>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3">
    <w:name w:val="CDD1F05AE6EA4A4A883DB9F32EADE8C53"/>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3">
    <w:name w:val="71EBE26EF8C34612994820DE71F54C3A3"/>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3">
    <w:name w:val="CCCE9E11A08D4334A218749D2EF676843"/>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3">
    <w:name w:val="02B256731663475DB03F4488906CDE103"/>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3">
    <w:name w:val="B8BBDDBD2E1D4FD7B573FDE7B2F3FDB83"/>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3">
    <w:name w:val="9180E34CCF1940B098159B25B9FEA2CE3"/>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3">
    <w:name w:val="1465F4D26EFD4FE49F6A25E09E7E158C3"/>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3">
    <w:name w:val="82387F16F7A84E24B1985BF4DFABC8133"/>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3">
    <w:name w:val="4D52A2440E464E5186A082D7EEBC4E943"/>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3">
    <w:name w:val="BC9520F9AA5E4F94B407AE5D684FB28A3"/>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3">
    <w:name w:val="83009CE44F72409AB829DD6F297C70DF3"/>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3">
    <w:name w:val="D52CA5AB5CAD4AEF8107052437701AB03"/>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3">
    <w:name w:val="E5E8FE7F18E6449B8FD96DCC229788DE3"/>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3">
    <w:name w:val="F96A887E3EA542CCBC14C2B855BAC15C3"/>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3">
    <w:name w:val="23253619851E406BADACE9641AFC97C63"/>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3">
    <w:name w:val="6F02122AA79B42F2820EC25CB26B72343"/>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3">
    <w:name w:val="2EE2054A01FF48B9B7477504B90409FF3"/>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3">
    <w:name w:val="D89BBAA1A970484A85AABB3BC3F7B64C3"/>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3">
    <w:name w:val="6DD1A35478D34F649571F25D21D799DB3"/>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3">
    <w:name w:val="623B3CA9C8614067BD20C320F5CDF44B3"/>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3">
    <w:name w:val="8508BCB284AB4B3892B904BF68BFC3543"/>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3">
    <w:name w:val="31CC064BB17E4619B2B498809C67FDD33"/>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3">
    <w:name w:val="0FF29275AFD74D7DA17147B4DE1DF9303"/>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3">
    <w:name w:val="4A626F984331497088C5CE72B1C71EB63"/>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3">
    <w:name w:val="C62099808C23492CAECA426E0375B3403"/>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3">
    <w:name w:val="6980E982216947AFBD9087C8F25AEFE93"/>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3">
    <w:name w:val="B250303691744B308E80E44BE1CCFA353"/>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3">
    <w:name w:val="C6494A4156D74A55A5AF21AFEB2B57AA3"/>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3">
    <w:name w:val="A5763FA458AF4CFF9972E20CE4CA94693"/>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3">
    <w:name w:val="E7AC1F068A714B618912247342B01BA83"/>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5">
    <w:name w:val="C1A75551793F4E2498A021082BA0D15F5"/>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5">
    <w:name w:val="750A07FC1204433BA4683606136FC2BA5"/>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5">
    <w:name w:val="684B9EDFD303441587CE3C6DE6FF35EF5"/>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5">
    <w:name w:val="4F7E19A5C6514D5CB5A41B775E2212675"/>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5">
    <w:name w:val="8DD4C7BD72F64A80AF53873207B876845"/>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5">
    <w:name w:val="6FFD64D5BF9347A1AE7B8232A787AA095"/>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5">
    <w:name w:val="567732F5821A47149196A66FEA82DB9C5"/>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5">
    <w:name w:val="8C82D7BA4F66415789F5450A8766EA125"/>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5">
    <w:name w:val="8D969E2EEEEA428D8301BF1872A41F775"/>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5">
    <w:name w:val="EA069EA1F7B040C8BA365E17D9E0734C5"/>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5">
    <w:name w:val="86D399C4978D4CC1AF6AC0510E41A7A95"/>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5">
    <w:name w:val="F0C34371869E4E3CAA865F21BD0614CF5"/>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5">
    <w:name w:val="94DFD1772B7D40E292AA167FE2B643E45"/>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5">
    <w:name w:val="47EE000F2D5343E5A08E75D7D5DDE4FA5"/>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5">
    <w:name w:val="4C689E576E96481D9C95748BDAF652DD5"/>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5">
    <w:name w:val="7D0DCCDCF9CB45D9991D676BE6366A895"/>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5">
    <w:name w:val="4E528BD371F84006A63339007215418C5"/>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5">
    <w:name w:val="EF7D1543C3EF4C8FA1B4DF2FD75BE2D25"/>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5">
    <w:name w:val="A11CCD89A6DE458BA882053B811160175"/>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5">
    <w:name w:val="A9ECCE074E7D4EB1970868C6924375AC5"/>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5">
    <w:name w:val="B400400A0A5D4482A726C9BFBA261CB25"/>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5">
    <w:name w:val="4088ED87792549FB9DE97C75D54DC9705"/>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5">
    <w:name w:val="D7226DF6365043B7A01735D6A0312E765"/>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5">
    <w:name w:val="82F3B0E220BC470AAE45954ABB9AB3155"/>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5">
    <w:name w:val="E8923BEBAD9C400F9860AC1FDC2806755"/>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5">
    <w:name w:val="BEAB7772E7AF48B7A9A819060A46CCA25"/>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5">
    <w:name w:val="7A69459460A24A4BB3AC77B14DE0AEF65"/>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5">
    <w:name w:val="B7599E30B0854BA99A85F0178A97D4215"/>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5">
    <w:name w:val="7FA4A0C7DDB1421EAE6AC3455BEF4A545"/>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5">
    <w:name w:val="C63FE85A24844A7698541235EE310F905"/>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5">
    <w:name w:val="8950ED3375F64692A629B2CCD1051F6C5"/>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5">
    <w:name w:val="821133182D174DA38A13193AB664409C5"/>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5">
    <w:name w:val="F706DAA94CED4D6EBF19302A0F75D1FC5"/>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5">
    <w:name w:val="8C759ECFDE4A4120B282E131AD831F6A5"/>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5">
    <w:name w:val="69F6C6929B3E43149967A1F84CFC73D95"/>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5">
    <w:name w:val="96A2B36864E14CA998A8CD50AD8B08695"/>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5">
    <w:name w:val="3D468C8C093E4C4A8C1E41C988ECBDC05"/>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5">
    <w:name w:val="2A9B8D833BD74419949B9CE4A7F11E505"/>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5">
    <w:name w:val="CC625CECC2554C95A766EB9CCA6F41205"/>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5">
    <w:name w:val="FCCFE514F9A74331B8FA216E89A8EEFF5"/>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5">
    <w:name w:val="496AEBC52F574080A6E7A2D68FE9EF3A5"/>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5">
    <w:name w:val="78296EDFAA6847A589566BE99724024B5"/>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5">
    <w:name w:val="44990387FF91443C807B1B0A47685AEE5"/>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5">
    <w:name w:val="7EAFA6C855C442D4816D8B52320521115"/>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5">
    <w:name w:val="6F5E916C8EA540C2B8523EF68F77051B5"/>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5">
    <w:name w:val="A23B41D1DB97454CA4EC2DC53E7B87A75"/>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5">
    <w:name w:val="CF07EFC3665843208671B419FB3379B75"/>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5">
    <w:name w:val="65778E1FCF8F4A5DADA852FAC05CFA8D5"/>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5">
    <w:name w:val="0382307E1C3440D085D136BAC667C2805"/>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5">
    <w:name w:val="7A410F525C31487A91BF6A973E6608D75"/>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5">
    <w:name w:val="C6664B36CB4B4C89B640945E310C942B5"/>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5">
    <w:name w:val="E3C91347B1094566A6846ED14272C10C5"/>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5">
    <w:name w:val="A8042476F19145F2A7E985BA08AC47B05"/>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4">
    <w:name w:val="5ADE6D0219034AB2A094767BC62F5B024"/>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4">
    <w:name w:val="3A68D3CB288B4D24AB6A03758E7FF28B4"/>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4">
    <w:name w:val="4E86DE892D9D4DBF9DF50BF06B529F714"/>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4">
    <w:name w:val="951C9024179A41C9A84BAEF24007D41B4"/>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4">
    <w:name w:val="713EEC07D32C420BA7325A3F984106CB4"/>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4">
    <w:name w:val="F633AC56197C45E1996F25D676FECDAB4"/>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4">
    <w:name w:val="B18AEB3FDFB64583BD362E119B070D914"/>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4">
    <w:name w:val="0B072CAFE63E4FDD89CB90EB1510E2524"/>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4">
    <w:name w:val="CDD1F05AE6EA4A4A883DB9F32EADE8C54"/>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4">
    <w:name w:val="71EBE26EF8C34612994820DE71F54C3A4"/>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4">
    <w:name w:val="CCCE9E11A08D4334A218749D2EF676844"/>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4">
    <w:name w:val="02B256731663475DB03F4488906CDE104"/>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4">
    <w:name w:val="B8BBDDBD2E1D4FD7B573FDE7B2F3FDB84"/>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4">
    <w:name w:val="9180E34CCF1940B098159B25B9FEA2CE4"/>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4">
    <w:name w:val="1465F4D26EFD4FE49F6A25E09E7E158C4"/>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4">
    <w:name w:val="82387F16F7A84E24B1985BF4DFABC8134"/>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4">
    <w:name w:val="4D52A2440E464E5186A082D7EEBC4E944"/>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4">
    <w:name w:val="BC9520F9AA5E4F94B407AE5D684FB28A4"/>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4">
    <w:name w:val="83009CE44F72409AB829DD6F297C70DF4"/>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4">
    <w:name w:val="D52CA5AB5CAD4AEF8107052437701AB04"/>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4">
    <w:name w:val="E5E8FE7F18E6449B8FD96DCC229788DE4"/>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4">
    <w:name w:val="F96A887E3EA542CCBC14C2B855BAC15C4"/>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4">
    <w:name w:val="23253619851E406BADACE9641AFC97C64"/>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4">
    <w:name w:val="6F02122AA79B42F2820EC25CB26B72344"/>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4">
    <w:name w:val="2EE2054A01FF48B9B7477504B90409FF4"/>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4">
    <w:name w:val="D89BBAA1A970484A85AABB3BC3F7B64C4"/>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4">
    <w:name w:val="6DD1A35478D34F649571F25D21D799DB4"/>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4">
    <w:name w:val="623B3CA9C8614067BD20C320F5CDF44B4"/>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4">
    <w:name w:val="8508BCB284AB4B3892B904BF68BFC3544"/>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4">
    <w:name w:val="31CC064BB17E4619B2B498809C67FDD34"/>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4">
    <w:name w:val="0FF29275AFD74D7DA17147B4DE1DF9304"/>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4">
    <w:name w:val="4A626F984331497088C5CE72B1C71EB64"/>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4">
    <w:name w:val="C62099808C23492CAECA426E0375B3404"/>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4">
    <w:name w:val="6980E982216947AFBD9087C8F25AEFE94"/>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4">
    <w:name w:val="B250303691744B308E80E44BE1CCFA354"/>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4">
    <w:name w:val="C6494A4156D74A55A5AF21AFEB2B57AA4"/>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4">
    <w:name w:val="A5763FA458AF4CFF9972E20CE4CA94694"/>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4">
    <w:name w:val="E7AC1F068A714B618912247342B01BA84"/>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6">
    <w:name w:val="C1A75551793F4E2498A021082BA0D15F6"/>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6">
    <w:name w:val="750A07FC1204433BA4683606136FC2BA6"/>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6">
    <w:name w:val="684B9EDFD303441587CE3C6DE6FF35EF6"/>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6">
    <w:name w:val="4F7E19A5C6514D5CB5A41B775E2212676"/>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6">
    <w:name w:val="8DD4C7BD72F64A80AF53873207B876846"/>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6">
    <w:name w:val="6FFD64D5BF9347A1AE7B8232A787AA096"/>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6">
    <w:name w:val="567732F5821A47149196A66FEA82DB9C6"/>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6">
    <w:name w:val="8C82D7BA4F66415789F5450A8766EA126"/>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6">
    <w:name w:val="8D969E2EEEEA428D8301BF1872A41F776"/>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6">
    <w:name w:val="EA069EA1F7B040C8BA365E17D9E0734C6"/>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6">
    <w:name w:val="86D399C4978D4CC1AF6AC0510E41A7A96"/>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6">
    <w:name w:val="F0C34371869E4E3CAA865F21BD0614CF6"/>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6">
    <w:name w:val="94DFD1772B7D40E292AA167FE2B643E46"/>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6">
    <w:name w:val="47EE000F2D5343E5A08E75D7D5DDE4FA6"/>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6">
    <w:name w:val="4C689E576E96481D9C95748BDAF652DD6"/>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6">
    <w:name w:val="7D0DCCDCF9CB45D9991D676BE6366A896"/>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6">
    <w:name w:val="4E528BD371F84006A63339007215418C6"/>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6">
    <w:name w:val="EF7D1543C3EF4C8FA1B4DF2FD75BE2D26"/>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6">
    <w:name w:val="A11CCD89A6DE458BA882053B811160176"/>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6">
    <w:name w:val="A9ECCE074E7D4EB1970868C6924375AC6"/>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6">
    <w:name w:val="B400400A0A5D4482A726C9BFBA261CB26"/>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6">
    <w:name w:val="4088ED87792549FB9DE97C75D54DC9706"/>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6">
    <w:name w:val="D7226DF6365043B7A01735D6A0312E766"/>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6">
    <w:name w:val="82F3B0E220BC470AAE45954ABB9AB3156"/>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6">
    <w:name w:val="E8923BEBAD9C400F9860AC1FDC2806756"/>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6">
    <w:name w:val="BEAB7772E7AF48B7A9A819060A46CCA26"/>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6">
    <w:name w:val="7A69459460A24A4BB3AC77B14DE0AEF66"/>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6">
    <w:name w:val="B7599E30B0854BA99A85F0178A97D4216"/>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6">
    <w:name w:val="7FA4A0C7DDB1421EAE6AC3455BEF4A546"/>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6">
    <w:name w:val="C63FE85A24844A7698541235EE310F906"/>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6">
    <w:name w:val="8950ED3375F64692A629B2CCD1051F6C6"/>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6">
    <w:name w:val="821133182D174DA38A13193AB664409C6"/>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6">
    <w:name w:val="F706DAA94CED4D6EBF19302A0F75D1FC6"/>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6">
    <w:name w:val="8C759ECFDE4A4120B282E131AD831F6A6"/>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6">
    <w:name w:val="69F6C6929B3E43149967A1F84CFC73D96"/>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6">
    <w:name w:val="96A2B36864E14CA998A8CD50AD8B08696"/>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6">
    <w:name w:val="3D468C8C093E4C4A8C1E41C988ECBDC06"/>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6">
    <w:name w:val="2A9B8D833BD74419949B9CE4A7F11E506"/>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6">
    <w:name w:val="CC625CECC2554C95A766EB9CCA6F41206"/>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6">
    <w:name w:val="FCCFE514F9A74331B8FA216E89A8EEFF6"/>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6">
    <w:name w:val="496AEBC52F574080A6E7A2D68FE9EF3A6"/>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6">
    <w:name w:val="78296EDFAA6847A589566BE99724024B6"/>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6">
    <w:name w:val="44990387FF91443C807B1B0A47685AEE6"/>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6">
    <w:name w:val="7EAFA6C855C442D4816D8B52320521116"/>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6">
    <w:name w:val="6F5E916C8EA540C2B8523EF68F77051B6"/>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6">
    <w:name w:val="A23B41D1DB97454CA4EC2DC53E7B87A76"/>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6">
    <w:name w:val="CF07EFC3665843208671B419FB3379B76"/>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6">
    <w:name w:val="65778E1FCF8F4A5DADA852FAC05CFA8D6"/>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6">
    <w:name w:val="0382307E1C3440D085D136BAC667C2806"/>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6">
    <w:name w:val="7A410F525C31487A91BF6A973E6608D76"/>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6">
    <w:name w:val="C6664B36CB4B4C89B640945E310C942B6"/>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6">
    <w:name w:val="E3C91347B1094566A6846ED14272C10C6"/>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6">
    <w:name w:val="A8042476F19145F2A7E985BA08AC47B06"/>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5">
    <w:name w:val="5ADE6D0219034AB2A094767BC62F5B025"/>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5">
    <w:name w:val="3A68D3CB288B4D24AB6A03758E7FF28B5"/>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5">
    <w:name w:val="4E86DE892D9D4DBF9DF50BF06B529F715"/>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5">
    <w:name w:val="951C9024179A41C9A84BAEF24007D41B5"/>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5">
    <w:name w:val="713EEC07D32C420BA7325A3F984106CB5"/>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5">
    <w:name w:val="F633AC56197C45E1996F25D676FECDAB5"/>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5">
    <w:name w:val="B18AEB3FDFB64583BD362E119B070D915"/>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5">
    <w:name w:val="0B072CAFE63E4FDD89CB90EB1510E2525"/>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5">
    <w:name w:val="CDD1F05AE6EA4A4A883DB9F32EADE8C55"/>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5">
    <w:name w:val="71EBE26EF8C34612994820DE71F54C3A5"/>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5">
    <w:name w:val="CCCE9E11A08D4334A218749D2EF676845"/>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5">
    <w:name w:val="02B256731663475DB03F4488906CDE105"/>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5">
    <w:name w:val="B8BBDDBD2E1D4FD7B573FDE7B2F3FDB85"/>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5">
    <w:name w:val="9180E34CCF1940B098159B25B9FEA2CE5"/>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5">
    <w:name w:val="1465F4D26EFD4FE49F6A25E09E7E158C5"/>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5">
    <w:name w:val="82387F16F7A84E24B1985BF4DFABC8135"/>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5">
    <w:name w:val="4D52A2440E464E5186A082D7EEBC4E945"/>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5">
    <w:name w:val="BC9520F9AA5E4F94B407AE5D684FB28A5"/>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5">
    <w:name w:val="83009CE44F72409AB829DD6F297C70DF5"/>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5">
    <w:name w:val="D52CA5AB5CAD4AEF8107052437701AB05"/>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5">
    <w:name w:val="E5E8FE7F18E6449B8FD96DCC229788DE5"/>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5">
    <w:name w:val="F96A887E3EA542CCBC14C2B855BAC15C5"/>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5">
    <w:name w:val="23253619851E406BADACE9641AFC97C65"/>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5">
    <w:name w:val="6F02122AA79B42F2820EC25CB26B72345"/>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5">
    <w:name w:val="2EE2054A01FF48B9B7477504B90409FF5"/>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5">
    <w:name w:val="D89BBAA1A970484A85AABB3BC3F7B64C5"/>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5">
    <w:name w:val="6DD1A35478D34F649571F25D21D799DB5"/>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5">
    <w:name w:val="623B3CA9C8614067BD20C320F5CDF44B5"/>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5">
    <w:name w:val="8508BCB284AB4B3892B904BF68BFC3545"/>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5">
    <w:name w:val="31CC064BB17E4619B2B498809C67FDD35"/>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5">
    <w:name w:val="0FF29275AFD74D7DA17147B4DE1DF9305"/>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5">
    <w:name w:val="4A626F984331497088C5CE72B1C71EB65"/>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5">
    <w:name w:val="C62099808C23492CAECA426E0375B3405"/>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5">
    <w:name w:val="6980E982216947AFBD9087C8F25AEFE95"/>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5">
    <w:name w:val="B250303691744B308E80E44BE1CCFA355"/>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5">
    <w:name w:val="C6494A4156D74A55A5AF21AFEB2B57AA5"/>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5">
    <w:name w:val="A5763FA458AF4CFF9972E20CE4CA94695"/>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5">
    <w:name w:val="E7AC1F068A714B618912247342B01BA85"/>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7">
    <w:name w:val="C1A75551793F4E2498A021082BA0D15F7"/>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7">
    <w:name w:val="750A07FC1204433BA4683606136FC2BA7"/>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7">
    <w:name w:val="684B9EDFD303441587CE3C6DE6FF35EF7"/>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7">
    <w:name w:val="4F7E19A5C6514D5CB5A41B775E2212677"/>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7">
    <w:name w:val="8DD4C7BD72F64A80AF53873207B876847"/>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7">
    <w:name w:val="6FFD64D5BF9347A1AE7B8232A787AA097"/>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7">
    <w:name w:val="567732F5821A47149196A66FEA82DB9C7"/>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7">
    <w:name w:val="8C82D7BA4F66415789F5450A8766EA127"/>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7">
    <w:name w:val="8D969E2EEEEA428D8301BF1872A41F777"/>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7">
    <w:name w:val="EA069EA1F7B040C8BA365E17D9E0734C7"/>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7">
    <w:name w:val="86D399C4978D4CC1AF6AC0510E41A7A97"/>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7">
    <w:name w:val="F0C34371869E4E3CAA865F21BD0614CF7"/>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7">
    <w:name w:val="94DFD1772B7D40E292AA167FE2B643E47"/>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7">
    <w:name w:val="47EE000F2D5343E5A08E75D7D5DDE4FA7"/>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7">
    <w:name w:val="4C689E576E96481D9C95748BDAF652DD7"/>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7">
    <w:name w:val="7D0DCCDCF9CB45D9991D676BE6366A897"/>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7">
    <w:name w:val="4E528BD371F84006A63339007215418C7"/>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7">
    <w:name w:val="EF7D1543C3EF4C8FA1B4DF2FD75BE2D27"/>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7">
    <w:name w:val="A11CCD89A6DE458BA882053B811160177"/>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7">
    <w:name w:val="A9ECCE074E7D4EB1970868C6924375AC7"/>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7">
    <w:name w:val="B400400A0A5D4482A726C9BFBA261CB27"/>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7">
    <w:name w:val="4088ED87792549FB9DE97C75D54DC9707"/>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7">
    <w:name w:val="D7226DF6365043B7A01735D6A0312E767"/>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7">
    <w:name w:val="82F3B0E220BC470AAE45954ABB9AB3157"/>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7">
    <w:name w:val="E8923BEBAD9C400F9860AC1FDC2806757"/>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7">
    <w:name w:val="BEAB7772E7AF48B7A9A819060A46CCA27"/>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7">
    <w:name w:val="7A69459460A24A4BB3AC77B14DE0AEF67"/>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7">
    <w:name w:val="B7599E30B0854BA99A85F0178A97D4217"/>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7">
    <w:name w:val="7FA4A0C7DDB1421EAE6AC3455BEF4A547"/>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7">
    <w:name w:val="C63FE85A24844A7698541235EE310F907"/>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7">
    <w:name w:val="8950ED3375F64692A629B2CCD1051F6C7"/>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7">
    <w:name w:val="821133182D174DA38A13193AB664409C7"/>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7">
    <w:name w:val="F706DAA94CED4D6EBF19302A0F75D1FC7"/>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7">
    <w:name w:val="8C759ECFDE4A4120B282E131AD831F6A7"/>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7">
    <w:name w:val="69F6C6929B3E43149967A1F84CFC73D97"/>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7">
    <w:name w:val="96A2B36864E14CA998A8CD50AD8B08697"/>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7">
    <w:name w:val="3D468C8C093E4C4A8C1E41C988ECBDC07"/>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7">
    <w:name w:val="2A9B8D833BD74419949B9CE4A7F11E507"/>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7">
    <w:name w:val="CC625CECC2554C95A766EB9CCA6F41207"/>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7">
    <w:name w:val="FCCFE514F9A74331B8FA216E89A8EEFF7"/>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7">
    <w:name w:val="496AEBC52F574080A6E7A2D68FE9EF3A7"/>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7">
    <w:name w:val="78296EDFAA6847A589566BE99724024B7"/>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7">
    <w:name w:val="44990387FF91443C807B1B0A47685AEE7"/>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7">
    <w:name w:val="7EAFA6C855C442D4816D8B52320521117"/>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7">
    <w:name w:val="6F5E916C8EA540C2B8523EF68F77051B7"/>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7">
    <w:name w:val="A23B41D1DB97454CA4EC2DC53E7B87A77"/>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7">
    <w:name w:val="CF07EFC3665843208671B419FB3379B77"/>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7">
    <w:name w:val="65778E1FCF8F4A5DADA852FAC05CFA8D7"/>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7">
    <w:name w:val="0382307E1C3440D085D136BAC667C2807"/>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7">
    <w:name w:val="7A410F525C31487A91BF6A973E6608D77"/>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7">
    <w:name w:val="C6664B36CB4B4C89B640945E310C942B7"/>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7">
    <w:name w:val="E3C91347B1094566A6846ED14272C10C7"/>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7">
    <w:name w:val="A8042476F19145F2A7E985BA08AC47B07"/>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6">
    <w:name w:val="5ADE6D0219034AB2A094767BC62F5B026"/>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6">
    <w:name w:val="3A68D3CB288B4D24AB6A03758E7FF28B6"/>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6">
    <w:name w:val="4E86DE892D9D4DBF9DF50BF06B529F716"/>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6">
    <w:name w:val="951C9024179A41C9A84BAEF24007D41B6"/>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6">
    <w:name w:val="713EEC07D32C420BA7325A3F984106CB6"/>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6">
    <w:name w:val="F633AC56197C45E1996F25D676FECDAB6"/>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6">
    <w:name w:val="B18AEB3FDFB64583BD362E119B070D916"/>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6">
    <w:name w:val="0B072CAFE63E4FDD89CB90EB1510E2526"/>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6">
    <w:name w:val="CDD1F05AE6EA4A4A883DB9F32EADE8C56"/>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6">
    <w:name w:val="71EBE26EF8C34612994820DE71F54C3A6"/>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6">
    <w:name w:val="CCCE9E11A08D4334A218749D2EF676846"/>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6">
    <w:name w:val="02B256731663475DB03F4488906CDE106"/>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6">
    <w:name w:val="B8BBDDBD2E1D4FD7B573FDE7B2F3FDB86"/>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6">
    <w:name w:val="9180E34CCF1940B098159B25B9FEA2CE6"/>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6">
    <w:name w:val="1465F4D26EFD4FE49F6A25E09E7E158C6"/>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6">
    <w:name w:val="82387F16F7A84E24B1985BF4DFABC8136"/>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6">
    <w:name w:val="4D52A2440E464E5186A082D7EEBC4E946"/>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6">
    <w:name w:val="BC9520F9AA5E4F94B407AE5D684FB28A6"/>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6">
    <w:name w:val="83009CE44F72409AB829DD6F297C70DF6"/>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6">
    <w:name w:val="D52CA5AB5CAD4AEF8107052437701AB06"/>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6">
    <w:name w:val="E5E8FE7F18E6449B8FD96DCC229788DE6"/>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6">
    <w:name w:val="F96A887E3EA542CCBC14C2B855BAC15C6"/>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6">
    <w:name w:val="23253619851E406BADACE9641AFC97C66"/>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6">
    <w:name w:val="6F02122AA79B42F2820EC25CB26B72346"/>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6">
    <w:name w:val="2EE2054A01FF48B9B7477504B90409FF6"/>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6">
    <w:name w:val="D89BBAA1A970484A85AABB3BC3F7B64C6"/>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6">
    <w:name w:val="6DD1A35478D34F649571F25D21D799DB6"/>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6">
    <w:name w:val="623B3CA9C8614067BD20C320F5CDF44B6"/>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6">
    <w:name w:val="8508BCB284AB4B3892B904BF68BFC3546"/>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6">
    <w:name w:val="31CC064BB17E4619B2B498809C67FDD36"/>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6">
    <w:name w:val="0FF29275AFD74D7DA17147B4DE1DF9306"/>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6">
    <w:name w:val="4A626F984331497088C5CE72B1C71EB66"/>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6">
    <w:name w:val="C62099808C23492CAECA426E0375B3406"/>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6">
    <w:name w:val="6980E982216947AFBD9087C8F25AEFE96"/>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6">
    <w:name w:val="B250303691744B308E80E44BE1CCFA356"/>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6">
    <w:name w:val="C6494A4156D74A55A5AF21AFEB2B57AA6"/>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6">
    <w:name w:val="A5763FA458AF4CFF9972E20CE4CA94696"/>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6">
    <w:name w:val="E7AC1F068A714B618912247342B01BA86"/>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8">
    <w:name w:val="C1A75551793F4E2498A021082BA0D15F8"/>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8">
    <w:name w:val="750A07FC1204433BA4683606136FC2BA8"/>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8">
    <w:name w:val="684B9EDFD303441587CE3C6DE6FF35EF8"/>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8">
    <w:name w:val="4F7E19A5C6514D5CB5A41B775E2212678"/>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8">
    <w:name w:val="8DD4C7BD72F64A80AF53873207B876848"/>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8">
    <w:name w:val="6FFD64D5BF9347A1AE7B8232A787AA098"/>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8">
    <w:name w:val="567732F5821A47149196A66FEA82DB9C8"/>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8">
    <w:name w:val="8C82D7BA4F66415789F5450A8766EA128"/>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8">
    <w:name w:val="8D969E2EEEEA428D8301BF1872A41F778"/>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8">
    <w:name w:val="EA069EA1F7B040C8BA365E17D9E0734C8"/>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8">
    <w:name w:val="86D399C4978D4CC1AF6AC0510E41A7A98"/>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8">
    <w:name w:val="F0C34371869E4E3CAA865F21BD0614CF8"/>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8">
    <w:name w:val="94DFD1772B7D40E292AA167FE2B643E48"/>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8">
    <w:name w:val="47EE000F2D5343E5A08E75D7D5DDE4FA8"/>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8">
    <w:name w:val="4C689E576E96481D9C95748BDAF652DD8"/>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8">
    <w:name w:val="7D0DCCDCF9CB45D9991D676BE6366A898"/>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8">
    <w:name w:val="4E528BD371F84006A63339007215418C8"/>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8">
    <w:name w:val="EF7D1543C3EF4C8FA1B4DF2FD75BE2D28"/>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8">
    <w:name w:val="A11CCD89A6DE458BA882053B811160178"/>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8">
    <w:name w:val="A9ECCE074E7D4EB1970868C6924375AC8"/>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8">
    <w:name w:val="B400400A0A5D4482A726C9BFBA261CB28"/>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8">
    <w:name w:val="4088ED87792549FB9DE97C75D54DC9708"/>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8">
    <w:name w:val="D7226DF6365043B7A01735D6A0312E768"/>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8">
    <w:name w:val="82F3B0E220BC470AAE45954ABB9AB3158"/>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8">
    <w:name w:val="E8923BEBAD9C400F9860AC1FDC2806758"/>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8">
    <w:name w:val="BEAB7772E7AF48B7A9A819060A46CCA28"/>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8">
    <w:name w:val="7A69459460A24A4BB3AC77B14DE0AEF68"/>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8">
    <w:name w:val="B7599E30B0854BA99A85F0178A97D4218"/>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8">
    <w:name w:val="7FA4A0C7DDB1421EAE6AC3455BEF4A548"/>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8">
    <w:name w:val="C63FE85A24844A7698541235EE310F908"/>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8">
    <w:name w:val="8950ED3375F64692A629B2CCD1051F6C8"/>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8">
    <w:name w:val="821133182D174DA38A13193AB664409C8"/>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8">
    <w:name w:val="F706DAA94CED4D6EBF19302A0F75D1FC8"/>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8">
    <w:name w:val="8C759ECFDE4A4120B282E131AD831F6A8"/>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8">
    <w:name w:val="69F6C6929B3E43149967A1F84CFC73D98"/>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8">
    <w:name w:val="96A2B36864E14CA998A8CD50AD8B08698"/>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8">
    <w:name w:val="3D468C8C093E4C4A8C1E41C988ECBDC08"/>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8">
    <w:name w:val="2A9B8D833BD74419949B9CE4A7F11E508"/>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8">
    <w:name w:val="CC625CECC2554C95A766EB9CCA6F41208"/>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8">
    <w:name w:val="FCCFE514F9A74331B8FA216E89A8EEFF8"/>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8">
    <w:name w:val="496AEBC52F574080A6E7A2D68FE9EF3A8"/>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8">
    <w:name w:val="78296EDFAA6847A589566BE99724024B8"/>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8">
    <w:name w:val="44990387FF91443C807B1B0A47685AEE8"/>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8">
    <w:name w:val="7EAFA6C855C442D4816D8B52320521118"/>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8">
    <w:name w:val="6F5E916C8EA540C2B8523EF68F77051B8"/>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8">
    <w:name w:val="A23B41D1DB97454CA4EC2DC53E7B87A78"/>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8">
    <w:name w:val="CF07EFC3665843208671B419FB3379B78"/>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8">
    <w:name w:val="65778E1FCF8F4A5DADA852FAC05CFA8D8"/>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8">
    <w:name w:val="0382307E1C3440D085D136BAC667C2808"/>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8">
    <w:name w:val="7A410F525C31487A91BF6A973E6608D78"/>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8">
    <w:name w:val="C6664B36CB4B4C89B640945E310C942B8"/>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8">
    <w:name w:val="E3C91347B1094566A6846ED14272C10C8"/>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8">
    <w:name w:val="A8042476F19145F2A7E985BA08AC47B08"/>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7">
    <w:name w:val="5ADE6D0219034AB2A094767BC62F5B027"/>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7">
    <w:name w:val="3A68D3CB288B4D24AB6A03758E7FF28B7"/>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7">
    <w:name w:val="4E86DE892D9D4DBF9DF50BF06B529F717"/>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7">
    <w:name w:val="951C9024179A41C9A84BAEF24007D41B7"/>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7">
    <w:name w:val="713EEC07D32C420BA7325A3F984106CB7"/>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7">
    <w:name w:val="F633AC56197C45E1996F25D676FECDAB7"/>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7">
    <w:name w:val="B18AEB3FDFB64583BD362E119B070D917"/>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7">
    <w:name w:val="0B072CAFE63E4FDD89CB90EB1510E2527"/>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7">
    <w:name w:val="CDD1F05AE6EA4A4A883DB9F32EADE8C57"/>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7">
    <w:name w:val="71EBE26EF8C34612994820DE71F54C3A7"/>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7">
    <w:name w:val="CCCE9E11A08D4334A218749D2EF676847"/>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7">
    <w:name w:val="02B256731663475DB03F4488906CDE107"/>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7">
    <w:name w:val="B8BBDDBD2E1D4FD7B573FDE7B2F3FDB87"/>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7">
    <w:name w:val="9180E34CCF1940B098159B25B9FEA2CE7"/>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7">
    <w:name w:val="1465F4D26EFD4FE49F6A25E09E7E158C7"/>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7">
    <w:name w:val="82387F16F7A84E24B1985BF4DFABC8137"/>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7">
    <w:name w:val="4D52A2440E464E5186A082D7EEBC4E947"/>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7">
    <w:name w:val="BC9520F9AA5E4F94B407AE5D684FB28A7"/>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7">
    <w:name w:val="83009CE44F72409AB829DD6F297C70DF7"/>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7">
    <w:name w:val="D52CA5AB5CAD4AEF8107052437701AB07"/>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7">
    <w:name w:val="E5E8FE7F18E6449B8FD96DCC229788DE7"/>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7">
    <w:name w:val="F96A887E3EA542CCBC14C2B855BAC15C7"/>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7">
    <w:name w:val="23253619851E406BADACE9641AFC97C67"/>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7">
    <w:name w:val="6F02122AA79B42F2820EC25CB26B72347"/>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7">
    <w:name w:val="2EE2054A01FF48B9B7477504B90409FF7"/>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7">
    <w:name w:val="D89BBAA1A970484A85AABB3BC3F7B64C7"/>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7">
    <w:name w:val="6DD1A35478D34F649571F25D21D799DB7"/>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7">
    <w:name w:val="623B3CA9C8614067BD20C320F5CDF44B7"/>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7">
    <w:name w:val="8508BCB284AB4B3892B904BF68BFC3547"/>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7">
    <w:name w:val="31CC064BB17E4619B2B498809C67FDD37"/>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7">
    <w:name w:val="0FF29275AFD74D7DA17147B4DE1DF9307"/>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7">
    <w:name w:val="4A626F984331497088C5CE72B1C71EB67"/>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7">
    <w:name w:val="C62099808C23492CAECA426E0375B3407"/>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7">
    <w:name w:val="6980E982216947AFBD9087C8F25AEFE97"/>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7">
    <w:name w:val="B250303691744B308E80E44BE1CCFA357"/>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7">
    <w:name w:val="C6494A4156D74A55A5AF21AFEB2B57AA7"/>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7">
    <w:name w:val="A5763FA458AF4CFF9972E20CE4CA94697"/>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7">
    <w:name w:val="E7AC1F068A714B618912247342B01BA87"/>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9">
    <w:name w:val="C1A75551793F4E2498A021082BA0D15F9"/>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9">
    <w:name w:val="750A07FC1204433BA4683606136FC2BA9"/>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9">
    <w:name w:val="684B9EDFD303441587CE3C6DE6FF35EF9"/>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9">
    <w:name w:val="4F7E19A5C6514D5CB5A41B775E2212679"/>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9">
    <w:name w:val="8DD4C7BD72F64A80AF53873207B876849"/>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9">
    <w:name w:val="6FFD64D5BF9347A1AE7B8232A787AA099"/>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9">
    <w:name w:val="567732F5821A47149196A66FEA82DB9C9"/>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9">
    <w:name w:val="8C82D7BA4F66415789F5450A8766EA129"/>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9">
    <w:name w:val="8D969E2EEEEA428D8301BF1872A41F779"/>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9">
    <w:name w:val="EA069EA1F7B040C8BA365E17D9E0734C9"/>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9">
    <w:name w:val="86D399C4978D4CC1AF6AC0510E41A7A99"/>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9">
    <w:name w:val="F0C34371869E4E3CAA865F21BD0614CF9"/>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9">
    <w:name w:val="94DFD1772B7D40E292AA167FE2B643E49"/>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9">
    <w:name w:val="47EE000F2D5343E5A08E75D7D5DDE4FA9"/>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9">
    <w:name w:val="4C689E576E96481D9C95748BDAF652DD9"/>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9">
    <w:name w:val="7D0DCCDCF9CB45D9991D676BE6366A899"/>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9">
    <w:name w:val="4E528BD371F84006A63339007215418C9"/>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9">
    <w:name w:val="EF7D1543C3EF4C8FA1B4DF2FD75BE2D29"/>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9">
    <w:name w:val="A11CCD89A6DE458BA882053B811160179"/>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9">
    <w:name w:val="A9ECCE074E7D4EB1970868C6924375AC9"/>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9">
    <w:name w:val="B400400A0A5D4482A726C9BFBA261CB29"/>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9">
    <w:name w:val="4088ED87792549FB9DE97C75D54DC9709"/>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9">
    <w:name w:val="D7226DF6365043B7A01735D6A0312E769"/>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9">
    <w:name w:val="82F3B0E220BC470AAE45954ABB9AB3159"/>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9">
    <w:name w:val="E8923BEBAD9C400F9860AC1FDC2806759"/>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9">
    <w:name w:val="BEAB7772E7AF48B7A9A819060A46CCA29"/>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9">
    <w:name w:val="7A69459460A24A4BB3AC77B14DE0AEF69"/>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9">
    <w:name w:val="B7599E30B0854BA99A85F0178A97D4219"/>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9">
    <w:name w:val="7FA4A0C7DDB1421EAE6AC3455BEF4A549"/>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9">
    <w:name w:val="C63FE85A24844A7698541235EE310F909"/>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9">
    <w:name w:val="8950ED3375F64692A629B2CCD1051F6C9"/>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9">
    <w:name w:val="821133182D174DA38A13193AB664409C9"/>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9">
    <w:name w:val="F706DAA94CED4D6EBF19302A0F75D1FC9"/>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9">
    <w:name w:val="8C759ECFDE4A4120B282E131AD831F6A9"/>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9">
    <w:name w:val="69F6C6929B3E43149967A1F84CFC73D99"/>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9">
    <w:name w:val="96A2B36864E14CA998A8CD50AD8B08699"/>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9">
    <w:name w:val="3D468C8C093E4C4A8C1E41C988ECBDC09"/>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9">
    <w:name w:val="2A9B8D833BD74419949B9CE4A7F11E509"/>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9">
    <w:name w:val="CC625CECC2554C95A766EB9CCA6F41209"/>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9">
    <w:name w:val="FCCFE514F9A74331B8FA216E89A8EEFF9"/>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9">
    <w:name w:val="496AEBC52F574080A6E7A2D68FE9EF3A9"/>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9">
    <w:name w:val="78296EDFAA6847A589566BE99724024B9"/>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9">
    <w:name w:val="44990387FF91443C807B1B0A47685AEE9"/>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9">
    <w:name w:val="7EAFA6C855C442D4816D8B52320521119"/>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9">
    <w:name w:val="6F5E916C8EA540C2B8523EF68F77051B9"/>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9">
    <w:name w:val="A23B41D1DB97454CA4EC2DC53E7B87A79"/>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9">
    <w:name w:val="CF07EFC3665843208671B419FB3379B79"/>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9">
    <w:name w:val="65778E1FCF8F4A5DADA852FAC05CFA8D9"/>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9">
    <w:name w:val="0382307E1C3440D085D136BAC667C2809"/>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9">
    <w:name w:val="7A410F525C31487A91BF6A973E6608D79"/>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9">
    <w:name w:val="C6664B36CB4B4C89B640945E310C942B9"/>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9">
    <w:name w:val="E3C91347B1094566A6846ED14272C10C9"/>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9">
    <w:name w:val="A8042476F19145F2A7E985BA08AC47B09"/>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8">
    <w:name w:val="5ADE6D0219034AB2A094767BC62F5B028"/>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8">
    <w:name w:val="3A68D3CB288B4D24AB6A03758E7FF28B8"/>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8">
    <w:name w:val="4E86DE892D9D4DBF9DF50BF06B529F718"/>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8">
    <w:name w:val="951C9024179A41C9A84BAEF24007D41B8"/>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8">
    <w:name w:val="713EEC07D32C420BA7325A3F984106CB8"/>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8">
    <w:name w:val="F633AC56197C45E1996F25D676FECDAB8"/>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8">
    <w:name w:val="B18AEB3FDFB64583BD362E119B070D918"/>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8">
    <w:name w:val="0B072CAFE63E4FDD89CB90EB1510E2528"/>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8">
    <w:name w:val="CDD1F05AE6EA4A4A883DB9F32EADE8C58"/>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8">
    <w:name w:val="71EBE26EF8C34612994820DE71F54C3A8"/>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8">
    <w:name w:val="CCCE9E11A08D4334A218749D2EF676848"/>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8">
    <w:name w:val="02B256731663475DB03F4488906CDE108"/>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8">
    <w:name w:val="B8BBDDBD2E1D4FD7B573FDE7B2F3FDB88"/>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8">
    <w:name w:val="9180E34CCF1940B098159B25B9FEA2CE8"/>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8">
    <w:name w:val="1465F4D26EFD4FE49F6A25E09E7E158C8"/>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8">
    <w:name w:val="82387F16F7A84E24B1985BF4DFABC8138"/>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8">
    <w:name w:val="4D52A2440E464E5186A082D7EEBC4E948"/>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8">
    <w:name w:val="BC9520F9AA5E4F94B407AE5D684FB28A8"/>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8">
    <w:name w:val="83009CE44F72409AB829DD6F297C70DF8"/>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8">
    <w:name w:val="D52CA5AB5CAD4AEF8107052437701AB08"/>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8">
    <w:name w:val="E5E8FE7F18E6449B8FD96DCC229788DE8"/>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8">
    <w:name w:val="F96A887E3EA542CCBC14C2B855BAC15C8"/>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8">
    <w:name w:val="23253619851E406BADACE9641AFC97C68"/>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8">
    <w:name w:val="6F02122AA79B42F2820EC25CB26B72348"/>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8">
    <w:name w:val="2EE2054A01FF48B9B7477504B90409FF8"/>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8">
    <w:name w:val="D89BBAA1A970484A85AABB3BC3F7B64C8"/>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8">
    <w:name w:val="6DD1A35478D34F649571F25D21D799DB8"/>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8">
    <w:name w:val="623B3CA9C8614067BD20C320F5CDF44B8"/>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8">
    <w:name w:val="8508BCB284AB4B3892B904BF68BFC3548"/>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8">
    <w:name w:val="31CC064BB17E4619B2B498809C67FDD38"/>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8">
    <w:name w:val="0FF29275AFD74D7DA17147B4DE1DF9308"/>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8">
    <w:name w:val="4A626F984331497088C5CE72B1C71EB68"/>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8">
    <w:name w:val="C62099808C23492CAECA426E0375B3408"/>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8">
    <w:name w:val="6980E982216947AFBD9087C8F25AEFE98"/>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8">
    <w:name w:val="B250303691744B308E80E44BE1CCFA358"/>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8">
    <w:name w:val="C6494A4156D74A55A5AF21AFEB2B57AA8"/>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8">
    <w:name w:val="A5763FA458AF4CFF9972E20CE4CA94698"/>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8">
    <w:name w:val="E7AC1F068A714B618912247342B01BA88"/>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0">
    <w:name w:val="C1A75551793F4E2498A021082BA0D15F10"/>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0">
    <w:name w:val="750A07FC1204433BA4683606136FC2BA10"/>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0">
    <w:name w:val="684B9EDFD303441587CE3C6DE6FF35EF10"/>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0">
    <w:name w:val="4F7E19A5C6514D5CB5A41B775E22126710"/>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0">
    <w:name w:val="8DD4C7BD72F64A80AF53873207B8768410"/>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0">
    <w:name w:val="6FFD64D5BF9347A1AE7B8232A787AA0910"/>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0">
    <w:name w:val="567732F5821A47149196A66FEA82DB9C10"/>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0">
    <w:name w:val="8C82D7BA4F66415789F5450A8766EA1210"/>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0">
    <w:name w:val="8D969E2EEEEA428D8301BF1872A41F7710"/>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0">
    <w:name w:val="EA069EA1F7B040C8BA365E17D9E0734C10"/>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0">
    <w:name w:val="86D399C4978D4CC1AF6AC0510E41A7A910"/>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0">
    <w:name w:val="F0C34371869E4E3CAA865F21BD0614CF10"/>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0">
    <w:name w:val="94DFD1772B7D40E292AA167FE2B643E410"/>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0">
    <w:name w:val="47EE000F2D5343E5A08E75D7D5DDE4FA10"/>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0">
    <w:name w:val="4C689E576E96481D9C95748BDAF652DD10"/>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0">
    <w:name w:val="7D0DCCDCF9CB45D9991D676BE6366A8910"/>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0">
    <w:name w:val="4E528BD371F84006A63339007215418C10"/>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0">
    <w:name w:val="EF7D1543C3EF4C8FA1B4DF2FD75BE2D210"/>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0">
    <w:name w:val="A11CCD89A6DE458BA882053B8111601710"/>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0">
    <w:name w:val="A9ECCE074E7D4EB1970868C6924375AC10"/>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0">
    <w:name w:val="B400400A0A5D4482A726C9BFBA261CB210"/>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0">
    <w:name w:val="4088ED87792549FB9DE97C75D54DC97010"/>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0">
    <w:name w:val="D7226DF6365043B7A01735D6A0312E7610"/>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0">
    <w:name w:val="82F3B0E220BC470AAE45954ABB9AB31510"/>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0">
    <w:name w:val="E8923BEBAD9C400F9860AC1FDC28067510"/>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0">
    <w:name w:val="BEAB7772E7AF48B7A9A819060A46CCA210"/>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0">
    <w:name w:val="7A69459460A24A4BB3AC77B14DE0AEF610"/>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0">
    <w:name w:val="B7599E30B0854BA99A85F0178A97D42110"/>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0">
    <w:name w:val="7FA4A0C7DDB1421EAE6AC3455BEF4A5410"/>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0">
    <w:name w:val="C63FE85A24844A7698541235EE310F9010"/>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0">
    <w:name w:val="8950ED3375F64692A629B2CCD1051F6C10"/>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0">
    <w:name w:val="821133182D174DA38A13193AB664409C10"/>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0">
    <w:name w:val="F706DAA94CED4D6EBF19302A0F75D1FC10"/>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0">
    <w:name w:val="8C759ECFDE4A4120B282E131AD831F6A10"/>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0">
    <w:name w:val="69F6C6929B3E43149967A1F84CFC73D910"/>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0">
    <w:name w:val="96A2B36864E14CA998A8CD50AD8B086910"/>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0">
    <w:name w:val="3D468C8C093E4C4A8C1E41C988ECBDC010"/>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0">
    <w:name w:val="2A9B8D833BD74419949B9CE4A7F11E5010"/>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0">
    <w:name w:val="CC625CECC2554C95A766EB9CCA6F412010"/>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0">
    <w:name w:val="FCCFE514F9A74331B8FA216E89A8EEFF10"/>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0">
    <w:name w:val="496AEBC52F574080A6E7A2D68FE9EF3A10"/>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0">
    <w:name w:val="78296EDFAA6847A589566BE99724024B10"/>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0">
    <w:name w:val="44990387FF91443C807B1B0A47685AEE10"/>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0">
    <w:name w:val="7EAFA6C855C442D4816D8B523205211110"/>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0">
    <w:name w:val="6F5E916C8EA540C2B8523EF68F77051B10"/>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0">
    <w:name w:val="A23B41D1DB97454CA4EC2DC53E7B87A710"/>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0">
    <w:name w:val="CF07EFC3665843208671B419FB3379B710"/>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0">
    <w:name w:val="65778E1FCF8F4A5DADA852FAC05CFA8D10"/>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0">
    <w:name w:val="0382307E1C3440D085D136BAC667C28010"/>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0">
    <w:name w:val="7A410F525C31487A91BF6A973E6608D710"/>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0">
    <w:name w:val="C6664B36CB4B4C89B640945E310C942B10"/>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0">
    <w:name w:val="E3C91347B1094566A6846ED14272C10C10"/>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0">
    <w:name w:val="A8042476F19145F2A7E985BA08AC47B010"/>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9">
    <w:name w:val="5ADE6D0219034AB2A094767BC62F5B029"/>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9">
    <w:name w:val="3A68D3CB288B4D24AB6A03758E7FF28B9"/>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9">
    <w:name w:val="4E86DE892D9D4DBF9DF50BF06B529F719"/>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9">
    <w:name w:val="951C9024179A41C9A84BAEF24007D41B9"/>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9">
    <w:name w:val="713EEC07D32C420BA7325A3F984106CB9"/>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9">
    <w:name w:val="F633AC56197C45E1996F25D676FECDAB9"/>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9">
    <w:name w:val="B18AEB3FDFB64583BD362E119B070D919"/>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9">
    <w:name w:val="0B072CAFE63E4FDD89CB90EB1510E2529"/>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9">
    <w:name w:val="CDD1F05AE6EA4A4A883DB9F32EADE8C59"/>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9">
    <w:name w:val="71EBE26EF8C34612994820DE71F54C3A9"/>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9">
    <w:name w:val="CCCE9E11A08D4334A218749D2EF676849"/>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9">
    <w:name w:val="02B256731663475DB03F4488906CDE109"/>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9">
    <w:name w:val="B8BBDDBD2E1D4FD7B573FDE7B2F3FDB89"/>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9">
    <w:name w:val="9180E34CCF1940B098159B25B9FEA2CE9"/>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9">
    <w:name w:val="1465F4D26EFD4FE49F6A25E09E7E158C9"/>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9">
    <w:name w:val="82387F16F7A84E24B1985BF4DFABC8139"/>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9">
    <w:name w:val="4D52A2440E464E5186A082D7EEBC4E949"/>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9">
    <w:name w:val="BC9520F9AA5E4F94B407AE5D684FB28A9"/>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9">
    <w:name w:val="83009CE44F72409AB829DD6F297C70DF9"/>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9">
    <w:name w:val="D52CA5AB5CAD4AEF8107052437701AB09"/>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9">
    <w:name w:val="E5E8FE7F18E6449B8FD96DCC229788DE9"/>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9">
    <w:name w:val="F96A887E3EA542CCBC14C2B855BAC15C9"/>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9">
    <w:name w:val="23253619851E406BADACE9641AFC97C69"/>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9">
    <w:name w:val="6F02122AA79B42F2820EC25CB26B72349"/>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9">
    <w:name w:val="2EE2054A01FF48B9B7477504B90409FF9"/>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9">
    <w:name w:val="D89BBAA1A970484A85AABB3BC3F7B64C9"/>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9">
    <w:name w:val="6DD1A35478D34F649571F25D21D799DB9"/>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9">
    <w:name w:val="623B3CA9C8614067BD20C320F5CDF44B9"/>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9">
    <w:name w:val="8508BCB284AB4B3892B904BF68BFC3549"/>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9">
    <w:name w:val="31CC064BB17E4619B2B498809C67FDD39"/>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9">
    <w:name w:val="0FF29275AFD74D7DA17147B4DE1DF9309"/>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9">
    <w:name w:val="4A626F984331497088C5CE72B1C71EB69"/>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9">
    <w:name w:val="C62099808C23492CAECA426E0375B3409"/>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9">
    <w:name w:val="6980E982216947AFBD9087C8F25AEFE99"/>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9">
    <w:name w:val="B250303691744B308E80E44BE1CCFA359"/>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9">
    <w:name w:val="C6494A4156D74A55A5AF21AFEB2B57AA9"/>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9">
    <w:name w:val="A5763FA458AF4CFF9972E20CE4CA94699"/>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9">
    <w:name w:val="E7AC1F068A714B618912247342B01BA89"/>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1">
    <w:name w:val="C1A75551793F4E2498A021082BA0D15F11"/>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1">
    <w:name w:val="750A07FC1204433BA4683606136FC2BA11"/>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1">
    <w:name w:val="684B9EDFD303441587CE3C6DE6FF35EF11"/>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1">
    <w:name w:val="4F7E19A5C6514D5CB5A41B775E22126711"/>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1">
    <w:name w:val="8DD4C7BD72F64A80AF53873207B8768411"/>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1">
    <w:name w:val="6FFD64D5BF9347A1AE7B8232A787AA0911"/>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1">
    <w:name w:val="567732F5821A47149196A66FEA82DB9C11"/>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1">
    <w:name w:val="8C82D7BA4F66415789F5450A8766EA1211"/>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1">
    <w:name w:val="8D969E2EEEEA428D8301BF1872A41F7711"/>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1">
    <w:name w:val="EA069EA1F7B040C8BA365E17D9E0734C11"/>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1">
    <w:name w:val="86D399C4978D4CC1AF6AC0510E41A7A911"/>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1">
    <w:name w:val="F0C34371869E4E3CAA865F21BD0614CF11"/>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1">
    <w:name w:val="94DFD1772B7D40E292AA167FE2B643E411"/>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1">
    <w:name w:val="47EE000F2D5343E5A08E75D7D5DDE4FA11"/>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1">
    <w:name w:val="4C689E576E96481D9C95748BDAF652DD11"/>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1">
    <w:name w:val="7D0DCCDCF9CB45D9991D676BE6366A8911"/>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1">
    <w:name w:val="4E528BD371F84006A63339007215418C11"/>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1">
    <w:name w:val="EF7D1543C3EF4C8FA1B4DF2FD75BE2D211"/>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1">
    <w:name w:val="A11CCD89A6DE458BA882053B8111601711"/>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1">
    <w:name w:val="A9ECCE074E7D4EB1970868C6924375AC11"/>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1">
    <w:name w:val="B400400A0A5D4482A726C9BFBA261CB211"/>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1">
    <w:name w:val="4088ED87792549FB9DE97C75D54DC97011"/>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1">
    <w:name w:val="D7226DF6365043B7A01735D6A0312E7611"/>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1">
    <w:name w:val="82F3B0E220BC470AAE45954ABB9AB31511"/>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1">
    <w:name w:val="E8923BEBAD9C400F9860AC1FDC28067511"/>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1">
    <w:name w:val="BEAB7772E7AF48B7A9A819060A46CCA211"/>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1">
    <w:name w:val="7A69459460A24A4BB3AC77B14DE0AEF611"/>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1">
    <w:name w:val="B7599E30B0854BA99A85F0178A97D42111"/>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1">
    <w:name w:val="7FA4A0C7DDB1421EAE6AC3455BEF4A5411"/>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1">
    <w:name w:val="C63FE85A24844A7698541235EE310F9011"/>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1">
    <w:name w:val="8950ED3375F64692A629B2CCD1051F6C11"/>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1">
    <w:name w:val="821133182D174DA38A13193AB664409C11"/>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1">
    <w:name w:val="F706DAA94CED4D6EBF19302A0F75D1FC11"/>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1">
    <w:name w:val="8C759ECFDE4A4120B282E131AD831F6A11"/>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1">
    <w:name w:val="69F6C6929B3E43149967A1F84CFC73D911"/>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1">
    <w:name w:val="96A2B36864E14CA998A8CD50AD8B086911"/>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1">
    <w:name w:val="3D468C8C093E4C4A8C1E41C988ECBDC011"/>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1">
    <w:name w:val="2A9B8D833BD74419949B9CE4A7F11E5011"/>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1">
    <w:name w:val="CC625CECC2554C95A766EB9CCA6F412011"/>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1">
    <w:name w:val="FCCFE514F9A74331B8FA216E89A8EEFF11"/>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1">
    <w:name w:val="496AEBC52F574080A6E7A2D68FE9EF3A11"/>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1">
    <w:name w:val="78296EDFAA6847A589566BE99724024B11"/>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1">
    <w:name w:val="44990387FF91443C807B1B0A47685AEE11"/>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1">
    <w:name w:val="7EAFA6C855C442D4816D8B523205211111"/>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1">
    <w:name w:val="6F5E916C8EA540C2B8523EF68F77051B11"/>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1">
    <w:name w:val="A23B41D1DB97454CA4EC2DC53E7B87A711"/>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1">
    <w:name w:val="CF07EFC3665843208671B419FB3379B711"/>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1">
    <w:name w:val="65778E1FCF8F4A5DADA852FAC05CFA8D11"/>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1">
    <w:name w:val="0382307E1C3440D085D136BAC667C28011"/>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1">
    <w:name w:val="7A410F525C31487A91BF6A973E6608D711"/>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1">
    <w:name w:val="C6664B36CB4B4C89B640945E310C942B11"/>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1">
    <w:name w:val="E3C91347B1094566A6846ED14272C10C11"/>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1">
    <w:name w:val="A8042476F19145F2A7E985BA08AC47B011"/>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0">
    <w:name w:val="5ADE6D0219034AB2A094767BC62F5B0210"/>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0">
    <w:name w:val="3A68D3CB288B4D24AB6A03758E7FF28B10"/>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0">
    <w:name w:val="4E86DE892D9D4DBF9DF50BF06B529F7110"/>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0">
    <w:name w:val="951C9024179A41C9A84BAEF24007D41B10"/>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0">
    <w:name w:val="713EEC07D32C420BA7325A3F984106CB10"/>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0">
    <w:name w:val="F633AC56197C45E1996F25D676FECDAB10"/>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0">
    <w:name w:val="B18AEB3FDFB64583BD362E119B070D9110"/>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0">
    <w:name w:val="0B072CAFE63E4FDD89CB90EB1510E25210"/>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0">
    <w:name w:val="CDD1F05AE6EA4A4A883DB9F32EADE8C510"/>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0">
    <w:name w:val="71EBE26EF8C34612994820DE71F54C3A10"/>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0">
    <w:name w:val="CCCE9E11A08D4334A218749D2EF6768410"/>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0">
    <w:name w:val="02B256731663475DB03F4488906CDE1010"/>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0">
    <w:name w:val="B8BBDDBD2E1D4FD7B573FDE7B2F3FDB810"/>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0">
    <w:name w:val="9180E34CCF1940B098159B25B9FEA2CE10"/>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0">
    <w:name w:val="1465F4D26EFD4FE49F6A25E09E7E158C10"/>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0">
    <w:name w:val="82387F16F7A84E24B1985BF4DFABC81310"/>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0">
    <w:name w:val="4D52A2440E464E5186A082D7EEBC4E9410"/>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0">
    <w:name w:val="BC9520F9AA5E4F94B407AE5D684FB28A10"/>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0">
    <w:name w:val="83009CE44F72409AB829DD6F297C70DF10"/>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0">
    <w:name w:val="D52CA5AB5CAD4AEF8107052437701AB010"/>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0">
    <w:name w:val="E5E8FE7F18E6449B8FD96DCC229788DE10"/>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0">
    <w:name w:val="F96A887E3EA542CCBC14C2B855BAC15C10"/>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0">
    <w:name w:val="23253619851E406BADACE9641AFC97C610"/>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0">
    <w:name w:val="6F02122AA79B42F2820EC25CB26B723410"/>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0">
    <w:name w:val="2EE2054A01FF48B9B7477504B90409FF10"/>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0">
    <w:name w:val="D89BBAA1A970484A85AABB3BC3F7B64C10"/>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0">
    <w:name w:val="6DD1A35478D34F649571F25D21D799DB10"/>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0">
    <w:name w:val="623B3CA9C8614067BD20C320F5CDF44B10"/>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0">
    <w:name w:val="8508BCB284AB4B3892B904BF68BFC35410"/>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0">
    <w:name w:val="31CC064BB17E4619B2B498809C67FDD310"/>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0">
    <w:name w:val="0FF29275AFD74D7DA17147B4DE1DF93010"/>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0">
    <w:name w:val="4A626F984331497088C5CE72B1C71EB610"/>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0">
    <w:name w:val="C62099808C23492CAECA426E0375B34010"/>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0">
    <w:name w:val="6980E982216947AFBD9087C8F25AEFE910"/>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0">
    <w:name w:val="B250303691744B308E80E44BE1CCFA3510"/>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0">
    <w:name w:val="C6494A4156D74A55A5AF21AFEB2B57AA10"/>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0">
    <w:name w:val="A5763FA458AF4CFF9972E20CE4CA946910"/>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0">
    <w:name w:val="E7AC1F068A714B618912247342B01BA810"/>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2">
    <w:name w:val="C1A75551793F4E2498A021082BA0D15F12"/>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2">
    <w:name w:val="750A07FC1204433BA4683606136FC2BA12"/>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2">
    <w:name w:val="684B9EDFD303441587CE3C6DE6FF35EF12"/>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2">
    <w:name w:val="4F7E19A5C6514D5CB5A41B775E22126712"/>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2">
    <w:name w:val="8DD4C7BD72F64A80AF53873207B8768412"/>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2">
    <w:name w:val="6FFD64D5BF9347A1AE7B8232A787AA0912"/>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2">
    <w:name w:val="567732F5821A47149196A66FEA82DB9C12"/>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2">
    <w:name w:val="8C82D7BA4F66415789F5450A8766EA1212"/>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2">
    <w:name w:val="8D969E2EEEEA428D8301BF1872A41F7712"/>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2">
    <w:name w:val="EA069EA1F7B040C8BA365E17D9E0734C12"/>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2">
    <w:name w:val="86D399C4978D4CC1AF6AC0510E41A7A912"/>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2">
    <w:name w:val="F0C34371869E4E3CAA865F21BD0614CF12"/>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2">
    <w:name w:val="94DFD1772B7D40E292AA167FE2B643E412"/>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2">
    <w:name w:val="47EE000F2D5343E5A08E75D7D5DDE4FA12"/>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2">
    <w:name w:val="4C689E576E96481D9C95748BDAF652DD12"/>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2">
    <w:name w:val="7D0DCCDCF9CB45D9991D676BE6366A8912"/>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2">
    <w:name w:val="4E528BD371F84006A63339007215418C12"/>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2">
    <w:name w:val="EF7D1543C3EF4C8FA1B4DF2FD75BE2D212"/>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2">
    <w:name w:val="A11CCD89A6DE458BA882053B8111601712"/>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2">
    <w:name w:val="A9ECCE074E7D4EB1970868C6924375AC12"/>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2">
    <w:name w:val="B400400A0A5D4482A726C9BFBA261CB212"/>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2">
    <w:name w:val="4088ED87792549FB9DE97C75D54DC97012"/>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2">
    <w:name w:val="D7226DF6365043B7A01735D6A0312E7612"/>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2">
    <w:name w:val="82F3B0E220BC470AAE45954ABB9AB31512"/>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2">
    <w:name w:val="E8923BEBAD9C400F9860AC1FDC28067512"/>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2">
    <w:name w:val="BEAB7772E7AF48B7A9A819060A46CCA212"/>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2">
    <w:name w:val="7A69459460A24A4BB3AC77B14DE0AEF612"/>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2">
    <w:name w:val="B7599E30B0854BA99A85F0178A97D42112"/>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2">
    <w:name w:val="7FA4A0C7DDB1421EAE6AC3455BEF4A5412"/>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2">
    <w:name w:val="C63FE85A24844A7698541235EE310F9012"/>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2">
    <w:name w:val="8950ED3375F64692A629B2CCD1051F6C12"/>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2">
    <w:name w:val="821133182D174DA38A13193AB664409C12"/>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2">
    <w:name w:val="F706DAA94CED4D6EBF19302A0F75D1FC12"/>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2">
    <w:name w:val="8C759ECFDE4A4120B282E131AD831F6A12"/>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2">
    <w:name w:val="69F6C6929B3E43149967A1F84CFC73D912"/>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2">
    <w:name w:val="96A2B36864E14CA998A8CD50AD8B086912"/>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2">
    <w:name w:val="3D468C8C093E4C4A8C1E41C988ECBDC012"/>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2">
    <w:name w:val="2A9B8D833BD74419949B9CE4A7F11E5012"/>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2">
    <w:name w:val="CC625CECC2554C95A766EB9CCA6F412012"/>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2">
    <w:name w:val="FCCFE514F9A74331B8FA216E89A8EEFF12"/>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2">
    <w:name w:val="496AEBC52F574080A6E7A2D68FE9EF3A12"/>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2">
    <w:name w:val="78296EDFAA6847A589566BE99724024B12"/>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2">
    <w:name w:val="44990387FF91443C807B1B0A47685AEE12"/>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2">
    <w:name w:val="7EAFA6C855C442D4816D8B523205211112"/>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2">
    <w:name w:val="6F5E916C8EA540C2B8523EF68F77051B12"/>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2">
    <w:name w:val="A23B41D1DB97454CA4EC2DC53E7B87A712"/>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2">
    <w:name w:val="CF07EFC3665843208671B419FB3379B712"/>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2">
    <w:name w:val="65778E1FCF8F4A5DADA852FAC05CFA8D12"/>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2">
    <w:name w:val="0382307E1C3440D085D136BAC667C28012"/>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2">
    <w:name w:val="7A410F525C31487A91BF6A973E6608D712"/>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2">
    <w:name w:val="C6664B36CB4B4C89B640945E310C942B12"/>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2">
    <w:name w:val="E3C91347B1094566A6846ED14272C10C12"/>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2">
    <w:name w:val="A8042476F19145F2A7E985BA08AC47B012"/>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1">
    <w:name w:val="5ADE6D0219034AB2A094767BC62F5B0211"/>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1">
    <w:name w:val="3A68D3CB288B4D24AB6A03758E7FF28B11"/>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1">
    <w:name w:val="4E86DE892D9D4DBF9DF50BF06B529F7111"/>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1">
    <w:name w:val="951C9024179A41C9A84BAEF24007D41B11"/>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1">
    <w:name w:val="713EEC07D32C420BA7325A3F984106CB11"/>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1">
    <w:name w:val="F633AC56197C45E1996F25D676FECDAB11"/>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1">
    <w:name w:val="B18AEB3FDFB64583BD362E119B070D9111"/>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1">
    <w:name w:val="0B072CAFE63E4FDD89CB90EB1510E25211"/>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1">
    <w:name w:val="CDD1F05AE6EA4A4A883DB9F32EADE8C511"/>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1">
    <w:name w:val="71EBE26EF8C34612994820DE71F54C3A11"/>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1">
    <w:name w:val="CCCE9E11A08D4334A218749D2EF6768411"/>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1">
    <w:name w:val="02B256731663475DB03F4488906CDE1011"/>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1">
    <w:name w:val="B8BBDDBD2E1D4FD7B573FDE7B2F3FDB811"/>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1">
    <w:name w:val="9180E34CCF1940B098159B25B9FEA2CE11"/>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1">
    <w:name w:val="1465F4D26EFD4FE49F6A25E09E7E158C11"/>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1">
    <w:name w:val="82387F16F7A84E24B1985BF4DFABC81311"/>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1">
    <w:name w:val="4D52A2440E464E5186A082D7EEBC4E9411"/>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1">
    <w:name w:val="BC9520F9AA5E4F94B407AE5D684FB28A11"/>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1">
    <w:name w:val="83009CE44F72409AB829DD6F297C70DF11"/>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1">
    <w:name w:val="D52CA5AB5CAD4AEF8107052437701AB011"/>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1">
    <w:name w:val="E5E8FE7F18E6449B8FD96DCC229788DE11"/>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1">
    <w:name w:val="F96A887E3EA542CCBC14C2B855BAC15C11"/>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1">
    <w:name w:val="23253619851E406BADACE9641AFC97C611"/>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1">
    <w:name w:val="6F02122AA79B42F2820EC25CB26B723411"/>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1">
    <w:name w:val="2EE2054A01FF48B9B7477504B90409FF11"/>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1">
    <w:name w:val="D89BBAA1A970484A85AABB3BC3F7B64C11"/>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1">
    <w:name w:val="6DD1A35478D34F649571F25D21D799DB11"/>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1">
    <w:name w:val="623B3CA9C8614067BD20C320F5CDF44B11"/>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1">
    <w:name w:val="8508BCB284AB4B3892B904BF68BFC35411"/>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1">
    <w:name w:val="31CC064BB17E4619B2B498809C67FDD311"/>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1">
    <w:name w:val="0FF29275AFD74D7DA17147B4DE1DF93011"/>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1">
    <w:name w:val="4A626F984331497088C5CE72B1C71EB611"/>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1">
    <w:name w:val="C62099808C23492CAECA426E0375B34011"/>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1">
    <w:name w:val="6980E982216947AFBD9087C8F25AEFE911"/>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1">
    <w:name w:val="B250303691744B308E80E44BE1CCFA3511"/>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1">
    <w:name w:val="C6494A4156D74A55A5AF21AFEB2B57AA11"/>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1">
    <w:name w:val="A5763FA458AF4CFF9972E20CE4CA946911"/>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1">
    <w:name w:val="E7AC1F068A714B618912247342B01BA811"/>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3">
    <w:name w:val="C1A75551793F4E2498A021082BA0D15F13"/>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3">
    <w:name w:val="750A07FC1204433BA4683606136FC2BA13"/>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3">
    <w:name w:val="684B9EDFD303441587CE3C6DE6FF35EF13"/>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3">
    <w:name w:val="4F7E19A5C6514D5CB5A41B775E22126713"/>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3">
    <w:name w:val="8DD4C7BD72F64A80AF53873207B8768413"/>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3">
    <w:name w:val="6FFD64D5BF9347A1AE7B8232A787AA0913"/>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3">
    <w:name w:val="567732F5821A47149196A66FEA82DB9C13"/>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3">
    <w:name w:val="8C82D7BA4F66415789F5450A8766EA1213"/>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3">
    <w:name w:val="8D969E2EEEEA428D8301BF1872A41F7713"/>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3">
    <w:name w:val="EA069EA1F7B040C8BA365E17D9E0734C13"/>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3">
    <w:name w:val="86D399C4978D4CC1AF6AC0510E41A7A913"/>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3">
    <w:name w:val="F0C34371869E4E3CAA865F21BD0614CF13"/>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3">
    <w:name w:val="94DFD1772B7D40E292AA167FE2B643E413"/>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3">
    <w:name w:val="47EE000F2D5343E5A08E75D7D5DDE4FA13"/>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3">
    <w:name w:val="4C689E576E96481D9C95748BDAF652DD13"/>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3">
    <w:name w:val="7D0DCCDCF9CB45D9991D676BE6366A8913"/>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3">
    <w:name w:val="4E528BD371F84006A63339007215418C13"/>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3">
    <w:name w:val="EF7D1543C3EF4C8FA1B4DF2FD75BE2D213"/>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3">
    <w:name w:val="A11CCD89A6DE458BA882053B8111601713"/>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3">
    <w:name w:val="A9ECCE074E7D4EB1970868C6924375AC13"/>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3">
    <w:name w:val="B400400A0A5D4482A726C9BFBA261CB213"/>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3">
    <w:name w:val="4088ED87792549FB9DE97C75D54DC97013"/>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3">
    <w:name w:val="D7226DF6365043B7A01735D6A0312E7613"/>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3">
    <w:name w:val="82F3B0E220BC470AAE45954ABB9AB31513"/>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3">
    <w:name w:val="E8923BEBAD9C400F9860AC1FDC28067513"/>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3">
    <w:name w:val="BEAB7772E7AF48B7A9A819060A46CCA213"/>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3">
    <w:name w:val="7A69459460A24A4BB3AC77B14DE0AEF613"/>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3">
    <w:name w:val="B7599E30B0854BA99A85F0178A97D42113"/>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3">
    <w:name w:val="7FA4A0C7DDB1421EAE6AC3455BEF4A5413"/>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3">
    <w:name w:val="C63FE85A24844A7698541235EE310F9013"/>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3">
    <w:name w:val="8950ED3375F64692A629B2CCD1051F6C13"/>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3">
    <w:name w:val="821133182D174DA38A13193AB664409C13"/>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3">
    <w:name w:val="F706DAA94CED4D6EBF19302A0F75D1FC13"/>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3">
    <w:name w:val="8C759ECFDE4A4120B282E131AD831F6A13"/>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3">
    <w:name w:val="69F6C6929B3E43149967A1F84CFC73D913"/>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3">
    <w:name w:val="96A2B36864E14CA998A8CD50AD8B086913"/>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3">
    <w:name w:val="3D468C8C093E4C4A8C1E41C988ECBDC013"/>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3">
    <w:name w:val="2A9B8D833BD74419949B9CE4A7F11E5013"/>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3">
    <w:name w:val="CC625CECC2554C95A766EB9CCA6F412013"/>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3">
    <w:name w:val="FCCFE514F9A74331B8FA216E89A8EEFF13"/>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3">
    <w:name w:val="496AEBC52F574080A6E7A2D68FE9EF3A13"/>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3">
    <w:name w:val="78296EDFAA6847A589566BE99724024B13"/>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3">
    <w:name w:val="44990387FF91443C807B1B0A47685AEE13"/>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3">
    <w:name w:val="7EAFA6C855C442D4816D8B523205211113"/>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3">
    <w:name w:val="6F5E916C8EA540C2B8523EF68F77051B13"/>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3">
    <w:name w:val="A23B41D1DB97454CA4EC2DC53E7B87A713"/>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3">
    <w:name w:val="CF07EFC3665843208671B419FB3379B713"/>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3">
    <w:name w:val="65778E1FCF8F4A5DADA852FAC05CFA8D13"/>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3">
    <w:name w:val="0382307E1C3440D085D136BAC667C28013"/>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3">
    <w:name w:val="7A410F525C31487A91BF6A973E6608D713"/>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3">
    <w:name w:val="C6664B36CB4B4C89B640945E310C942B13"/>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3">
    <w:name w:val="E3C91347B1094566A6846ED14272C10C13"/>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3">
    <w:name w:val="A8042476F19145F2A7E985BA08AC47B013"/>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2">
    <w:name w:val="5ADE6D0219034AB2A094767BC62F5B0212"/>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2">
    <w:name w:val="3A68D3CB288B4D24AB6A03758E7FF28B12"/>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2">
    <w:name w:val="4E86DE892D9D4DBF9DF50BF06B529F7112"/>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2">
    <w:name w:val="951C9024179A41C9A84BAEF24007D41B12"/>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2">
    <w:name w:val="713EEC07D32C420BA7325A3F984106CB12"/>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2">
    <w:name w:val="F633AC56197C45E1996F25D676FECDAB12"/>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2">
    <w:name w:val="B18AEB3FDFB64583BD362E119B070D9112"/>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2">
    <w:name w:val="0B072CAFE63E4FDD89CB90EB1510E25212"/>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2">
    <w:name w:val="CDD1F05AE6EA4A4A883DB9F32EADE8C512"/>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2">
    <w:name w:val="71EBE26EF8C34612994820DE71F54C3A12"/>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2">
    <w:name w:val="CCCE9E11A08D4334A218749D2EF6768412"/>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2">
    <w:name w:val="02B256731663475DB03F4488906CDE1012"/>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2">
    <w:name w:val="B8BBDDBD2E1D4FD7B573FDE7B2F3FDB812"/>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2">
    <w:name w:val="9180E34CCF1940B098159B25B9FEA2CE12"/>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2">
    <w:name w:val="1465F4D26EFD4FE49F6A25E09E7E158C12"/>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2">
    <w:name w:val="82387F16F7A84E24B1985BF4DFABC81312"/>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2">
    <w:name w:val="4D52A2440E464E5186A082D7EEBC4E9412"/>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2">
    <w:name w:val="BC9520F9AA5E4F94B407AE5D684FB28A12"/>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2">
    <w:name w:val="83009CE44F72409AB829DD6F297C70DF12"/>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2">
    <w:name w:val="D52CA5AB5CAD4AEF8107052437701AB012"/>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2">
    <w:name w:val="E5E8FE7F18E6449B8FD96DCC229788DE12"/>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2">
    <w:name w:val="F96A887E3EA542CCBC14C2B855BAC15C12"/>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2">
    <w:name w:val="23253619851E406BADACE9641AFC97C612"/>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2">
    <w:name w:val="6F02122AA79B42F2820EC25CB26B723412"/>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2">
    <w:name w:val="2EE2054A01FF48B9B7477504B90409FF12"/>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2">
    <w:name w:val="D89BBAA1A970484A85AABB3BC3F7B64C12"/>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2">
    <w:name w:val="6DD1A35478D34F649571F25D21D799DB12"/>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2">
    <w:name w:val="623B3CA9C8614067BD20C320F5CDF44B12"/>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2">
    <w:name w:val="8508BCB284AB4B3892B904BF68BFC35412"/>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2">
    <w:name w:val="31CC064BB17E4619B2B498809C67FDD312"/>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2">
    <w:name w:val="0FF29275AFD74D7DA17147B4DE1DF93012"/>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2">
    <w:name w:val="4A626F984331497088C5CE72B1C71EB612"/>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2">
    <w:name w:val="C62099808C23492CAECA426E0375B34012"/>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2">
    <w:name w:val="6980E982216947AFBD9087C8F25AEFE912"/>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2">
    <w:name w:val="B250303691744B308E80E44BE1CCFA3512"/>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2">
    <w:name w:val="C6494A4156D74A55A5AF21AFEB2B57AA12"/>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2">
    <w:name w:val="A5763FA458AF4CFF9972E20CE4CA946912"/>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2">
    <w:name w:val="E7AC1F068A714B618912247342B01BA812"/>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4">
    <w:name w:val="C1A75551793F4E2498A021082BA0D15F14"/>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4">
    <w:name w:val="750A07FC1204433BA4683606136FC2BA14"/>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4">
    <w:name w:val="684B9EDFD303441587CE3C6DE6FF35EF14"/>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4">
    <w:name w:val="4F7E19A5C6514D5CB5A41B775E22126714"/>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4">
    <w:name w:val="8DD4C7BD72F64A80AF53873207B8768414"/>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4">
    <w:name w:val="6FFD64D5BF9347A1AE7B8232A787AA0914"/>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4">
    <w:name w:val="567732F5821A47149196A66FEA82DB9C14"/>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4">
    <w:name w:val="8C82D7BA4F66415789F5450A8766EA1214"/>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4">
    <w:name w:val="8D969E2EEEEA428D8301BF1872A41F7714"/>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4">
    <w:name w:val="EA069EA1F7B040C8BA365E17D9E0734C14"/>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4">
    <w:name w:val="86D399C4978D4CC1AF6AC0510E41A7A914"/>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4">
    <w:name w:val="F0C34371869E4E3CAA865F21BD0614CF14"/>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4">
    <w:name w:val="94DFD1772B7D40E292AA167FE2B643E414"/>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4">
    <w:name w:val="47EE000F2D5343E5A08E75D7D5DDE4FA14"/>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4">
    <w:name w:val="4C689E576E96481D9C95748BDAF652DD14"/>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4">
    <w:name w:val="7D0DCCDCF9CB45D9991D676BE6366A8914"/>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4">
    <w:name w:val="4E528BD371F84006A63339007215418C14"/>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4">
    <w:name w:val="EF7D1543C3EF4C8FA1B4DF2FD75BE2D214"/>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4">
    <w:name w:val="A11CCD89A6DE458BA882053B8111601714"/>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4">
    <w:name w:val="A9ECCE074E7D4EB1970868C6924375AC14"/>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4">
    <w:name w:val="B400400A0A5D4482A726C9BFBA261CB214"/>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4">
    <w:name w:val="4088ED87792549FB9DE97C75D54DC97014"/>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4">
    <w:name w:val="D7226DF6365043B7A01735D6A0312E7614"/>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4">
    <w:name w:val="82F3B0E220BC470AAE45954ABB9AB31514"/>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4">
    <w:name w:val="E8923BEBAD9C400F9860AC1FDC28067514"/>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4">
    <w:name w:val="BEAB7772E7AF48B7A9A819060A46CCA214"/>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4">
    <w:name w:val="7A69459460A24A4BB3AC77B14DE0AEF614"/>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4">
    <w:name w:val="B7599E30B0854BA99A85F0178A97D42114"/>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4">
    <w:name w:val="7FA4A0C7DDB1421EAE6AC3455BEF4A5414"/>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4">
    <w:name w:val="C63FE85A24844A7698541235EE310F9014"/>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4">
    <w:name w:val="8950ED3375F64692A629B2CCD1051F6C14"/>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4">
    <w:name w:val="821133182D174DA38A13193AB664409C14"/>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4">
    <w:name w:val="F706DAA94CED4D6EBF19302A0F75D1FC14"/>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4">
    <w:name w:val="8C759ECFDE4A4120B282E131AD831F6A14"/>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4">
    <w:name w:val="69F6C6929B3E43149967A1F84CFC73D914"/>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4">
    <w:name w:val="96A2B36864E14CA998A8CD50AD8B086914"/>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4">
    <w:name w:val="3D468C8C093E4C4A8C1E41C988ECBDC014"/>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4">
    <w:name w:val="2A9B8D833BD74419949B9CE4A7F11E5014"/>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4">
    <w:name w:val="CC625CECC2554C95A766EB9CCA6F412014"/>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4">
    <w:name w:val="FCCFE514F9A74331B8FA216E89A8EEFF14"/>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4">
    <w:name w:val="496AEBC52F574080A6E7A2D68FE9EF3A14"/>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4">
    <w:name w:val="78296EDFAA6847A589566BE99724024B14"/>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4">
    <w:name w:val="44990387FF91443C807B1B0A47685AEE14"/>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4">
    <w:name w:val="7EAFA6C855C442D4816D8B523205211114"/>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4">
    <w:name w:val="6F5E916C8EA540C2B8523EF68F77051B14"/>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4">
    <w:name w:val="A23B41D1DB97454CA4EC2DC53E7B87A714"/>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4">
    <w:name w:val="CF07EFC3665843208671B419FB3379B714"/>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4">
    <w:name w:val="65778E1FCF8F4A5DADA852FAC05CFA8D14"/>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4">
    <w:name w:val="0382307E1C3440D085D136BAC667C28014"/>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4">
    <w:name w:val="7A410F525C31487A91BF6A973E6608D714"/>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4">
    <w:name w:val="C6664B36CB4B4C89B640945E310C942B14"/>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4">
    <w:name w:val="E3C91347B1094566A6846ED14272C10C14"/>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4">
    <w:name w:val="A8042476F19145F2A7E985BA08AC47B014"/>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3">
    <w:name w:val="5ADE6D0219034AB2A094767BC62F5B0213"/>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3">
    <w:name w:val="3A68D3CB288B4D24AB6A03758E7FF28B13"/>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3">
    <w:name w:val="4E86DE892D9D4DBF9DF50BF06B529F7113"/>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3">
    <w:name w:val="951C9024179A41C9A84BAEF24007D41B13"/>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3">
    <w:name w:val="713EEC07D32C420BA7325A3F984106CB13"/>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3">
    <w:name w:val="F633AC56197C45E1996F25D676FECDAB13"/>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3">
    <w:name w:val="B18AEB3FDFB64583BD362E119B070D9113"/>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3">
    <w:name w:val="0B072CAFE63E4FDD89CB90EB1510E25213"/>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3">
    <w:name w:val="CDD1F05AE6EA4A4A883DB9F32EADE8C513"/>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3">
    <w:name w:val="71EBE26EF8C34612994820DE71F54C3A13"/>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3">
    <w:name w:val="CCCE9E11A08D4334A218749D2EF6768413"/>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3">
    <w:name w:val="02B256731663475DB03F4488906CDE1013"/>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3">
    <w:name w:val="B8BBDDBD2E1D4FD7B573FDE7B2F3FDB813"/>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3">
    <w:name w:val="9180E34CCF1940B098159B25B9FEA2CE13"/>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3">
    <w:name w:val="1465F4D26EFD4FE49F6A25E09E7E158C13"/>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3">
    <w:name w:val="82387F16F7A84E24B1985BF4DFABC81313"/>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3">
    <w:name w:val="4D52A2440E464E5186A082D7EEBC4E9413"/>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3">
    <w:name w:val="BC9520F9AA5E4F94B407AE5D684FB28A13"/>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3">
    <w:name w:val="83009CE44F72409AB829DD6F297C70DF13"/>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3">
    <w:name w:val="D52CA5AB5CAD4AEF8107052437701AB013"/>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3">
    <w:name w:val="E5E8FE7F18E6449B8FD96DCC229788DE13"/>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3">
    <w:name w:val="F96A887E3EA542CCBC14C2B855BAC15C13"/>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3">
    <w:name w:val="23253619851E406BADACE9641AFC97C613"/>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3">
    <w:name w:val="6F02122AA79B42F2820EC25CB26B723413"/>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3">
    <w:name w:val="2EE2054A01FF48B9B7477504B90409FF13"/>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3">
    <w:name w:val="D89BBAA1A970484A85AABB3BC3F7B64C13"/>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3">
    <w:name w:val="6DD1A35478D34F649571F25D21D799DB13"/>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3">
    <w:name w:val="623B3CA9C8614067BD20C320F5CDF44B13"/>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3">
    <w:name w:val="8508BCB284AB4B3892B904BF68BFC35413"/>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3">
    <w:name w:val="31CC064BB17E4619B2B498809C67FDD313"/>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3">
    <w:name w:val="0FF29275AFD74D7DA17147B4DE1DF93013"/>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3">
    <w:name w:val="4A626F984331497088C5CE72B1C71EB613"/>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3">
    <w:name w:val="C62099808C23492CAECA426E0375B34013"/>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3">
    <w:name w:val="6980E982216947AFBD9087C8F25AEFE913"/>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3">
    <w:name w:val="B250303691744B308E80E44BE1CCFA3513"/>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3">
    <w:name w:val="C6494A4156D74A55A5AF21AFEB2B57AA13"/>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3">
    <w:name w:val="A5763FA458AF4CFF9972E20CE4CA946913"/>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3">
    <w:name w:val="E7AC1F068A714B618912247342B01BA813"/>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5">
    <w:name w:val="C1A75551793F4E2498A021082BA0D15F15"/>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5">
    <w:name w:val="750A07FC1204433BA4683606136FC2BA15"/>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5">
    <w:name w:val="684B9EDFD303441587CE3C6DE6FF35EF15"/>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5">
    <w:name w:val="4F7E19A5C6514D5CB5A41B775E22126715"/>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5">
    <w:name w:val="8DD4C7BD72F64A80AF53873207B8768415"/>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5">
    <w:name w:val="6FFD64D5BF9347A1AE7B8232A787AA0915"/>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5">
    <w:name w:val="567732F5821A47149196A66FEA82DB9C15"/>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5">
    <w:name w:val="8C82D7BA4F66415789F5450A8766EA1215"/>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5">
    <w:name w:val="8D969E2EEEEA428D8301BF1872A41F7715"/>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5">
    <w:name w:val="EA069EA1F7B040C8BA365E17D9E0734C15"/>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5">
    <w:name w:val="86D399C4978D4CC1AF6AC0510E41A7A915"/>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5">
    <w:name w:val="F0C34371869E4E3CAA865F21BD0614CF15"/>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5">
    <w:name w:val="94DFD1772B7D40E292AA167FE2B643E415"/>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5">
    <w:name w:val="47EE000F2D5343E5A08E75D7D5DDE4FA15"/>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5">
    <w:name w:val="4C689E576E96481D9C95748BDAF652DD15"/>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5">
    <w:name w:val="7D0DCCDCF9CB45D9991D676BE6366A8915"/>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5">
    <w:name w:val="4E528BD371F84006A63339007215418C15"/>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5">
    <w:name w:val="EF7D1543C3EF4C8FA1B4DF2FD75BE2D215"/>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5">
    <w:name w:val="A11CCD89A6DE458BA882053B8111601715"/>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5">
    <w:name w:val="A9ECCE074E7D4EB1970868C6924375AC15"/>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5">
    <w:name w:val="B400400A0A5D4482A726C9BFBA261CB215"/>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5">
    <w:name w:val="4088ED87792549FB9DE97C75D54DC97015"/>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5">
    <w:name w:val="D7226DF6365043B7A01735D6A0312E7615"/>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5">
    <w:name w:val="82F3B0E220BC470AAE45954ABB9AB31515"/>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5">
    <w:name w:val="E8923BEBAD9C400F9860AC1FDC28067515"/>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5">
    <w:name w:val="BEAB7772E7AF48B7A9A819060A46CCA215"/>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5">
    <w:name w:val="7A69459460A24A4BB3AC77B14DE0AEF615"/>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5">
    <w:name w:val="B7599E30B0854BA99A85F0178A97D42115"/>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5">
    <w:name w:val="7FA4A0C7DDB1421EAE6AC3455BEF4A5415"/>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5">
    <w:name w:val="C63FE85A24844A7698541235EE310F9015"/>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5">
    <w:name w:val="8950ED3375F64692A629B2CCD1051F6C15"/>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5">
    <w:name w:val="821133182D174DA38A13193AB664409C15"/>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5">
    <w:name w:val="F706DAA94CED4D6EBF19302A0F75D1FC15"/>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5">
    <w:name w:val="8C759ECFDE4A4120B282E131AD831F6A15"/>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5">
    <w:name w:val="69F6C6929B3E43149967A1F84CFC73D915"/>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5">
    <w:name w:val="96A2B36864E14CA998A8CD50AD8B086915"/>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5">
    <w:name w:val="3D468C8C093E4C4A8C1E41C988ECBDC015"/>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5">
    <w:name w:val="2A9B8D833BD74419949B9CE4A7F11E5015"/>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5">
    <w:name w:val="CC625CECC2554C95A766EB9CCA6F412015"/>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5">
    <w:name w:val="FCCFE514F9A74331B8FA216E89A8EEFF15"/>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5">
    <w:name w:val="496AEBC52F574080A6E7A2D68FE9EF3A15"/>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5">
    <w:name w:val="78296EDFAA6847A589566BE99724024B15"/>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5">
    <w:name w:val="44990387FF91443C807B1B0A47685AEE15"/>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5">
    <w:name w:val="7EAFA6C855C442D4816D8B523205211115"/>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5">
    <w:name w:val="6F5E916C8EA540C2B8523EF68F77051B15"/>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5">
    <w:name w:val="A23B41D1DB97454CA4EC2DC53E7B87A715"/>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5">
    <w:name w:val="CF07EFC3665843208671B419FB3379B715"/>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5">
    <w:name w:val="65778E1FCF8F4A5DADA852FAC05CFA8D15"/>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5">
    <w:name w:val="0382307E1C3440D085D136BAC667C28015"/>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5">
    <w:name w:val="7A410F525C31487A91BF6A973E6608D715"/>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5">
    <w:name w:val="C6664B36CB4B4C89B640945E310C942B15"/>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5">
    <w:name w:val="E3C91347B1094566A6846ED14272C10C15"/>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5">
    <w:name w:val="A8042476F19145F2A7E985BA08AC47B015"/>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4">
    <w:name w:val="5ADE6D0219034AB2A094767BC62F5B0214"/>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4">
    <w:name w:val="3A68D3CB288B4D24AB6A03758E7FF28B14"/>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4">
    <w:name w:val="4E86DE892D9D4DBF9DF50BF06B529F7114"/>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4">
    <w:name w:val="951C9024179A41C9A84BAEF24007D41B14"/>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4">
    <w:name w:val="713EEC07D32C420BA7325A3F984106CB14"/>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4">
    <w:name w:val="F633AC56197C45E1996F25D676FECDAB14"/>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4">
    <w:name w:val="B18AEB3FDFB64583BD362E119B070D9114"/>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4">
    <w:name w:val="0B072CAFE63E4FDD89CB90EB1510E25214"/>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4">
    <w:name w:val="CDD1F05AE6EA4A4A883DB9F32EADE8C514"/>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4">
    <w:name w:val="71EBE26EF8C34612994820DE71F54C3A14"/>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4">
    <w:name w:val="CCCE9E11A08D4334A218749D2EF6768414"/>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4">
    <w:name w:val="02B256731663475DB03F4488906CDE1014"/>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4">
    <w:name w:val="B8BBDDBD2E1D4FD7B573FDE7B2F3FDB814"/>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4">
    <w:name w:val="9180E34CCF1940B098159B25B9FEA2CE14"/>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4">
    <w:name w:val="1465F4D26EFD4FE49F6A25E09E7E158C14"/>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4">
    <w:name w:val="82387F16F7A84E24B1985BF4DFABC81314"/>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4">
    <w:name w:val="4D52A2440E464E5186A082D7EEBC4E9414"/>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4">
    <w:name w:val="BC9520F9AA5E4F94B407AE5D684FB28A14"/>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4">
    <w:name w:val="83009CE44F72409AB829DD6F297C70DF14"/>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4">
    <w:name w:val="D52CA5AB5CAD4AEF8107052437701AB014"/>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4">
    <w:name w:val="E5E8FE7F18E6449B8FD96DCC229788DE14"/>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4">
    <w:name w:val="F96A887E3EA542CCBC14C2B855BAC15C14"/>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4">
    <w:name w:val="23253619851E406BADACE9641AFC97C614"/>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4">
    <w:name w:val="6F02122AA79B42F2820EC25CB26B723414"/>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4">
    <w:name w:val="2EE2054A01FF48B9B7477504B90409FF14"/>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4">
    <w:name w:val="D89BBAA1A970484A85AABB3BC3F7B64C14"/>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4">
    <w:name w:val="6DD1A35478D34F649571F25D21D799DB14"/>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4">
    <w:name w:val="623B3CA9C8614067BD20C320F5CDF44B14"/>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4">
    <w:name w:val="8508BCB284AB4B3892B904BF68BFC35414"/>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4">
    <w:name w:val="31CC064BB17E4619B2B498809C67FDD314"/>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4">
    <w:name w:val="0FF29275AFD74D7DA17147B4DE1DF93014"/>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4">
    <w:name w:val="4A626F984331497088C5CE72B1C71EB614"/>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4">
    <w:name w:val="C62099808C23492CAECA426E0375B34014"/>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4">
    <w:name w:val="6980E982216947AFBD9087C8F25AEFE914"/>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4">
    <w:name w:val="B250303691744B308E80E44BE1CCFA3514"/>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4">
    <w:name w:val="C6494A4156D74A55A5AF21AFEB2B57AA14"/>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4">
    <w:name w:val="A5763FA458AF4CFF9972E20CE4CA946914"/>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4">
    <w:name w:val="E7AC1F068A714B618912247342B01BA814"/>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6">
    <w:name w:val="C1A75551793F4E2498A021082BA0D15F16"/>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6">
    <w:name w:val="750A07FC1204433BA4683606136FC2BA16"/>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6">
    <w:name w:val="684B9EDFD303441587CE3C6DE6FF35EF16"/>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6">
    <w:name w:val="4F7E19A5C6514D5CB5A41B775E22126716"/>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6">
    <w:name w:val="8DD4C7BD72F64A80AF53873207B8768416"/>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6">
    <w:name w:val="6FFD64D5BF9347A1AE7B8232A787AA0916"/>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6">
    <w:name w:val="567732F5821A47149196A66FEA82DB9C16"/>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6">
    <w:name w:val="8C82D7BA4F66415789F5450A8766EA1216"/>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6">
    <w:name w:val="8D969E2EEEEA428D8301BF1872A41F7716"/>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6">
    <w:name w:val="EA069EA1F7B040C8BA365E17D9E0734C16"/>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6">
    <w:name w:val="86D399C4978D4CC1AF6AC0510E41A7A916"/>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6">
    <w:name w:val="F0C34371869E4E3CAA865F21BD0614CF16"/>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6">
    <w:name w:val="94DFD1772B7D40E292AA167FE2B643E416"/>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6">
    <w:name w:val="47EE000F2D5343E5A08E75D7D5DDE4FA16"/>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6">
    <w:name w:val="4C689E576E96481D9C95748BDAF652DD16"/>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6">
    <w:name w:val="7D0DCCDCF9CB45D9991D676BE6366A8916"/>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6">
    <w:name w:val="4E528BD371F84006A63339007215418C16"/>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6">
    <w:name w:val="EF7D1543C3EF4C8FA1B4DF2FD75BE2D216"/>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6">
    <w:name w:val="A11CCD89A6DE458BA882053B8111601716"/>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6">
    <w:name w:val="A9ECCE074E7D4EB1970868C6924375AC16"/>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6">
    <w:name w:val="B400400A0A5D4482A726C9BFBA261CB216"/>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6">
    <w:name w:val="4088ED87792549FB9DE97C75D54DC97016"/>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6">
    <w:name w:val="D7226DF6365043B7A01735D6A0312E7616"/>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6">
    <w:name w:val="82F3B0E220BC470AAE45954ABB9AB31516"/>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6">
    <w:name w:val="E8923BEBAD9C400F9860AC1FDC28067516"/>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6">
    <w:name w:val="BEAB7772E7AF48B7A9A819060A46CCA216"/>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6">
    <w:name w:val="7A69459460A24A4BB3AC77B14DE0AEF616"/>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6">
    <w:name w:val="B7599E30B0854BA99A85F0178A97D42116"/>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6">
    <w:name w:val="7FA4A0C7DDB1421EAE6AC3455BEF4A5416"/>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6">
    <w:name w:val="C63FE85A24844A7698541235EE310F9016"/>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6">
    <w:name w:val="8950ED3375F64692A629B2CCD1051F6C16"/>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6">
    <w:name w:val="821133182D174DA38A13193AB664409C16"/>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6">
    <w:name w:val="F706DAA94CED4D6EBF19302A0F75D1FC16"/>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6">
    <w:name w:val="8C759ECFDE4A4120B282E131AD831F6A16"/>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6">
    <w:name w:val="69F6C6929B3E43149967A1F84CFC73D916"/>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6">
    <w:name w:val="96A2B36864E14CA998A8CD50AD8B086916"/>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6">
    <w:name w:val="3D468C8C093E4C4A8C1E41C988ECBDC016"/>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6">
    <w:name w:val="2A9B8D833BD74419949B9CE4A7F11E5016"/>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6">
    <w:name w:val="CC625CECC2554C95A766EB9CCA6F412016"/>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6">
    <w:name w:val="FCCFE514F9A74331B8FA216E89A8EEFF16"/>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6">
    <w:name w:val="496AEBC52F574080A6E7A2D68FE9EF3A16"/>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6">
    <w:name w:val="78296EDFAA6847A589566BE99724024B16"/>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6">
    <w:name w:val="44990387FF91443C807B1B0A47685AEE16"/>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6">
    <w:name w:val="7EAFA6C855C442D4816D8B523205211116"/>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6">
    <w:name w:val="6F5E916C8EA540C2B8523EF68F77051B16"/>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6">
    <w:name w:val="A23B41D1DB97454CA4EC2DC53E7B87A716"/>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6">
    <w:name w:val="CF07EFC3665843208671B419FB3379B716"/>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6">
    <w:name w:val="65778E1FCF8F4A5DADA852FAC05CFA8D16"/>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6">
    <w:name w:val="0382307E1C3440D085D136BAC667C28016"/>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6">
    <w:name w:val="7A410F525C31487A91BF6A973E6608D716"/>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6">
    <w:name w:val="C6664B36CB4B4C89B640945E310C942B16"/>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6">
    <w:name w:val="E3C91347B1094566A6846ED14272C10C16"/>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6">
    <w:name w:val="A8042476F19145F2A7E985BA08AC47B016"/>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5">
    <w:name w:val="5ADE6D0219034AB2A094767BC62F5B0215"/>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5">
    <w:name w:val="3A68D3CB288B4D24AB6A03758E7FF28B15"/>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5">
    <w:name w:val="4E86DE892D9D4DBF9DF50BF06B529F7115"/>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5">
    <w:name w:val="951C9024179A41C9A84BAEF24007D41B15"/>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5">
    <w:name w:val="713EEC07D32C420BA7325A3F984106CB15"/>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5">
    <w:name w:val="F633AC56197C45E1996F25D676FECDAB15"/>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5">
    <w:name w:val="B18AEB3FDFB64583BD362E119B070D9115"/>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5">
    <w:name w:val="0B072CAFE63E4FDD89CB90EB1510E25215"/>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5">
    <w:name w:val="CDD1F05AE6EA4A4A883DB9F32EADE8C515"/>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5">
    <w:name w:val="71EBE26EF8C34612994820DE71F54C3A15"/>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5">
    <w:name w:val="CCCE9E11A08D4334A218749D2EF6768415"/>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5">
    <w:name w:val="02B256731663475DB03F4488906CDE1015"/>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5">
    <w:name w:val="B8BBDDBD2E1D4FD7B573FDE7B2F3FDB815"/>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5">
    <w:name w:val="9180E34CCF1940B098159B25B9FEA2CE15"/>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5">
    <w:name w:val="1465F4D26EFD4FE49F6A25E09E7E158C15"/>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5">
    <w:name w:val="82387F16F7A84E24B1985BF4DFABC81315"/>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5">
    <w:name w:val="4D52A2440E464E5186A082D7EEBC4E9415"/>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5">
    <w:name w:val="BC9520F9AA5E4F94B407AE5D684FB28A15"/>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5">
    <w:name w:val="83009CE44F72409AB829DD6F297C70DF15"/>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5">
    <w:name w:val="D52CA5AB5CAD4AEF8107052437701AB015"/>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5">
    <w:name w:val="E5E8FE7F18E6449B8FD96DCC229788DE15"/>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5">
    <w:name w:val="F96A887E3EA542CCBC14C2B855BAC15C15"/>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5">
    <w:name w:val="23253619851E406BADACE9641AFC97C615"/>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5">
    <w:name w:val="6F02122AA79B42F2820EC25CB26B723415"/>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5">
    <w:name w:val="2EE2054A01FF48B9B7477504B90409FF15"/>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5">
    <w:name w:val="D89BBAA1A970484A85AABB3BC3F7B64C15"/>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5">
    <w:name w:val="6DD1A35478D34F649571F25D21D799DB15"/>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5">
    <w:name w:val="623B3CA9C8614067BD20C320F5CDF44B15"/>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5">
    <w:name w:val="8508BCB284AB4B3892B904BF68BFC35415"/>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5">
    <w:name w:val="31CC064BB17E4619B2B498809C67FDD315"/>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5">
    <w:name w:val="0FF29275AFD74D7DA17147B4DE1DF93015"/>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5">
    <w:name w:val="4A626F984331497088C5CE72B1C71EB615"/>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5">
    <w:name w:val="C62099808C23492CAECA426E0375B34015"/>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5">
    <w:name w:val="6980E982216947AFBD9087C8F25AEFE915"/>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5">
    <w:name w:val="B250303691744B308E80E44BE1CCFA3515"/>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5">
    <w:name w:val="C6494A4156D74A55A5AF21AFEB2B57AA15"/>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5">
    <w:name w:val="A5763FA458AF4CFF9972E20CE4CA946915"/>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5">
    <w:name w:val="E7AC1F068A714B618912247342B01BA815"/>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7">
    <w:name w:val="C1A75551793F4E2498A021082BA0D15F17"/>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7">
    <w:name w:val="750A07FC1204433BA4683606136FC2BA17"/>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7">
    <w:name w:val="684B9EDFD303441587CE3C6DE6FF35EF17"/>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7">
    <w:name w:val="4F7E19A5C6514D5CB5A41B775E22126717"/>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7">
    <w:name w:val="8DD4C7BD72F64A80AF53873207B8768417"/>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7">
    <w:name w:val="6FFD64D5BF9347A1AE7B8232A787AA0917"/>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7">
    <w:name w:val="567732F5821A47149196A66FEA82DB9C17"/>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7">
    <w:name w:val="8C82D7BA4F66415789F5450A8766EA1217"/>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7">
    <w:name w:val="8D969E2EEEEA428D8301BF1872A41F7717"/>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7">
    <w:name w:val="EA069EA1F7B040C8BA365E17D9E0734C17"/>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7">
    <w:name w:val="86D399C4978D4CC1AF6AC0510E41A7A917"/>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7">
    <w:name w:val="F0C34371869E4E3CAA865F21BD0614CF17"/>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7">
    <w:name w:val="94DFD1772B7D40E292AA167FE2B643E417"/>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7">
    <w:name w:val="47EE000F2D5343E5A08E75D7D5DDE4FA17"/>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7">
    <w:name w:val="4C689E576E96481D9C95748BDAF652DD17"/>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7">
    <w:name w:val="7D0DCCDCF9CB45D9991D676BE6366A8917"/>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7">
    <w:name w:val="4E528BD371F84006A63339007215418C17"/>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7">
    <w:name w:val="EF7D1543C3EF4C8FA1B4DF2FD75BE2D217"/>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7">
    <w:name w:val="A11CCD89A6DE458BA882053B8111601717"/>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7">
    <w:name w:val="A9ECCE074E7D4EB1970868C6924375AC17"/>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7">
    <w:name w:val="B400400A0A5D4482A726C9BFBA261CB217"/>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7">
    <w:name w:val="4088ED87792549FB9DE97C75D54DC97017"/>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7">
    <w:name w:val="D7226DF6365043B7A01735D6A0312E7617"/>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7">
    <w:name w:val="82F3B0E220BC470AAE45954ABB9AB31517"/>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7">
    <w:name w:val="E8923BEBAD9C400F9860AC1FDC28067517"/>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7">
    <w:name w:val="BEAB7772E7AF48B7A9A819060A46CCA217"/>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7">
    <w:name w:val="7A69459460A24A4BB3AC77B14DE0AEF617"/>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7">
    <w:name w:val="B7599E30B0854BA99A85F0178A97D42117"/>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7">
    <w:name w:val="7FA4A0C7DDB1421EAE6AC3455BEF4A5417"/>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7">
    <w:name w:val="C63FE85A24844A7698541235EE310F9017"/>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7">
    <w:name w:val="8950ED3375F64692A629B2CCD1051F6C17"/>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7">
    <w:name w:val="821133182D174DA38A13193AB664409C17"/>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7">
    <w:name w:val="F706DAA94CED4D6EBF19302A0F75D1FC17"/>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7">
    <w:name w:val="8C759ECFDE4A4120B282E131AD831F6A17"/>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7">
    <w:name w:val="69F6C6929B3E43149967A1F84CFC73D917"/>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7">
    <w:name w:val="96A2B36864E14CA998A8CD50AD8B086917"/>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7">
    <w:name w:val="3D468C8C093E4C4A8C1E41C988ECBDC017"/>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7">
    <w:name w:val="2A9B8D833BD74419949B9CE4A7F11E5017"/>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7">
    <w:name w:val="CC625CECC2554C95A766EB9CCA6F412017"/>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7">
    <w:name w:val="FCCFE514F9A74331B8FA216E89A8EEFF17"/>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7">
    <w:name w:val="496AEBC52F574080A6E7A2D68FE9EF3A17"/>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7">
    <w:name w:val="78296EDFAA6847A589566BE99724024B17"/>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7">
    <w:name w:val="44990387FF91443C807B1B0A47685AEE17"/>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7">
    <w:name w:val="7EAFA6C855C442D4816D8B523205211117"/>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7">
    <w:name w:val="6F5E916C8EA540C2B8523EF68F77051B17"/>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7">
    <w:name w:val="A23B41D1DB97454CA4EC2DC53E7B87A717"/>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7">
    <w:name w:val="CF07EFC3665843208671B419FB3379B717"/>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7">
    <w:name w:val="65778E1FCF8F4A5DADA852FAC05CFA8D17"/>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7">
    <w:name w:val="0382307E1C3440D085D136BAC667C28017"/>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7">
    <w:name w:val="7A410F525C31487A91BF6A973E6608D717"/>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7">
    <w:name w:val="C6664B36CB4B4C89B640945E310C942B17"/>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7">
    <w:name w:val="E3C91347B1094566A6846ED14272C10C17"/>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7">
    <w:name w:val="A8042476F19145F2A7E985BA08AC47B017"/>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6">
    <w:name w:val="5ADE6D0219034AB2A094767BC62F5B0216"/>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6">
    <w:name w:val="3A68D3CB288B4D24AB6A03758E7FF28B16"/>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6">
    <w:name w:val="4E86DE892D9D4DBF9DF50BF06B529F7116"/>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6">
    <w:name w:val="951C9024179A41C9A84BAEF24007D41B16"/>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6">
    <w:name w:val="713EEC07D32C420BA7325A3F984106CB16"/>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6">
    <w:name w:val="F633AC56197C45E1996F25D676FECDAB16"/>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6">
    <w:name w:val="B18AEB3FDFB64583BD362E119B070D9116"/>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6">
    <w:name w:val="0B072CAFE63E4FDD89CB90EB1510E25216"/>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6">
    <w:name w:val="CDD1F05AE6EA4A4A883DB9F32EADE8C516"/>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6">
    <w:name w:val="71EBE26EF8C34612994820DE71F54C3A16"/>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6">
    <w:name w:val="CCCE9E11A08D4334A218749D2EF6768416"/>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6">
    <w:name w:val="02B256731663475DB03F4488906CDE1016"/>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6">
    <w:name w:val="B8BBDDBD2E1D4FD7B573FDE7B2F3FDB816"/>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6">
    <w:name w:val="9180E34CCF1940B098159B25B9FEA2CE16"/>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6">
    <w:name w:val="1465F4D26EFD4FE49F6A25E09E7E158C16"/>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6">
    <w:name w:val="82387F16F7A84E24B1985BF4DFABC81316"/>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6">
    <w:name w:val="4D52A2440E464E5186A082D7EEBC4E9416"/>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6">
    <w:name w:val="BC9520F9AA5E4F94B407AE5D684FB28A16"/>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6">
    <w:name w:val="83009CE44F72409AB829DD6F297C70DF16"/>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6">
    <w:name w:val="D52CA5AB5CAD4AEF8107052437701AB016"/>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6">
    <w:name w:val="E5E8FE7F18E6449B8FD96DCC229788DE16"/>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6">
    <w:name w:val="F96A887E3EA542CCBC14C2B855BAC15C16"/>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6">
    <w:name w:val="23253619851E406BADACE9641AFC97C616"/>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6">
    <w:name w:val="6F02122AA79B42F2820EC25CB26B723416"/>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6">
    <w:name w:val="2EE2054A01FF48B9B7477504B90409FF16"/>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6">
    <w:name w:val="D89BBAA1A970484A85AABB3BC3F7B64C16"/>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6">
    <w:name w:val="6DD1A35478D34F649571F25D21D799DB16"/>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6">
    <w:name w:val="623B3CA9C8614067BD20C320F5CDF44B16"/>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6">
    <w:name w:val="8508BCB284AB4B3892B904BF68BFC35416"/>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6">
    <w:name w:val="31CC064BB17E4619B2B498809C67FDD316"/>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6">
    <w:name w:val="0FF29275AFD74D7DA17147B4DE1DF93016"/>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6">
    <w:name w:val="4A626F984331497088C5CE72B1C71EB616"/>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6">
    <w:name w:val="C62099808C23492CAECA426E0375B34016"/>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6">
    <w:name w:val="6980E982216947AFBD9087C8F25AEFE916"/>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6">
    <w:name w:val="B250303691744B308E80E44BE1CCFA3516"/>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6">
    <w:name w:val="C6494A4156D74A55A5AF21AFEB2B57AA16"/>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6">
    <w:name w:val="A5763FA458AF4CFF9972E20CE4CA946916"/>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6">
    <w:name w:val="E7AC1F068A714B618912247342B01BA816"/>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8">
    <w:name w:val="C1A75551793F4E2498A021082BA0D15F18"/>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8">
    <w:name w:val="750A07FC1204433BA4683606136FC2BA18"/>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8">
    <w:name w:val="684B9EDFD303441587CE3C6DE6FF35EF18"/>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8">
    <w:name w:val="4F7E19A5C6514D5CB5A41B775E22126718"/>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8">
    <w:name w:val="8DD4C7BD72F64A80AF53873207B8768418"/>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8">
    <w:name w:val="6FFD64D5BF9347A1AE7B8232A787AA0918"/>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8">
    <w:name w:val="567732F5821A47149196A66FEA82DB9C18"/>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8">
    <w:name w:val="8C82D7BA4F66415789F5450A8766EA1218"/>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8">
    <w:name w:val="8D969E2EEEEA428D8301BF1872A41F7718"/>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8">
    <w:name w:val="EA069EA1F7B040C8BA365E17D9E0734C18"/>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8">
    <w:name w:val="86D399C4978D4CC1AF6AC0510E41A7A918"/>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8">
    <w:name w:val="F0C34371869E4E3CAA865F21BD0614CF18"/>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8">
    <w:name w:val="94DFD1772B7D40E292AA167FE2B643E418"/>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8">
    <w:name w:val="47EE000F2D5343E5A08E75D7D5DDE4FA18"/>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8">
    <w:name w:val="4C689E576E96481D9C95748BDAF652DD18"/>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8">
    <w:name w:val="7D0DCCDCF9CB45D9991D676BE6366A8918"/>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8">
    <w:name w:val="4E528BD371F84006A63339007215418C18"/>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8">
    <w:name w:val="EF7D1543C3EF4C8FA1B4DF2FD75BE2D218"/>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8">
    <w:name w:val="A11CCD89A6DE458BA882053B8111601718"/>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8">
    <w:name w:val="A9ECCE074E7D4EB1970868C6924375AC18"/>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8">
    <w:name w:val="B400400A0A5D4482A726C9BFBA261CB218"/>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8">
    <w:name w:val="4088ED87792549FB9DE97C75D54DC97018"/>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8">
    <w:name w:val="D7226DF6365043B7A01735D6A0312E7618"/>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8">
    <w:name w:val="82F3B0E220BC470AAE45954ABB9AB31518"/>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8">
    <w:name w:val="E8923BEBAD9C400F9860AC1FDC28067518"/>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8">
    <w:name w:val="BEAB7772E7AF48B7A9A819060A46CCA218"/>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8">
    <w:name w:val="7A69459460A24A4BB3AC77B14DE0AEF618"/>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8">
    <w:name w:val="B7599E30B0854BA99A85F0178A97D42118"/>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8">
    <w:name w:val="7FA4A0C7DDB1421EAE6AC3455BEF4A5418"/>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8">
    <w:name w:val="C63FE85A24844A7698541235EE310F9018"/>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8">
    <w:name w:val="8950ED3375F64692A629B2CCD1051F6C18"/>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8">
    <w:name w:val="821133182D174DA38A13193AB664409C18"/>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8">
    <w:name w:val="F706DAA94CED4D6EBF19302A0F75D1FC18"/>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8">
    <w:name w:val="8C759ECFDE4A4120B282E131AD831F6A18"/>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8">
    <w:name w:val="69F6C6929B3E43149967A1F84CFC73D918"/>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8">
    <w:name w:val="96A2B36864E14CA998A8CD50AD8B086918"/>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8">
    <w:name w:val="3D468C8C093E4C4A8C1E41C988ECBDC018"/>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8">
    <w:name w:val="2A9B8D833BD74419949B9CE4A7F11E5018"/>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8">
    <w:name w:val="CC625CECC2554C95A766EB9CCA6F412018"/>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8">
    <w:name w:val="FCCFE514F9A74331B8FA216E89A8EEFF18"/>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8">
    <w:name w:val="496AEBC52F574080A6E7A2D68FE9EF3A18"/>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8">
    <w:name w:val="78296EDFAA6847A589566BE99724024B18"/>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8">
    <w:name w:val="44990387FF91443C807B1B0A47685AEE18"/>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8">
    <w:name w:val="7EAFA6C855C442D4816D8B523205211118"/>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8">
    <w:name w:val="6F5E916C8EA540C2B8523EF68F77051B18"/>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8">
    <w:name w:val="A23B41D1DB97454CA4EC2DC53E7B87A718"/>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8">
    <w:name w:val="CF07EFC3665843208671B419FB3379B718"/>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8">
    <w:name w:val="65778E1FCF8F4A5DADA852FAC05CFA8D18"/>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8">
    <w:name w:val="0382307E1C3440D085D136BAC667C28018"/>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8">
    <w:name w:val="7A410F525C31487A91BF6A973E6608D718"/>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8">
    <w:name w:val="C6664B36CB4B4C89B640945E310C942B18"/>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8">
    <w:name w:val="E3C91347B1094566A6846ED14272C10C18"/>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8">
    <w:name w:val="A8042476F19145F2A7E985BA08AC47B018"/>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7">
    <w:name w:val="5ADE6D0219034AB2A094767BC62F5B0217"/>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7">
    <w:name w:val="3A68D3CB288B4D24AB6A03758E7FF28B17"/>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7">
    <w:name w:val="4E86DE892D9D4DBF9DF50BF06B529F7117"/>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7">
    <w:name w:val="951C9024179A41C9A84BAEF24007D41B17"/>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7">
    <w:name w:val="713EEC07D32C420BA7325A3F984106CB17"/>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7">
    <w:name w:val="F633AC56197C45E1996F25D676FECDAB17"/>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7">
    <w:name w:val="B18AEB3FDFB64583BD362E119B070D9117"/>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7">
    <w:name w:val="0B072CAFE63E4FDD89CB90EB1510E25217"/>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7">
    <w:name w:val="CDD1F05AE6EA4A4A883DB9F32EADE8C517"/>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7">
    <w:name w:val="71EBE26EF8C34612994820DE71F54C3A17"/>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7">
    <w:name w:val="CCCE9E11A08D4334A218749D2EF6768417"/>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7">
    <w:name w:val="02B256731663475DB03F4488906CDE1017"/>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7">
    <w:name w:val="B8BBDDBD2E1D4FD7B573FDE7B2F3FDB817"/>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7">
    <w:name w:val="9180E34CCF1940B098159B25B9FEA2CE17"/>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7">
    <w:name w:val="1465F4D26EFD4FE49F6A25E09E7E158C17"/>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7">
    <w:name w:val="82387F16F7A84E24B1985BF4DFABC81317"/>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7">
    <w:name w:val="4D52A2440E464E5186A082D7EEBC4E9417"/>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7">
    <w:name w:val="BC9520F9AA5E4F94B407AE5D684FB28A17"/>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7">
    <w:name w:val="83009CE44F72409AB829DD6F297C70DF17"/>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7">
    <w:name w:val="D52CA5AB5CAD4AEF8107052437701AB017"/>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7">
    <w:name w:val="E5E8FE7F18E6449B8FD96DCC229788DE17"/>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7">
    <w:name w:val="F96A887E3EA542CCBC14C2B855BAC15C17"/>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7">
    <w:name w:val="23253619851E406BADACE9641AFC97C617"/>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7">
    <w:name w:val="6F02122AA79B42F2820EC25CB26B723417"/>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7">
    <w:name w:val="2EE2054A01FF48B9B7477504B90409FF17"/>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7">
    <w:name w:val="D89BBAA1A970484A85AABB3BC3F7B64C17"/>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7">
    <w:name w:val="6DD1A35478D34F649571F25D21D799DB17"/>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7">
    <w:name w:val="623B3CA9C8614067BD20C320F5CDF44B17"/>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7">
    <w:name w:val="8508BCB284AB4B3892B904BF68BFC35417"/>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7">
    <w:name w:val="31CC064BB17E4619B2B498809C67FDD317"/>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7">
    <w:name w:val="0FF29275AFD74D7DA17147B4DE1DF93017"/>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7">
    <w:name w:val="4A626F984331497088C5CE72B1C71EB617"/>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7">
    <w:name w:val="C62099808C23492CAECA426E0375B34017"/>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7">
    <w:name w:val="6980E982216947AFBD9087C8F25AEFE917"/>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7">
    <w:name w:val="B250303691744B308E80E44BE1CCFA3517"/>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7">
    <w:name w:val="C6494A4156D74A55A5AF21AFEB2B57AA17"/>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7">
    <w:name w:val="A5763FA458AF4CFF9972E20CE4CA946917"/>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7">
    <w:name w:val="E7AC1F068A714B618912247342B01BA817"/>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9">
    <w:name w:val="C1A75551793F4E2498A021082BA0D15F19"/>
    <w:rsid w:val="00F1110F"/>
    <w:pPr>
      <w:spacing w:after="0" w:line="240" w:lineRule="auto"/>
    </w:pPr>
    <w:rPr>
      <w:rFonts w:ascii="Times New Roman" w:eastAsia="Times New Roman" w:hAnsi="Times New Roman" w:cs="Times New Roman"/>
      <w:sz w:val="24"/>
      <w:szCs w:val="24"/>
    </w:rPr>
  </w:style>
  <w:style w:type="paragraph" w:customStyle="1" w:styleId="750A07FC1204433BA4683606136FC2BA19">
    <w:name w:val="750A07FC1204433BA4683606136FC2BA19"/>
    <w:rsid w:val="00F1110F"/>
    <w:pPr>
      <w:spacing w:after="0" w:line="240" w:lineRule="auto"/>
    </w:pPr>
    <w:rPr>
      <w:rFonts w:ascii="Times New Roman" w:eastAsia="Times New Roman" w:hAnsi="Times New Roman" w:cs="Times New Roman"/>
      <w:sz w:val="24"/>
      <w:szCs w:val="24"/>
    </w:rPr>
  </w:style>
  <w:style w:type="paragraph" w:customStyle="1" w:styleId="684B9EDFD303441587CE3C6DE6FF35EF19">
    <w:name w:val="684B9EDFD303441587CE3C6DE6FF35EF19"/>
    <w:rsid w:val="00F1110F"/>
    <w:pPr>
      <w:spacing w:after="0" w:line="240" w:lineRule="auto"/>
    </w:pPr>
    <w:rPr>
      <w:rFonts w:ascii="Times New Roman" w:eastAsia="Times New Roman" w:hAnsi="Times New Roman" w:cs="Times New Roman"/>
      <w:sz w:val="24"/>
      <w:szCs w:val="24"/>
    </w:rPr>
  </w:style>
  <w:style w:type="paragraph" w:customStyle="1" w:styleId="4F7E19A5C6514D5CB5A41B775E22126719">
    <w:name w:val="4F7E19A5C6514D5CB5A41B775E22126719"/>
    <w:rsid w:val="00F1110F"/>
    <w:pPr>
      <w:spacing w:after="0" w:line="240" w:lineRule="auto"/>
    </w:pPr>
    <w:rPr>
      <w:rFonts w:ascii="Times New Roman" w:eastAsia="Times New Roman" w:hAnsi="Times New Roman" w:cs="Times New Roman"/>
      <w:sz w:val="24"/>
      <w:szCs w:val="24"/>
    </w:rPr>
  </w:style>
  <w:style w:type="paragraph" w:customStyle="1" w:styleId="8DD4C7BD72F64A80AF53873207B8768419">
    <w:name w:val="8DD4C7BD72F64A80AF53873207B8768419"/>
    <w:rsid w:val="00F1110F"/>
    <w:pPr>
      <w:spacing w:after="0" w:line="240" w:lineRule="auto"/>
    </w:pPr>
    <w:rPr>
      <w:rFonts w:ascii="Times New Roman" w:eastAsia="Times New Roman" w:hAnsi="Times New Roman" w:cs="Times New Roman"/>
      <w:sz w:val="24"/>
      <w:szCs w:val="24"/>
    </w:rPr>
  </w:style>
  <w:style w:type="paragraph" w:customStyle="1" w:styleId="6FFD64D5BF9347A1AE7B8232A787AA0919">
    <w:name w:val="6FFD64D5BF9347A1AE7B8232A787AA0919"/>
    <w:rsid w:val="00F1110F"/>
    <w:pPr>
      <w:spacing w:after="0" w:line="240" w:lineRule="auto"/>
    </w:pPr>
    <w:rPr>
      <w:rFonts w:ascii="Times New Roman" w:eastAsia="Times New Roman" w:hAnsi="Times New Roman" w:cs="Times New Roman"/>
      <w:sz w:val="24"/>
      <w:szCs w:val="24"/>
    </w:rPr>
  </w:style>
  <w:style w:type="paragraph" w:customStyle="1" w:styleId="567732F5821A47149196A66FEA82DB9C19">
    <w:name w:val="567732F5821A47149196A66FEA82DB9C19"/>
    <w:rsid w:val="00F1110F"/>
    <w:pPr>
      <w:spacing w:after="0" w:line="240" w:lineRule="auto"/>
    </w:pPr>
    <w:rPr>
      <w:rFonts w:ascii="Times New Roman" w:eastAsia="Times New Roman" w:hAnsi="Times New Roman" w:cs="Times New Roman"/>
      <w:sz w:val="24"/>
      <w:szCs w:val="24"/>
    </w:rPr>
  </w:style>
  <w:style w:type="paragraph" w:customStyle="1" w:styleId="8C82D7BA4F66415789F5450A8766EA1219">
    <w:name w:val="8C82D7BA4F66415789F5450A8766EA1219"/>
    <w:rsid w:val="00F1110F"/>
    <w:pPr>
      <w:spacing w:after="0" w:line="240" w:lineRule="auto"/>
    </w:pPr>
    <w:rPr>
      <w:rFonts w:ascii="Times New Roman" w:eastAsia="Times New Roman" w:hAnsi="Times New Roman" w:cs="Times New Roman"/>
      <w:sz w:val="24"/>
      <w:szCs w:val="24"/>
    </w:rPr>
  </w:style>
  <w:style w:type="paragraph" w:customStyle="1" w:styleId="8D969E2EEEEA428D8301BF1872A41F7719">
    <w:name w:val="8D969E2EEEEA428D8301BF1872A41F7719"/>
    <w:rsid w:val="00F1110F"/>
    <w:pPr>
      <w:spacing w:after="0" w:line="240" w:lineRule="auto"/>
    </w:pPr>
    <w:rPr>
      <w:rFonts w:ascii="Times New Roman" w:eastAsia="Times New Roman" w:hAnsi="Times New Roman" w:cs="Times New Roman"/>
      <w:sz w:val="24"/>
      <w:szCs w:val="24"/>
    </w:rPr>
  </w:style>
  <w:style w:type="paragraph" w:customStyle="1" w:styleId="EA069EA1F7B040C8BA365E17D9E0734C19">
    <w:name w:val="EA069EA1F7B040C8BA365E17D9E0734C19"/>
    <w:rsid w:val="00F1110F"/>
    <w:pPr>
      <w:spacing w:after="0" w:line="240" w:lineRule="auto"/>
    </w:pPr>
    <w:rPr>
      <w:rFonts w:ascii="Times New Roman" w:eastAsia="Times New Roman" w:hAnsi="Times New Roman" w:cs="Times New Roman"/>
      <w:sz w:val="24"/>
      <w:szCs w:val="24"/>
    </w:rPr>
  </w:style>
  <w:style w:type="paragraph" w:customStyle="1" w:styleId="86D399C4978D4CC1AF6AC0510E41A7A919">
    <w:name w:val="86D399C4978D4CC1AF6AC0510E41A7A919"/>
    <w:rsid w:val="00F1110F"/>
    <w:pPr>
      <w:spacing w:after="0" w:line="240" w:lineRule="auto"/>
    </w:pPr>
    <w:rPr>
      <w:rFonts w:ascii="Times New Roman" w:eastAsia="Times New Roman" w:hAnsi="Times New Roman" w:cs="Times New Roman"/>
      <w:sz w:val="24"/>
      <w:szCs w:val="24"/>
    </w:rPr>
  </w:style>
  <w:style w:type="paragraph" w:customStyle="1" w:styleId="F0C34371869E4E3CAA865F21BD0614CF19">
    <w:name w:val="F0C34371869E4E3CAA865F21BD0614CF19"/>
    <w:rsid w:val="00F1110F"/>
    <w:pPr>
      <w:spacing w:after="0" w:line="240" w:lineRule="auto"/>
    </w:pPr>
    <w:rPr>
      <w:rFonts w:ascii="Times New Roman" w:eastAsia="Times New Roman" w:hAnsi="Times New Roman" w:cs="Times New Roman"/>
      <w:sz w:val="24"/>
      <w:szCs w:val="24"/>
    </w:rPr>
  </w:style>
  <w:style w:type="paragraph" w:customStyle="1" w:styleId="94DFD1772B7D40E292AA167FE2B643E419">
    <w:name w:val="94DFD1772B7D40E292AA167FE2B643E419"/>
    <w:rsid w:val="00F1110F"/>
    <w:pPr>
      <w:spacing w:after="0" w:line="240" w:lineRule="auto"/>
    </w:pPr>
    <w:rPr>
      <w:rFonts w:ascii="Times New Roman" w:eastAsia="Times New Roman" w:hAnsi="Times New Roman" w:cs="Times New Roman"/>
      <w:sz w:val="24"/>
      <w:szCs w:val="24"/>
    </w:rPr>
  </w:style>
  <w:style w:type="paragraph" w:customStyle="1" w:styleId="47EE000F2D5343E5A08E75D7D5DDE4FA19">
    <w:name w:val="47EE000F2D5343E5A08E75D7D5DDE4FA19"/>
    <w:rsid w:val="00F1110F"/>
    <w:pPr>
      <w:spacing w:after="0" w:line="240" w:lineRule="auto"/>
    </w:pPr>
    <w:rPr>
      <w:rFonts w:ascii="Times New Roman" w:eastAsia="Times New Roman" w:hAnsi="Times New Roman" w:cs="Times New Roman"/>
      <w:sz w:val="24"/>
      <w:szCs w:val="24"/>
    </w:rPr>
  </w:style>
  <w:style w:type="paragraph" w:customStyle="1" w:styleId="4C689E576E96481D9C95748BDAF652DD19">
    <w:name w:val="4C689E576E96481D9C95748BDAF652DD19"/>
    <w:rsid w:val="00F1110F"/>
    <w:pPr>
      <w:spacing w:after="0" w:line="240" w:lineRule="auto"/>
    </w:pPr>
    <w:rPr>
      <w:rFonts w:ascii="Times New Roman" w:eastAsia="Times New Roman" w:hAnsi="Times New Roman" w:cs="Times New Roman"/>
      <w:sz w:val="24"/>
      <w:szCs w:val="24"/>
    </w:rPr>
  </w:style>
  <w:style w:type="paragraph" w:customStyle="1" w:styleId="7D0DCCDCF9CB45D9991D676BE6366A8919">
    <w:name w:val="7D0DCCDCF9CB45D9991D676BE6366A8919"/>
    <w:rsid w:val="00F1110F"/>
    <w:pPr>
      <w:spacing w:after="0" w:line="240" w:lineRule="auto"/>
    </w:pPr>
    <w:rPr>
      <w:rFonts w:ascii="Times New Roman" w:eastAsia="Times New Roman" w:hAnsi="Times New Roman" w:cs="Times New Roman"/>
      <w:sz w:val="24"/>
      <w:szCs w:val="24"/>
    </w:rPr>
  </w:style>
  <w:style w:type="paragraph" w:customStyle="1" w:styleId="4E528BD371F84006A63339007215418C19">
    <w:name w:val="4E528BD371F84006A63339007215418C19"/>
    <w:rsid w:val="00F1110F"/>
    <w:pPr>
      <w:spacing w:after="0" w:line="240" w:lineRule="auto"/>
    </w:pPr>
    <w:rPr>
      <w:rFonts w:ascii="Times New Roman" w:eastAsia="Times New Roman" w:hAnsi="Times New Roman" w:cs="Times New Roman"/>
      <w:sz w:val="24"/>
      <w:szCs w:val="24"/>
    </w:rPr>
  </w:style>
  <w:style w:type="paragraph" w:customStyle="1" w:styleId="EF7D1543C3EF4C8FA1B4DF2FD75BE2D219">
    <w:name w:val="EF7D1543C3EF4C8FA1B4DF2FD75BE2D219"/>
    <w:rsid w:val="00F1110F"/>
    <w:pPr>
      <w:spacing w:after="0" w:line="240" w:lineRule="auto"/>
    </w:pPr>
    <w:rPr>
      <w:rFonts w:ascii="Times New Roman" w:eastAsia="Times New Roman" w:hAnsi="Times New Roman" w:cs="Times New Roman"/>
      <w:sz w:val="24"/>
      <w:szCs w:val="24"/>
    </w:rPr>
  </w:style>
  <w:style w:type="paragraph" w:customStyle="1" w:styleId="A11CCD89A6DE458BA882053B8111601719">
    <w:name w:val="A11CCD89A6DE458BA882053B8111601719"/>
    <w:rsid w:val="00F1110F"/>
    <w:pPr>
      <w:spacing w:after="0" w:line="240" w:lineRule="auto"/>
    </w:pPr>
    <w:rPr>
      <w:rFonts w:ascii="Times New Roman" w:eastAsia="Times New Roman" w:hAnsi="Times New Roman" w:cs="Times New Roman"/>
      <w:sz w:val="24"/>
      <w:szCs w:val="24"/>
    </w:rPr>
  </w:style>
  <w:style w:type="paragraph" w:customStyle="1" w:styleId="A9ECCE074E7D4EB1970868C6924375AC19">
    <w:name w:val="A9ECCE074E7D4EB1970868C6924375AC19"/>
    <w:rsid w:val="00F1110F"/>
    <w:pPr>
      <w:spacing w:after="0" w:line="240" w:lineRule="auto"/>
    </w:pPr>
    <w:rPr>
      <w:rFonts w:ascii="Times New Roman" w:eastAsia="Times New Roman" w:hAnsi="Times New Roman" w:cs="Times New Roman"/>
      <w:sz w:val="24"/>
      <w:szCs w:val="24"/>
    </w:rPr>
  </w:style>
  <w:style w:type="paragraph" w:customStyle="1" w:styleId="B400400A0A5D4482A726C9BFBA261CB219">
    <w:name w:val="B400400A0A5D4482A726C9BFBA261CB219"/>
    <w:rsid w:val="00F1110F"/>
    <w:pPr>
      <w:spacing w:after="0" w:line="240" w:lineRule="auto"/>
    </w:pPr>
    <w:rPr>
      <w:rFonts w:ascii="Times New Roman" w:eastAsia="Times New Roman" w:hAnsi="Times New Roman" w:cs="Times New Roman"/>
      <w:sz w:val="24"/>
      <w:szCs w:val="24"/>
    </w:rPr>
  </w:style>
  <w:style w:type="paragraph" w:customStyle="1" w:styleId="4088ED87792549FB9DE97C75D54DC97019">
    <w:name w:val="4088ED87792549FB9DE97C75D54DC97019"/>
    <w:rsid w:val="00F1110F"/>
    <w:pPr>
      <w:spacing w:after="0" w:line="240" w:lineRule="auto"/>
    </w:pPr>
    <w:rPr>
      <w:rFonts w:ascii="Times New Roman" w:eastAsia="Times New Roman" w:hAnsi="Times New Roman" w:cs="Times New Roman"/>
      <w:sz w:val="24"/>
      <w:szCs w:val="24"/>
    </w:rPr>
  </w:style>
  <w:style w:type="paragraph" w:customStyle="1" w:styleId="D7226DF6365043B7A01735D6A0312E7619">
    <w:name w:val="D7226DF6365043B7A01735D6A0312E7619"/>
    <w:rsid w:val="00F1110F"/>
    <w:pPr>
      <w:spacing w:after="0" w:line="240" w:lineRule="auto"/>
    </w:pPr>
    <w:rPr>
      <w:rFonts w:ascii="Times New Roman" w:eastAsia="Times New Roman" w:hAnsi="Times New Roman" w:cs="Times New Roman"/>
      <w:sz w:val="24"/>
      <w:szCs w:val="24"/>
    </w:rPr>
  </w:style>
  <w:style w:type="paragraph" w:customStyle="1" w:styleId="82F3B0E220BC470AAE45954ABB9AB31519">
    <w:name w:val="82F3B0E220BC470AAE45954ABB9AB31519"/>
    <w:rsid w:val="00F1110F"/>
    <w:pPr>
      <w:spacing w:after="0" w:line="240" w:lineRule="auto"/>
    </w:pPr>
    <w:rPr>
      <w:rFonts w:ascii="Times New Roman" w:eastAsia="Times New Roman" w:hAnsi="Times New Roman" w:cs="Times New Roman"/>
      <w:sz w:val="24"/>
      <w:szCs w:val="24"/>
    </w:rPr>
  </w:style>
  <w:style w:type="paragraph" w:customStyle="1" w:styleId="E8923BEBAD9C400F9860AC1FDC28067519">
    <w:name w:val="E8923BEBAD9C400F9860AC1FDC28067519"/>
    <w:rsid w:val="00F1110F"/>
    <w:pPr>
      <w:spacing w:after="0" w:line="240" w:lineRule="auto"/>
    </w:pPr>
    <w:rPr>
      <w:rFonts w:ascii="Times New Roman" w:eastAsia="Times New Roman" w:hAnsi="Times New Roman" w:cs="Times New Roman"/>
      <w:sz w:val="24"/>
      <w:szCs w:val="24"/>
    </w:rPr>
  </w:style>
  <w:style w:type="paragraph" w:customStyle="1" w:styleId="BEAB7772E7AF48B7A9A819060A46CCA219">
    <w:name w:val="BEAB7772E7AF48B7A9A819060A46CCA219"/>
    <w:rsid w:val="00F1110F"/>
    <w:pPr>
      <w:spacing w:after="0" w:line="240" w:lineRule="auto"/>
    </w:pPr>
    <w:rPr>
      <w:rFonts w:ascii="Times New Roman" w:eastAsia="Times New Roman" w:hAnsi="Times New Roman" w:cs="Times New Roman"/>
      <w:sz w:val="24"/>
      <w:szCs w:val="24"/>
    </w:rPr>
  </w:style>
  <w:style w:type="paragraph" w:customStyle="1" w:styleId="7A69459460A24A4BB3AC77B14DE0AEF619">
    <w:name w:val="7A69459460A24A4BB3AC77B14DE0AEF619"/>
    <w:rsid w:val="00F1110F"/>
    <w:pPr>
      <w:spacing w:after="0" w:line="240" w:lineRule="auto"/>
    </w:pPr>
    <w:rPr>
      <w:rFonts w:ascii="Times New Roman" w:eastAsia="Times New Roman" w:hAnsi="Times New Roman" w:cs="Times New Roman"/>
      <w:sz w:val="24"/>
      <w:szCs w:val="24"/>
    </w:rPr>
  </w:style>
  <w:style w:type="paragraph" w:customStyle="1" w:styleId="B7599E30B0854BA99A85F0178A97D42119">
    <w:name w:val="B7599E30B0854BA99A85F0178A97D42119"/>
    <w:rsid w:val="00F1110F"/>
    <w:pPr>
      <w:spacing w:after="0" w:line="240" w:lineRule="auto"/>
    </w:pPr>
    <w:rPr>
      <w:rFonts w:ascii="Times New Roman" w:eastAsia="Times New Roman" w:hAnsi="Times New Roman" w:cs="Times New Roman"/>
      <w:sz w:val="24"/>
      <w:szCs w:val="24"/>
    </w:rPr>
  </w:style>
  <w:style w:type="paragraph" w:customStyle="1" w:styleId="7FA4A0C7DDB1421EAE6AC3455BEF4A5419">
    <w:name w:val="7FA4A0C7DDB1421EAE6AC3455BEF4A5419"/>
    <w:rsid w:val="00F1110F"/>
    <w:pPr>
      <w:spacing w:after="0" w:line="240" w:lineRule="auto"/>
    </w:pPr>
    <w:rPr>
      <w:rFonts w:ascii="Times New Roman" w:eastAsia="Times New Roman" w:hAnsi="Times New Roman" w:cs="Times New Roman"/>
      <w:sz w:val="24"/>
      <w:szCs w:val="24"/>
    </w:rPr>
  </w:style>
  <w:style w:type="paragraph" w:customStyle="1" w:styleId="C63FE85A24844A7698541235EE310F9019">
    <w:name w:val="C63FE85A24844A7698541235EE310F9019"/>
    <w:rsid w:val="00F1110F"/>
    <w:pPr>
      <w:spacing w:after="0" w:line="240" w:lineRule="auto"/>
    </w:pPr>
    <w:rPr>
      <w:rFonts w:ascii="Times New Roman" w:eastAsia="Times New Roman" w:hAnsi="Times New Roman" w:cs="Times New Roman"/>
      <w:sz w:val="24"/>
      <w:szCs w:val="24"/>
    </w:rPr>
  </w:style>
  <w:style w:type="paragraph" w:customStyle="1" w:styleId="8950ED3375F64692A629B2CCD1051F6C19">
    <w:name w:val="8950ED3375F64692A629B2CCD1051F6C19"/>
    <w:rsid w:val="00F1110F"/>
    <w:pPr>
      <w:spacing w:after="0" w:line="240" w:lineRule="auto"/>
    </w:pPr>
    <w:rPr>
      <w:rFonts w:ascii="Times New Roman" w:eastAsia="Times New Roman" w:hAnsi="Times New Roman" w:cs="Times New Roman"/>
      <w:sz w:val="24"/>
      <w:szCs w:val="24"/>
    </w:rPr>
  </w:style>
  <w:style w:type="paragraph" w:customStyle="1" w:styleId="821133182D174DA38A13193AB664409C19">
    <w:name w:val="821133182D174DA38A13193AB664409C19"/>
    <w:rsid w:val="00F1110F"/>
    <w:pPr>
      <w:spacing w:after="0" w:line="240" w:lineRule="auto"/>
    </w:pPr>
    <w:rPr>
      <w:rFonts w:ascii="Times New Roman" w:eastAsia="Times New Roman" w:hAnsi="Times New Roman" w:cs="Times New Roman"/>
      <w:sz w:val="24"/>
      <w:szCs w:val="24"/>
    </w:rPr>
  </w:style>
  <w:style w:type="paragraph" w:customStyle="1" w:styleId="F706DAA94CED4D6EBF19302A0F75D1FC19">
    <w:name w:val="F706DAA94CED4D6EBF19302A0F75D1FC19"/>
    <w:rsid w:val="00F1110F"/>
    <w:pPr>
      <w:spacing w:after="0" w:line="240" w:lineRule="auto"/>
    </w:pPr>
    <w:rPr>
      <w:rFonts w:ascii="Times New Roman" w:eastAsia="Times New Roman" w:hAnsi="Times New Roman" w:cs="Times New Roman"/>
      <w:sz w:val="24"/>
      <w:szCs w:val="24"/>
    </w:rPr>
  </w:style>
  <w:style w:type="paragraph" w:customStyle="1" w:styleId="8C759ECFDE4A4120B282E131AD831F6A19">
    <w:name w:val="8C759ECFDE4A4120B282E131AD831F6A19"/>
    <w:rsid w:val="00F1110F"/>
    <w:pPr>
      <w:spacing w:after="0" w:line="240" w:lineRule="auto"/>
    </w:pPr>
    <w:rPr>
      <w:rFonts w:ascii="Times New Roman" w:eastAsia="Times New Roman" w:hAnsi="Times New Roman" w:cs="Times New Roman"/>
      <w:sz w:val="24"/>
      <w:szCs w:val="24"/>
    </w:rPr>
  </w:style>
  <w:style w:type="paragraph" w:customStyle="1" w:styleId="69F6C6929B3E43149967A1F84CFC73D919">
    <w:name w:val="69F6C6929B3E43149967A1F84CFC73D919"/>
    <w:rsid w:val="00F1110F"/>
    <w:pPr>
      <w:spacing w:after="0" w:line="240" w:lineRule="auto"/>
    </w:pPr>
    <w:rPr>
      <w:rFonts w:ascii="Times New Roman" w:eastAsia="Times New Roman" w:hAnsi="Times New Roman" w:cs="Times New Roman"/>
      <w:sz w:val="24"/>
      <w:szCs w:val="24"/>
    </w:rPr>
  </w:style>
  <w:style w:type="paragraph" w:customStyle="1" w:styleId="96A2B36864E14CA998A8CD50AD8B086919">
    <w:name w:val="96A2B36864E14CA998A8CD50AD8B086919"/>
    <w:rsid w:val="00F1110F"/>
    <w:pPr>
      <w:spacing w:after="0" w:line="240" w:lineRule="auto"/>
    </w:pPr>
    <w:rPr>
      <w:rFonts w:ascii="Times New Roman" w:eastAsia="Times New Roman" w:hAnsi="Times New Roman" w:cs="Times New Roman"/>
      <w:sz w:val="24"/>
      <w:szCs w:val="24"/>
    </w:rPr>
  </w:style>
  <w:style w:type="paragraph" w:customStyle="1" w:styleId="3D468C8C093E4C4A8C1E41C988ECBDC019">
    <w:name w:val="3D468C8C093E4C4A8C1E41C988ECBDC019"/>
    <w:rsid w:val="00F1110F"/>
    <w:pPr>
      <w:spacing w:after="0" w:line="240" w:lineRule="auto"/>
    </w:pPr>
    <w:rPr>
      <w:rFonts w:ascii="Times New Roman" w:eastAsia="Times New Roman" w:hAnsi="Times New Roman" w:cs="Times New Roman"/>
      <w:sz w:val="24"/>
      <w:szCs w:val="24"/>
    </w:rPr>
  </w:style>
  <w:style w:type="paragraph" w:customStyle="1" w:styleId="2A9B8D833BD74419949B9CE4A7F11E5019">
    <w:name w:val="2A9B8D833BD74419949B9CE4A7F11E5019"/>
    <w:rsid w:val="00F1110F"/>
    <w:pPr>
      <w:spacing w:after="0" w:line="240" w:lineRule="auto"/>
    </w:pPr>
    <w:rPr>
      <w:rFonts w:ascii="Times New Roman" w:eastAsia="Times New Roman" w:hAnsi="Times New Roman" w:cs="Times New Roman"/>
      <w:sz w:val="24"/>
      <w:szCs w:val="24"/>
    </w:rPr>
  </w:style>
  <w:style w:type="paragraph" w:customStyle="1" w:styleId="CC625CECC2554C95A766EB9CCA6F412019">
    <w:name w:val="CC625CECC2554C95A766EB9CCA6F412019"/>
    <w:rsid w:val="00F1110F"/>
    <w:pPr>
      <w:spacing w:after="0" w:line="240" w:lineRule="auto"/>
    </w:pPr>
    <w:rPr>
      <w:rFonts w:ascii="Times New Roman" w:eastAsia="Times New Roman" w:hAnsi="Times New Roman" w:cs="Times New Roman"/>
      <w:sz w:val="24"/>
      <w:szCs w:val="24"/>
    </w:rPr>
  </w:style>
  <w:style w:type="paragraph" w:customStyle="1" w:styleId="FCCFE514F9A74331B8FA216E89A8EEFF19">
    <w:name w:val="FCCFE514F9A74331B8FA216E89A8EEFF19"/>
    <w:rsid w:val="00F1110F"/>
    <w:pPr>
      <w:spacing w:after="0" w:line="240" w:lineRule="auto"/>
    </w:pPr>
    <w:rPr>
      <w:rFonts w:ascii="Times New Roman" w:eastAsia="Times New Roman" w:hAnsi="Times New Roman" w:cs="Times New Roman"/>
      <w:sz w:val="24"/>
      <w:szCs w:val="24"/>
    </w:rPr>
  </w:style>
  <w:style w:type="paragraph" w:customStyle="1" w:styleId="496AEBC52F574080A6E7A2D68FE9EF3A19">
    <w:name w:val="496AEBC52F574080A6E7A2D68FE9EF3A19"/>
    <w:rsid w:val="00F1110F"/>
    <w:pPr>
      <w:spacing w:after="0" w:line="240" w:lineRule="auto"/>
    </w:pPr>
    <w:rPr>
      <w:rFonts w:ascii="Times New Roman" w:eastAsia="Times New Roman" w:hAnsi="Times New Roman" w:cs="Times New Roman"/>
      <w:sz w:val="24"/>
      <w:szCs w:val="24"/>
    </w:rPr>
  </w:style>
  <w:style w:type="paragraph" w:customStyle="1" w:styleId="78296EDFAA6847A589566BE99724024B19">
    <w:name w:val="78296EDFAA6847A589566BE99724024B19"/>
    <w:rsid w:val="00F1110F"/>
    <w:pPr>
      <w:spacing w:after="0" w:line="240" w:lineRule="auto"/>
    </w:pPr>
    <w:rPr>
      <w:rFonts w:ascii="Times New Roman" w:eastAsia="Times New Roman" w:hAnsi="Times New Roman" w:cs="Times New Roman"/>
      <w:sz w:val="24"/>
      <w:szCs w:val="24"/>
    </w:rPr>
  </w:style>
  <w:style w:type="paragraph" w:customStyle="1" w:styleId="44990387FF91443C807B1B0A47685AEE19">
    <w:name w:val="44990387FF91443C807B1B0A47685AEE19"/>
    <w:rsid w:val="00F1110F"/>
    <w:pPr>
      <w:spacing w:after="0" w:line="240" w:lineRule="auto"/>
    </w:pPr>
    <w:rPr>
      <w:rFonts w:ascii="Times New Roman" w:eastAsia="Times New Roman" w:hAnsi="Times New Roman" w:cs="Times New Roman"/>
      <w:sz w:val="24"/>
      <w:szCs w:val="24"/>
    </w:rPr>
  </w:style>
  <w:style w:type="paragraph" w:customStyle="1" w:styleId="7EAFA6C855C442D4816D8B523205211119">
    <w:name w:val="7EAFA6C855C442D4816D8B523205211119"/>
    <w:rsid w:val="00F1110F"/>
    <w:pPr>
      <w:spacing w:after="0" w:line="240" w:lineRule="auto"/>
    </w:pPr>
    <w:rPr>
      <w:rFonts w:ascii="Times New Roman" w:eastAsia="Times New Roman" w:hAnsi="Times New Roman" w:cs="Times New Roman"/>
      <w:sz w:val="24"/>
      <w:szCs w:val="24"/>
    </w:rPr>
  </w:style>
  <w:style w:type="paragraph" w:customStyle="1" w:styleId="6F5E916C8EA540C2B8523EF68F77051B19">
    <w:name w:val="6F5E916C8EA540C2B8523EF68F77051B19"/>
    <w:rsid w:val="00F1110F"/>
    <w:pPr>
      <w:spacing w:after="0" w:line="240" w:lineRule="auto"/>
    </w:pPr>
    <w:rPr>
      <w:rFonts w:ascii="Times New Roman" w:eastAsia="Times New Roman" w:hAnsi="Times New Roman" w:cs="Times New Roman"/>
      <w:sz w:val="24"/>
      <w:szCs w:val="24"/>
    </w:rPr>
  </w:style>
  <w:style w:type="paragraph" w:customStyle="1" w:styleId="A23B41D1DB97454CA4EC2DC53E7B87A719">
    <w:name w:val="A23B41D1DB97454CA4EC2DC53E7B87A719"/>
    <w:rsid w:val="00F1110F"/>
    <w:pPr>
      <w:spacing w:after="0" w:line="240" w:lineRule="auto"/>
    </w:pPr>
    <w:rPr>
      <w:rFonts w:ascii="Times New Roman" w:eastAsia="Times New Roman" w:hAnsi="Times New Roman" w:cs="Times New Roman"/>
      <w:sz w:val="24"/>
      <w:szCs w:val="24"/>
    </w:rPr>
  </w:style>
  <w:style w:type="paragraph" w:customStyle="1" w:styleId="CF07EFC3665843208671B419FB3379B719">
    <w:name w:val="CF07EFC3665843208671B419FB3379B719"/>
    <w:rsid w:val="00F1110F"/>
    <w:pPr>
      <w:spacing w:after="0" w:line="240" w:lineRule="auto"/>
    </w:pPr>
    <w:rPr>
      <w:rFonts w:ascii="Times New Roman" w:eastAsia="Times New Roman" w:hAnsi="Times New Roman" w:cs="Times New Roman"/>
      <w:sz w:val="24"/>
      <w:szCs w:val="24"/>
    </w:rPr>
  </w:style>
  <w:style w:type="paragraph" w:customStyle="1" w:styleId="65778E1FCF8F4A5DADA852FAC05CFA8D19">
    <w:name w:val="65778E1FCF8F4A5DADA852FAC05CFA8D19"/>
    <w:rsid w:val="00F1110F"/>
    <w:pPr>
      <w:spacing w:after="0" w:line="240" w:lineRule="auto"/>
    </w:pPr>
    <w:rPr>
      <w:rFonts w:ascii="Times New Roman" w:eastAsia="Times New Roman" w:hAnsi="Times New Roman" w:cs="Times New Roman"/>
      <w:sz w:val="24"/>
      <w:szCs w:val="24"/>
    </w:rPr>
  </w:style>
  <w:style w:type="paragraph" w:customStyle="1" w:styleId="0382307E1C3440D085D136BAC667C28019">
    <w:name w:val="0382307E1C3440D085D136BAC667C28019"/>
    <w:rsid w:val="00F1110F"/>
    <w:pPr>
      <w:spacing w:after="0" w:line="240" w:lineRule="auto"/>
    </w:pPr>
    <w:rPr>
      <w:rFonts w:ascii="Times New Roman" w:eastAsia="Times New Roman" w:hAnsi="Times New Roman" w:cs="Times New Roman"/>
      <w:sz w:val="24"/>
      <w:szCs w:val="24"/>
    </w:rPr>
  </w:style>
  <w:style w:type="paragraph" w:customStyle="1" w:styleId="7A410F525C31487A91BF6A973E6608D719">
    <w:name w:val="7A410F525C31487A91BF6A973E6608D719"/>
    <w:rsid w:val="00F1110F"/>
    <w:pPr>
      <w:spacing w:after="0" w:line="240" w:lineRule="auto"/>
    </w:pPr>
    <w:rPr>
      <w:rFonts w:ascii="Times New Roman" w:eastAsia="Times New Roman" w:hAnsi="Times New Roman" w:cs="Times New Roman"/>
      <w:sz w:val="24"/>
      <w:szCs w:val="24"/>
    </w:rPr>
  </w:style>
  <w:style w:type="paragraph" w:customStyle="1" w:styleId="C6664B36CB4B4C89B640945E310C942B19">
    <w:name w:val="C6664B36CB4B4C89B640945E310C942B19"/>
    <w:rsid w:val="00F1110F"/>
    <w:pPr>
      <w:spacing w:after="0" w:line="240" w:lineRule="auto"/>
    </w:pPr>
    <w:rPr>
      <w:rFonts w:ascii="Times New Roman" w:eastAsia="Times New Roman" w:hAnsi="Times New Roman" w:cs="Times New Roman"/>
      <w:sz w:val="24"/>
      <w:szCs w:val="24"/>
    </w:rPr>
  </w:style>
  <w:style w:type="paragraph" w:customStyle="1" w:styleId="E3C91347B1094566A6846ED14272C10C19">
    <w:name w:val="E3C91347B1094566A6846ED14272C10C19"/>
    <w:rsid w:val="00F1110F"/>
    <w:pPr>
      <w:spacing w:after="0" w:line="240" w:lineRule="auto"/>
    </w:pPr>
    <w:rPr>
      <w:rFonts w:ascii="Times New Roman" w:eastAsia="Times New Roman" w:hAnsi="Times New Roman" w:cs="Times New Roman"/>
      <w:sz w:val="24"/>
      <w:szCs w:val="24"/>
    </w:rPr>
  </w:style>
  <w:style w:type="paragraph" w:customStyle="1" w:styleId="A8042476F19145F2A7E985BA08AC47B019">
    <w:name w:val="A8042476F19145F2A7E985BA08AC47B019"/>
    <w:rsid w:val="00F1110F"/>
    <w:pPr>
      <w:spacing w:after="0" w:line="240" w:lineRule="auto"/>
    </w:pPr>
    <w:rPr>
      <w:rFonts w:ascii="Times New Roman" w:eastAsia="Times New Roman" w:hAnsi="Times New Roman" w:cs="Times New Roman"/>
      <w:sz w:val="24"/>
      <w:szCs w:val="24"/>
    </w:rPr>
  </w:style>
  <w:style w:type="paragraph" w:customStyle="1" w:styleId="5ADE6D0219034AB2A094767BC62F5B0218">
    <w:name w:val="5ADE6D0219034AB2A094767BC62F5B0218"/>
    <w:rsid w:val="00F1110F"/>
    <w:pPr>
      <w:spacing w:after="0" w:line="240" w:lineRule="auto"/>
    </w:pPr>
    <w:rPr>
      <w:rFonts w:ascii="Times New Roman" w:eastAsia="Times New Roman" w:hAnsi="Times New Roman" w:cs="Times New Roman"/>
      <w:sz w:val="24"/>
      <w:szCs w:val="24"/>
    </w:rPr>
  </w:style>
  <w:style w:type="paragraph" w:customStyle="1" w:styleId="CEE4FA73BF4547C5B9560C67920D7AC2">
    <w:name w:val="CEE4FA73BF4547C5B9560C67920D7AC2"/>
    <w:rsid w:val="00F1110F"/>
    <w:pPr>
      <w:spacing w:after="0" w:line="240" w:lineRule="auto"/>
    </w:pPr>
    <w:rPr>
      <w:rFonts w:ascii="Times New Roman" w:eastAsia="Times New Roman" w:hAnsi="Times New Roman" w:cs="Times New Roman"/>
      <w:sz w:val="24"/>
      <w:szCs w:val="24"/>
    </w:rPr>
  </w:style>
  <w:style w:type="paragraph" w:customStyle="1" w:styleId="1361654BE08A4B02A9ED2CED23F3ADFD">
    <w:name w:val="1361654BE08A4B02A9ED2CED23F3ADFD"/>
    <w:rsid w:val="00F1110F"/>
    <w:pPr>
      <w:spacing w:after="0" w:line="240" w:lineRule="auto"/>
    </w:pPr>
    <w:rPr>
      <w:rFonts w:ascii="Times New Roman" w:eastAsia="Times New Roman" w:hAnsi="Times New Roman" w:cs="Times New Roman"/>
      <w:sz w:val="24"/>
      <w:szCs w:val="24"/>
    </w:rPr>
  </w:style>
  <w:style w:type="paragraph" w:customStyle="1" w:styleId="B815B02E39D54120A836F54DADDD8E2A">
    <w:name w:val="B815B02E39D54120A836F54DADDD8E2A"/>
    <w:rsid w:val="00F1110F"/>
    <w:pPr>
      <w:spacing w:after="0" w:line="240" w:lineRule="auto"/>
    </w:pPr>
    <w:rPr>
      <w:rFonts w:ascii="Times New Roman" w:eastAsia="Times New Roman" w:hAnsi="Times New Roman" w:cs="Times New Roman"/>
      <w:sz w:val="24"/>
      <w:szCs w:val="24"/>
    </w:rPr>
  </w:style>
  <w:style w:type="paragraph" w:customStyle="1" w:styleId="E741BDEBEF0D41969DFBB1EE58F53A48">
    <w:name w:val="E741BDEBEF0D41969DFBB1EE58F53A48"/>
    <w:rsid w:val="00F1110F"/>
    <w:pPr>
      <w:spacing w:after="0" w:line="240" w:lineRule="auto"/>
    </w:pPr>
    <w:rPr>
      <w:rFonts w:ascii="Times New Roman" w:eastAsia="Times New Roman" w:hAnsi="Times New Roman" w:cs="Times New Roman"/>
      <w:sz w:val="24"/>
      <w:szCs w:val="24"/>
    </w:rPr>
  </w:style>
  <w:style w:type="paragraph" w:customStyle="1" w:styleId="B2076A68A20343369DCC3D4C389827B3">
    <w:name w:val="B2076A68A20343369DCC3D4C389827B3"/>
    <w:rsid w:val="00F1110F"/>
    <w:pPr>
      <w:spacing w:after="0" w:line="240" w:lineRule="auto"/>
    </w:pPr>
    <w:rPr>
      <w:rFonts w:ascii="Times New Roman" w:eastAsia="Times New Roman" w:hAnsi="Times New Roman" w:cs="Times New Roman"/>
      <w:sz w:val="24"/>
      <w:szCs w:val="24"/>
    </w:rPr>
  </w:style>
  <w:style w:type="paragraph" w:customStyle="1" w:styleId="3F337E7A3BBB47988EDB0DA61627BC7B">
    <w:name w:val="3F337E7A3BBB47988EDB0DA61627BC7B"/>
    <w:rsid w:val="00F1110F"/>
    <w:pPr>
      <w:spacing w:after="0" w:line="240" w:lineRule="auto"/>
    </w:pPr>
    <w:rPr>
      <w:rFonts w:ascii="Times New Roman" w:eastAsia="Times New Roman" w:hAnsi="Times New Roman" w:cs="Times New Roman"/>
      <w:sz w:val="24"/>
      <w:szCs w:val="24"/>
    </w:rPr>
  </w:style>
  <w:style w:type="paragraph" w:customStyle="1" w:styleId="8BE929A4ADDB404D8EB3196C48BF1DE3">
    <w:name w:val="8BE929A4ADDB404D8EB3196C48BF1DE3"/>
    <w:rsid w:val="00F1110F"/>
    <w:pPr>
      <w:spacing w:after="0" w:line="240" w:lineRule="auto"/>
    </w:pPr>
    <w:rPr>
      <w:rFonts w:ascii="Times New Roman" w:eastAsia="Times New Roman" w:hAnsi="Times New Roman" w:cs="Times New Roman"/>
      <w:sz w:val="24"/>
      <w:szCs w:val="24"/>
    </w:rPr>
  </w:style>
  <w:style w:type="paragraph" w:customStyle="1" w:styleId="6D0925F1AED24B00AD6CADC1A8559A5C">
    <w:name w:val="6D0925F1AED24B00AD6CADC1A8559A5C"/>
    <w:rsid w:val="00F1110F"/>
    <w:pPr>
      <w:spacing w:after="0" w:line="240" w:lineRule="auto"/>
    </w:pPr>
    <w:rPr>
      <w:rFonts w:ascii="Times New Roman" w:eastAsia="Times New Roman" w:hAnsi="Times New Roman" w:cs="Times New Roman"/>
      <w:sz w:val="24"/>
      <w:szCs w:val="24"/>
    </w:rPr>
  </w:style>
  <w:style w:type="paragraph" w:customStyle="1" w:styleId="72E6FA17E3CA4777B78E01ADC7B03E11">
    <w:name w:val="72E6FA17E3CA4777B78E01ADC7B03E11"/>
    <w:rsid w:val="00F1110F"/>
    <w:pPr>
      <w:spacing w:after="0" w:line="240" w:lineRule="auto"/>
    </w:pPr>
    <w:rPr>
      <w:rFonts w:ascii="Times New Roman" w:eastAsia="Times New Roman" w:hAnsi="Times New Roman" w:cs="Times New Roman"/>
      <w:sz w:val="24"/>
      <w:szCs w:val="24"/>
    </w:rPr>
  </w:style>
  <w:style w:type="paragraph" w:customStyle="1" w:styleId="32862BDBEC554FBAA991BF9DE435827D">
    <w:name w:val="32862BDBEC554FBAA991BF9DE435827D"/>
    <w:rsid w:val="00F1110F"/>
    <w:pPr>
      <w:spacing w:after="0" w:line="240" w:lineRule="auto"/>
    </w:pPr>
    <w:rPr>
      <w:rFonts w:ascii="Times New Roman" w:eastAsia="Times New Roman" w:hAnsi="Times New Roman" w:cs="Times New Roman"/>
      <w:sz w:val="24"/>
      <w:szCs w:val="24"/>
    </w:rPr>
  </w:style>
  <w:style w:type="paragraph" w:customStyle="1" w:styleId="10F7F04628FA49988F4B306714F30A71">
    <w:name w:val="10F7F04628FA49988F4B306714F30A71"/>
    <w:rsid w:val="00F1110F"/>
    <w:pPr>
      <w:spacing w:after="0" w:line="240" w:lineRule="auto"/>
    </w:pPr>
    <w:rPr>
      <w:rFonts w:ascii="Times New Roman" w:eastAsia="Times New Roman" w:hAnsi="Times New Roman" w:cs="Times New Roman"/>
      <w:sz w:val="24"/>
      <w:szCs w:val="24"/>
    </w:rPr>
  </w:style>
  <w:style w:type="paragraph" w:customStyle="1" w:styleId="3D071AFB57444C549FD320CDA937F669">
    <w:name w:val="3D071AFB57444C549FD320CDA937F669"/>
    <w:rsid w:val="00F1110F"/>
    <w:pPr>
      <w:spacing w:after="0" w:line="240" w:lineRule="auto"/>
    </w:pPr>
    <w:rPr>
      <w:rFonts w:ascii="Times New Roman" w:eastAsia="Times New Roman" w:hAnsi="Times New Roman" w:cs="Times New Roman"/>
      <w:sz w:val="24"/>
      <w:szCs w:val="24"/>
    </w:rPr>
  </w:style>
  <w:style w:type="paragraph" w:customStyle="1" w:styleId="53C834744D5D46E8BCC2CFDFCE55C554">
    <w:name w:val="53C834744D5D46E8BCC2CFDFCE55C554"/>
    <w:rsid w:val="00F1110F"/>
    <w:pPr>
      <w:spacing w:after="0" w:line="240" w:lineRule="auto"/>
    </w:pPr>
    <w:rPr>
      <w:rFonts w:ascii="Times New Roman" w:eastAsia="Times New Roman" w:hAnsi="Times New Roman" w:cs="Times New Roman"/>
      <w:sz w:val="24"/>
      <w:szCs w:val="24"/>
    </w:rPr>
  </w:style>
  <w:style w:type="paragraph" w:customStyle="1" w:styleId="2D8330F4C861441380DB4BC42E0D345A">
    <w:name w:val="2D8330F4C861441380DB4BC42E0D345A"/>
    <w:rsid w:val="00F1110F"/>
    <w:pPr>
      <w:spacing w:after="0" w:line="240" w:lineRule="auto"/>
    </w:pPr>
    <w:rPr>
      <w:rFonts w:ascii="Times New Roman" w:eastAsia="Times New Roman" w:hAnsi="Times New Roman" w:cs="Times New Roman"/>
      <w:sz w:val="24"/>
      <w:szCs w:val="24"/>
    </w:rPr>
  </w:style>
  <w:style w:type="paragraph" w:customStyle="1" w:styleId="0250F78B7A3A498495A322196D8C227E">
    <w:name w:val="0250F78B7A3A498495A322196D8C227E"/>
    <w:rsid w:val="00F1110F"/>
    <w:pPr>
      <w:spacing w:after="0" w:line="240" w:lineRule="auto"/>
    </w:pPr>
    <w:rPr>
      <w:rFonts w:ascii="Times New Roman" w:eastAsia="Times New Roman" w:hAnsi="Times New Roman" w:cs="Times New Roman"/>
      <w:sz w:val="24"/>
      <w:szCs w:val="24"/>
    </w:rPr>
  </w:style>
  <w:style w:type="paragraph" w:customStyle="1" w:styleId="7C7DECE8340A411FBE9B225D4472290F">
    <w:name w:val="7C7DECE8340A411FBE9B225D4472290F"/>
    <w:rsid w:val="00F1110F"/>
    <w:pPr>
      <w:spacing w:after="0" w:line="240" w:lineRule="auto"/>
    </w:pPr>
    <w:rPr>
      <w:rFonts w:ascii="Times New Roman" w:eastAsia="Times New Roman" w:hAnsi="Times New Roman" w:cs="Times New Roman"/>
      <w:sz w:val="24"/>
      <w:szCs w:val="24"/>
    </w:rPr>
  </w:style>
  <w:style w:type="paragraph" w:customStyle="1" w:styleId="61B71C6A4E7C4A1CA8F9A553B5C59F6C">
    <w:name w:val="61B71C6A4E7C4A1CA8F9A553B5C59F6C"/>
    <w:rsid w:val="00F1110F"/>
    <w:pPr>
      <w:spacing w:after="0" w:line="240" w:lineRule="auto"/>
    </w:pPr>
    <w:rPr>
      <w:rFonts w:ascii="Times New Roman" w:eastAsia="Times New Roman" w:hAnsi="Times New Roman" w:cs="Times New Roman"/>
      <w:sz w:val="24"/>
      <w:szCs w:val="24"/>
    </w:rPr>
  </w:style>
  <w:style w:type="paragraph" w:customStyle="1" w:styleId="D9A47D8FF5DA4B3A936844066FA55BF8">
    <w:name w:val="D9A47D8FF5DA4B3A936844066FA55BF8"/>
    <w:rsid w:val="00F1110F"/>
    <w:pPr>
      <w:spacing w:after="0" w:line="240" w:lineRule="auto"/>
    </w:pPr>
    <w:rPr>
      <w:rFonts w:ascii="Times New Roman" w:eastAsia="Times New Roman" w:hAnsi="Times New Roman" w:cs="Times New Roman"/>
      <w:sz w:val="24"/>
      <w:szCs w:val="24"/>
    </w:rPr>
  </w:style>
  <w:style w:type="paragraph" w:customStyle="1" w:styleId="C566825E4AC840DFA96E450861AF46B1">
    <w:name w:val="C566825E4AC840DFA96E450861AF46B1"/>
    <w:rsid w:val="00F1110F"/>
    <w:pPr>
      <w:spacing w:after="0" w:line="240" w:lineRule="auto"/>
    </w:pPr>
    <w:rPr>
      <w:rFonts w:ascii="Times New Roman" w:eastAsia="Times New Roman" w:hAnsi="Times New Roman" w:cs="Times New Roman"/>
      <w:sz w:val="24"/>
      <w:szCs w:val="24"/>
    </w:rPr>
  </w:style>
  <w:style w:type="paragraph" w:customStyle="1" w:styleId="1F6151E5124A4D168E5422D92C3F4B04">
    <w:name w:val="1F6151E5124A4D168E5422D92C3F4B04"/>
    <w:rsid w:val="00F1110F"/>
    <w:pPr>
      <w:spacing w:after="0" w:line="240" w:lineRule="auto"/>
    </w:pPr>
    <w:rPr>
      <w:rFonts w:ascii="Times New Roman" w:eastAsia="Times New Roman" w:hAnsi="Times New Roman" w:cs="Times New Roman"/>
      <w:sz w:val="24"/>
      <w:szCs w:val="24"/>
    </w:rPr>
  </w:style>
  <w:style w:type="paragraph" w:customStyle="1" w:styleId="53B755774E1046D7A87B7C258FF1E364">
    <w:name w:val="53B755774E1046D7A87B7C258FF1E364"/>
    <w:rsid w:val="00F1110F"/>
    <w:pPr>
      <w:spacing w:after="0" w:line="240" w:lineRule="auto"/>
    </w:pPr>
    <w:rPr>
      <w:rFonts w:ascii="Times New Roman" w:eastAsia="Times New Roman" w:hAnsi="Times New Roman" w:cs="Times New Roman"/>
      <w:sz w:val="24"/>
      <w:szCs w:val="24"/>
    </w:rPr>
  </w:style>
  <w:style w:type="paragraph" w:customStyle="1" w:styleId="43F1D87F426C441C98D39F9F483E8F04">
    <w:name w:val="43F1D87F426C441C98D39F9F483E8F04"/>
    <w:rsid w:val="00F1110F"/>
    <w:pPr>
      <w:spacing w:after="0" w:line="240" w:lineRule="auto"/>
    </w:pPr>
    <w:rPr>
      <w:rFonts w:ascii="Times New Roman" w:eastAsia="Times New Roman" w:hAnsi="Times New Roman" w:cs="Times New Roman"/>
      <w:sz w:val="24"/>
      <w:szCs w:val="24"/>
    </w:rPr>
  </w:style>
  <w:style w:type="paragraph" w:customStyle="1" w:styleId="CAC8F072174448F8B67E67CB72DE8ED8">
    <w:name w:val="CAC8F072174448F8B67E67CB72DE8ED8"/>
    <w:rsid w:val="00F1110F"/>
    <w:pPr>
      <w:spacing w:after="0" w:line="240" w:lineRule="auto"/>
    </w:pPr>
    <w:rPr>
      <w:rFonts w:ascii="Times New Roman" w:eastAsia="Times New Roman" w:hAnsi="Times New Roman" w:cs="Times New Roman"/>
      <w:sz w:val="24"/>
      <w:szCs w:val="24"/>
    </w:rPr>
  </w:style>
  <w:style w:type="paragraph" w:customStyle="1" w:styleId="6C911A943F574312B8DE948AF1DF3FBB">
    <w:name w:val="6C911A943F574312B8DE948AF1DF3FBB"/>
    <w:rsid w:val="00F1110F"/>
    <w:pPr>
      <w:spacing w:after="0" w:line="240" w:lineRule="auto"/>
    </w:pPr>
    <w:rPr>
      <w:rFonts w:ascii="Times New Roman" w:eastAsia="Times New Roman" w:hAnsi="Times New Roman" w:cs="Times New Roman"/>
      <w:sz w:val="24"/>
      <w:szCs w:val="24"/>
    </w:rPr>
  </w:style>
  <w:style w:type="paragraph" w:customStyle="1" w:styleId="5857DBAD5F344281AD8825A2CEE248E9">
    <w:name w:val="5857DBAD5F344281AD8825A2CEE248E9"/>
    <w:rsid w:val="00F1110F"/>
    <w:pPr>
      <w:spacing w:after="0" w:line="240" w:lineRule="auto"/>
    </w:pPr>
    <w:rPr>
      <w:rFonts w:ascii="Times New Roman" w:eastAsia="Times New Roman" w:hAnsi="Times New Roman" w:cs="Times New Roman"/>
      <w:sz w:val="24"/>
      <w:szCs w:val="24"/>
    </w:rPr>
  </w:style>
  <w:style w:type="paragraph" w:customStyle="1" w:styleId="A91FB50B8E5B4076832BD526BD4633E8">
    <w:name w:val="A91FB50B8E5B4076832BD526BD4633E8"/>
    <w:rsid w:val="00F1110F"/>
    <w:pPr>
      <w:spacing w:after="0" w:line="240" w:lineRule="auto"/>
    </w:pPr>
    <w:rPr>
      <w:rFonts w:ascii="Times New Roman" w:eastAsia="Times New Roman" w:hAnsi="Times New Roman" w:cs="Times New Roman"/>
      <w:sz w:val="24"/>
      <w:szCs w:val="24"/>
    </w:rPr>
  </w:style>
  <w:style w:type="paragraph" w:customStyle="1" w:styleId="5C89290747514EF49974F0FF26D190D4">
    <w:name w:val="5C89290747514EF49974F0FF26D190D4"/>
    <w:rsid w:val="00F1110F"/>
    <w:pPr>
      <w:spacing w:after="0" w:line="240" w:lineRule="auto"/>
    </w:pPr>
    <w:rPr>
      <w:rFonts w:ascii="Times New Roman" w:eastAsia="Times New Roman" w:hAnsi="Times New Roman" w:cs="Times New Roman"/>
      <w:sz w:val="24"/>
      <w:szCs w:val="24"/>
    </w:rPr>
  </w:style>
  <w:style w:type="paragraph" w:customStyle="1" w:styleId="5E70223725694450BAB26BE952445AAF">
    <w:name w:val="5E70223725694450BAB26BE952445AAF"/>
    <w:rsid w:val="00F1110F"/>
    <w:pPr>
      <w:spacing w:after="0" w:line="240" w:lineRule="auto"/>
    </w:pPr>
    <w:rPr>
      <w:rFonts w:ascii="Times New Roman" w:eastAsia="Times New Roman" w:hAnsi="Times New Roman" w:cs="Times New Roman"/>
      <w:sz w:val="24"/>
      <w:szCs w:val="24"/>
    </w:rPr>
  </w:style>
  <w:style w:type="paragraph" w:customStyle="1" w:styleId="6716E198036B4B108DCADA9459653C74">
    <w:name w:val="6716E198036B4B108DCADA9459653C74"/>
    <w:rsid w:val="00F1110F"/>
    <w:pPr>
      <w:spacing w:after="0" w:line="240" w:lineRule="auto"/>
    </w:pPr>
    <w:rPr>
      <w:rFonts w:ascii="Times New Roman" w:eastAsia="Times New Roman" w:hAnsi="Times New Roman" w:cs="Times New Roman"/>
      <w:sz w:val="24"/>
      <w:szCs w:val="24"/>
    </w:rPr>
  </w:style>
  <w:style w:type="paragraph" w:customStyle="1" w:styleId="89329C43C8B245F381CD12A72CA0CE66">
    <w:name w:val="89329C43C8B245F381CD12A72CA0CE66"/>
    <w:rsid w:val="00F1110F"/>
    <w:pPr>
      <w:spacing w:after="0" w:line="240" w:lineRule="auto"/>
    </w:pPr>
    <w:rPr>
      <w:rFonts w:ascii="Times New Roman" w:eastAsia="Times New Roman" w:hAnsi="Times New Roman" w:cs="Times New Roman"/>
      <w:sz w:val="24"/>
      <w:szCs w:val="24"/>
    </w:rPr>
  </w:style>
  <w:style w:type="paragraph" w:customStyle="1" w:styleId="E7CB1384DA5A46CCA93CBD538CBFF500">
    <w:name w:val="E7CB1384DA5A46CCA93CBD538CBFF500"/>
    <w:rsid w:val="00F1110F"/>
    <w:pPr>
      <w:spacing w:after="0" w:line="240" w:lineRule="auto"/>
    </w:pPr>
    <w:rPr>
      <w:rFonts w:ascii="Times New Roman" w:eastAsia="Times New Roman" w:hAnsi="Times New Roman" w:cs="Times New Roman"/>
      <w:sz w:val="24"/>
      <w:szCs w:val="24"/>
    </w:rPr>
  </w:style>
  <w:style w:type="paragraph" w:customStyle="1" w:styleId="1E43D685AE8F47F1B1BCFDD8EAD02437">
    <w:name w:val="1E43D685AE8F47F1B1BCFDD8EAD02437"/>
    <w:rsid w:val="00F1110F"/>
    <w:pPr>
      <w:spacing w:after="0" w:line="240" w:lineRule="auto"/>
    </w:pPr>
    <w:rPr>
      <w:rFonts w:ascii="Times New Roman" w:eastAsia="Times New Roman" w:hAnsi="Times New Roman" w:cs="Times New Roman"/>
      <w:sz w:val="24"/>
      <w:szCs w:val="24"/>
    </w:rPr>
  </w:style>
  <w:style w:type="paragraph" w:customStyle="1" w:styleId="BD43E72D33064265966879D787F48B96">
    <w:name w:val="BD43E72D33064265966879D787F48B96"/>
    <w:rsid w:val="00F1110F"/>
    <w:pPr>
      <w:spacing w:after="0" w:line="240" w:lineRule="auto"/>
    </w:pPr>
    <w:rPr>
      <w:rFonts w:ascii="Times New Roman" w:eastAsia="Times New Roman" w:hAnsi="Times New Roman" w:cs="Times New Roman"/>
      <w:sz w:val="24"/>
      <w:szCs w:val="24"/>
    </w:rPr>
  </w:style>
  <w:style w:type="paragraph" w:customStyle="1" w:styleId="7B08AAFC82004D09A5F0A45531CBBB78">
    <w:name w:val="7B08AAFC82004D09A5F0A45531CBBB78"/>
    <w:rsid w:val="00F1110F"/>
    <w:pPr>
      <w:spacing w:after="0" w:line="240" w:lineRule="auto"/>
    </w:pPr>
    <w:rPr>
      <w:rFonts w:ascii="Times New Roman" w:eastAsia="Times New Roman" w:hAnsi="Times New Roman" w:cs="Times New Roman"/>
      <w:sz w:val="24"/>
      <w:szCs w:val="24"/>
    </w:rPr>
  </w:style>
  <w:style w:type="paragraph" w:customStyle="1" w:styleId="F90A2A06270A49B7B667A1DD79AED467">
    <w:name w:val="F90A2A06270A49B7B667A1DD79AED467"/>
    <w:rsid w:val="00F1110F"/>
    <w:pPr>
      <w:spacing w:after="0" w:line="240" w:lineRule="auto"/>
    </w:pPr>
    <w:rPr>
      <w:rFonts w:ascii="Times New Roman" w:eastAsia="Times New Roman" w:hAnsi="Times New Roman" w:cs="Times New Roman"/>
      <w:sz w:val="24"/>
      <w:szCs w:val="24"/>
    </w:rPr>
  </w:style>
  <w:style w:type="paragraph" w:customStyle="1" w:styleId="64A478254CA8451BBC9EF656028955A1">
    <w:name w:val="64A478254CA8451BBC9EF656028955A1"/>
    <w:rsid w:val="00F1110F"/>
    <w:pPr>
      <w:spacing w:after="0" w:line="240" w:lineRule="auto"/>
    </w:pPr>
    <w:rPr>
      <w:rFonts w:ascii="Times New Roman" w:eastAsia="Times New Roman" w:hAnsi="Times New Roman" w:cs="Times New Roman"/>
      <w:sz w:val="24"/>
      <w:szCs w:val="24"/>
    </w:rPr>
  </w:style>
  <w:style w:type="paragraph" w:customStyle="1" w:styleId="94A712EC9DDA46B58B09B636D2A74EA3">
    <w:name w:val="94A712EC9DDA46B58B09B636D2A74EA3"/>
    <w:rsid w:val="00F1110F"/>
    <w:pPr>
      <w:spacing w:after="0" w:line="240" w:lineRule="auto"/>
    </w:pPr>
    <w:rPr>
      <w:rFonts w:ascii="Times New Roman" w:eastAsia="Times New Roman" w:hAnsi="Times New Roman" w:cs="Times New Roman"/>
      <w:sz w:val="24"/>
      <w:szCs w:val="24"/>
    </w:rPr>
  </w:style>
  <w:style w:type="paragraph" w:customStyle="1" w:styleId="0B472545FFC1447890741BFD8BB18096">
    <w:name w:val="0B472545FFC1447890741BFD8BB18096"/>
    <w:rsid w:val="00A551D2"/>
  </w:style>
  <w:style w:type="paragraph" w:customStyle="1" w:styleId="C1BA5A4AD8DD41C6B6F310A6A69FEE7E">
    <w:name w:val="C1BA5A4AD8DD41C6B6F310A6A69FEE7E"/>
    <w:rsid w:val="00A551D2"/>
  </w:style>
  <w:style w:type="paragraph" w:customStyle="1" w:styleId="C1A75551793F4E2498A021082BA0D15F20">
    <w:name w:val="C1A75551793F4E2498A021082BA0D15F20"/>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0">
    <w:name w:val="750A07FC1204433BA4683606136FC2BA20"/>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0">
    <w:name w:val="684B9EDFD303441587CE3C6DE6FF35EF20"/>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0">
    <w:name w:val="4F7E19A5C6514D5CB5A41B775E22126720"/>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0">
    <w:name w:val="8DD4C7BD72F64A80AF53873207B8768420"/>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0">
    <w:name w:val="6FFD64D5BF9347A1AE7B8232A787AA0920"/>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0">
    <w:name w:val="567732F5821A47149196A66FEA82DB9C20"/>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0">
    <w:name w:val="8C82D7BA4F66415789F5450A8766EA1220"/>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0">
    <w:name w:val="8D969E2EEEEA428D8301BF1872A41F7720"/>
    <w:rsid w:val="00A551D2"/>
    <w:pPr>
      <w:spacing w:after="0" w:line="240" w:lineRule="auto"/>
    </w:pPr>
    <w:rPr>
      <w:rFonts w:ascii="Times New Roman" w:eastAsia="Times New Roman" w:hAnsi="Times New Roman" w:cs="Times New Roman"/>
      <w:sz w:val="24"/>
      <w:szCs w:val="24"/>
    </w:rPr>
  </w:style>
  <w:style w:type="paragraph" w:customStyle="1" w:styleId="0B472545FFC1447890741BFD8BB180961">
    <w:name w:val="0B472545FFC1447890741BFD8BB180961"/>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0">
    <w:name w:val="EA069EA1F7B040C8BA365E17D9E0734C20"/>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0">
    <w:name w:val="86D399C4978D4CC1AF6AC0510E41A7A920"/>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0">
    <w:name w:val="F0C34371869E4E3CAA865F21BD0614CF20"/>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0">
    <w:name w:val="94DFD1772B7D40E292AA167FE2B643E420"/>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0">
    <w:name w:val="47EE000F2D5343E5A08E75D7D5DDE4FA20"/>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0">
    <w:name w:val="4C689E576E96481D9C95748BDAF652DD20"/>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0">
    <w:name w:val="7D0DCCDCF9CB45D9991D676BE6366A8920"/>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0">
    <w:name w:val="4E528BD371F84006A63339007215418C20"/>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0">
    <w:name w:val="EF7D1543C3EF4C8FA1B4DF2FD75BE2D220"/>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0">
    <w:name w:val="A11CCD89A6DE458BA882053B8111601720"/>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0">
    <w:name w:val="A9ECCE074E7D4EB1970868C6924375AC20"/>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
    <w:name w:val="C1BA5A4AD8DD41C6B6F310A6A69FEE7E1"/>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0">
    <w:name w:val="B400400A0A5D4482A726C9BFBA261CB220"/>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0">
    <w:name w:val="4088ED87792549FB9DE97C75D54DC97020"/>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0">
    <w:name w:val="D7226DF6365043B7A01735D6A0312E7620"/>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0">
    <w:name w:val="82F3B0E220BC470AAE45954ABB9AB31520"/>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0">
    <w:name w:val="E8923BEBAD9C400F9860AC1FDC28067520"/>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0">
    <w:name w:val="BEAB7772E7AF48B7A9A819060A46CCA220"/>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0">
    <w:name w:val="7A69459460A24A4BB3AC77B14DE0AEF620"/>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0">
    <w:name w:val="B7599E30B0854BA99A85F0178A97D42120"/>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0">
    <w:name w:val="7FA4A0C7DDB1421EAE6AC3455BEF4A5420"/>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0">
    <w:name w:val="C63FE85A24844A7698541235EE310F9020"/>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0">
    <w:name w:val="8950ED3375F64692A629B2CCD1051F6C20"/>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0">
    <w:name w:val="821133182D174DA38A13193AB664409C20"/>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0">
    <w:name w:val="F706DAA94CED4D6EBF19302A0F75D1FC20"/>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0">
    <w:name w:val="8C759ECFDE4A4120B282E131AD831F6A20"/>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0">
    <w:name w:val="69F6C6929B3E43149967A1F84CFC73D920"/>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0">
    <w:name w:val="96A2B36864E14CA998A8CD50AD8B086920"/>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0">
    <w:name w:val="3D468C8C093E4C4A8C1E41C988ECBDC020"/>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0">
    <w:name w:val="2A9B8D833BD74419949B9CE4A7F11E5020"/>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0">
    <w:name w:val="CC625CECC2554C95A766EB9CCA6F412020"/>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0">
    <w:name w:val="FCCFE514F9A74331B8FA216E89A8EEFF20"/>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0">
    <w:name w:val="496AEBC52F574080A6E7A2D68FE9EF3A20"/>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0">
    <w:name w:val="78296EDFAA6847A589566BE99724024B20"/>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0">
    <w:name w:val="44990387FF91443C807B1B0A47685AEE20"/>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0">
    <w:name w:val="7EAFA6C855C442D4816D8B523205211120"/>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0">
    <w:name w:val="6F5E916C8EA540C2B8523EF68F77051B20"/>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0">
    <w:name w:val="A23B41D1DB97454CA4EC2DC53E7B87A720"/>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0">
    <w:name w:val="CF07EFC3665843208671B419FB3379B720"/>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0">
    <w:name w:val="65778E1FCF8F4A5DADA852FAC05CFA8D20"/>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0">
    <w:name w:val="0382307E1C3440D085D136BAC667C28020"/>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0">
    <w:name w:val="7A410F525C31487A91BF6A973E6608D720"/>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0">
    <w:name w:val="C6664B36CB4B4C89B640945E310C942B20"/>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0">
    <w:name w:val="E3C91347B1094566A6846ED14272C10C20"/>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0">
    <w:name w:val="A8042476F19145F2A7E985BA08AC47B020"/>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19">
    <w:name w:val="5ADE6D0219034AB2A094767BC62F5B0219"/>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
    <w:name w:val="6D939FC0831642958CEDE1BB39EFED2C"/>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
    <w:name w:val="FC8EAC84FA3B43159ED2C10E96245F8C"/>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
    <w:name w:val="75D58AFB4B7246F589A3AE8D6951EA02"/>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
    <w:name w:val="D4683220D856467CAAD6744AC9940CEE"/>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
    <w:name w:val="E1C18AA9C344404A9FB79E993E666F64"/>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
    <w:name w:val="5717F013603D4E28860B3FDCEA0E4435"/>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
    <w:name w:val="6FEC709D12E944B39FD8A2D0A29152D6"/>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
    <w:name w:val="5156AA0795234D9C8C3C4978E3EFE4C4"/>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
    <w:name w:val="63A9F428F90C4D4AAC80A8E1472A89CA"/>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
    <w:name w:val="A2E4320D7EE541DFA779485768B3D96B"/>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
    <w:name w:val="F4B4649A04C5429E8FFDFB9260422E63"/>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
    <w:name w:val="DBD44148B5354761A8771DDF25041C49"/>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
    <w:name w:val="6154CE03177F4664B057ED78E1ABC594"/>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
    <w:name w:val="9A04839BF2E5417FB58EFB4394A6A0C7"/>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
    <w:name w:val="63C496E1D34F45A89A9A4297E33CF4A2"/>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
    <w:name w:val="6E248784057E41149744D355DD5767FE"/>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
    <w:name w:val="DA9D6ACE46674556A8EE17C51F2D78AC"/>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
    <w:name w:val="F85988478F70420AA2ADE7ADDB336F83"/>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
    <w:name w:val="6DF7BE7B92EA4061BAEF521D6FF1F3CF"/>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
    <w:name w:val="866D7733901C4A8FA2CE740A025586FA"/>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
    <w:name w:val="04CE46ACEF6A42199EBD33BE3CEFBD8B"/>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
    <w:name w:val="B323649AFD694F128C3934461895B4A8"/>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
    <w:name w:val="0BCC32FC9E914F4E89FF63B118021905"/>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
    <w:name w:val="A68AD41287994CDD85753A54B8B80C16"/>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
    <w:name w:val="F848F41BF79E4643935A1D3D5D24AE66"/>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
    <w:name w:val="3578239C8C6945B2B056080618822A38"/>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
    <w:name w:val="CBE5025BD2584D92AF308D58BAD99065"/>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
    <w:name w:val="CB78A9CA674540999C164D7D3E6E73D6"/>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
    <w:name w:val="E3C1D79607864AD2929A27AF27FF8527"/>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
    <w:name w:val="CC0B9FF4D979485AAFE442063A0B269D"/>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
    <w:name w:val="905E67C45FA94B16B4C0ADD12B20DC52"/>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
    <w:name w:val="C6B69C85097C45D1B62F54DC27EEEE10"/>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
    <w:name w:val="B885E38BBFD345C2B617BB0D6A930795"/>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
    <w:name w:val="680CB32EC4E6415EA879DB98D57736E2"/>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
    <w:name w:val="5EF72CB514C44688AF3F8AFBC9ECD199"/>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
    <w:name w:val="BBD9A4FE0FB04D8BB801EFB614855D74"/>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
    <w:name w:val="05109199A55043109B834A15BA52984E"/>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
    <w:name w:val="F52BE5F2105C4E2EA9F66893D6B6AD5D"/>
    <w:rsid w:val="00A551D2"/>
  </w:style>
  <w:style w:type="paragraph" w:customStyle="1" w:styleId="C1A75551793F4E2498A021082BA0D15F21">
    <w:name w:val="C1A75551793F4E2498A021082BA0D15F21"/>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1">
    <w:name w:val="750A07FC1204433BA4683606136FC2BA21"/>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1">
    <w:name w:val="684B9EDFD303441587CE3C6DE6FF35EF21"/>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1">
    <w:name w:val="4F7E19A5C6514D5CB5A41B775E22126721"/>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1">
    <w:name w:val="8DD4C7BD72F64A80AF53873207B8768421"/>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1">
    <w:name w:val="6FFD64D5BF9347A1AE7B8232A787AA0921"/>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1">
    <w:name w:val="567732F5821A47149196A66FEA82DB9C21"/>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1">
    <w:name w:val="8C82D7BA4F66415789F5450A8766EA1221"/>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
    <w:name w:val="F52BE5F2105C4E2EA9F66893D6B6AD5D1"/>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1">
    <w:name w:val="8D969E2EEEEA428D8301BF1872A41F7721"/>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1">
    <w:name w:val="EA069EA1F7B040C8BA365E17D9E0734C21"/>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1">
    <w:name w:val="86D399C4978D4CC1AF6AC0510E41A7A921"/>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1">
    <w:name w:val="F0C34371869E4E3CAA865F21BD0614CF21"/>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1">
    <w:name w:val="94DFD1772B7D40E292AA167FE2B643E421"/>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1">
    <w:name w:val="47EE000F2D5343E5A08E75D7D5DDE4FA21"/>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1">
    <w:name w:val="4C689E576E96481D9C95748BDAF652DD21"/>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1">
    <w:name w:val="7D0DCCDCF9CB45D9991D676BE6366A8921"/>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1">
    <w:name w:val="4E528BD371F84006A63339007215418C21"/>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1">
    <w:name w:val="EF7D1543C3EF4C8FA1B4DF2FD75BE2D221"/>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1">
    <w:name w:val="A11CCD89A6DE458BA882053B8111601721"/>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1">
    <w:name w:val="A9ECCE074E7D4EB1970868C6924375AC21"/>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2">
    <w:name w:val="C1BA5A4AD8DD41C6B6F310A6A69FEE7E2"/>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1">
    <w:name w:val="B400400A0A5D4482A726C9BFBA261CB221"/>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1">
    <w:name w:val="4088ED87792549FB9DE97C75D54DC97021"/>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1">
    <w:name w:val="D7226DF6365043B7A01735D6A0312E7621"/>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1">
    <w:name w:val="82F3B0E220BC470AAE45954ABB9AB31521"/>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1">
    <w:name w:val="E8923BEBAD9C400F9860AC1FDC28067521"/>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1">
    <w:name w:val="BEAB7772E7AF48B7A9A819060A46CCA221"/>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1">
    <w:name w:val="7A69459460A24A4BB3AC77B14DE0AEF621"/>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1">
    <w:name w:val="B7599E30B0854BA99A85F0178A97D42121"/>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1">
    <w:name w:val="7FA4A0C7DDB1421EAE6AC3455BEF4A5421"/>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1">
    <w:name w:val="C63FE85A24844A7698541235EE310F9021"/>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1">
    <w:name w:val="8950ED3375F64692A629B2CCD1051F6C21"/>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1">
    <w:name w:val="821133182D174DA38A13193AB664409C21"/>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1">
    <w:name w:val="F706DAA94CED4D6EBF19302A0F75D1FC21"/>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1">
    <w:name w:val="8C759ECFDE4A4120B282E131AD831F6A21"/>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1">
    <w:name w:val="69F6C6929B3E43149967A1F84CFC73D921"/>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1">
    <w:name w:val="96A2B36864E14CA998A8CD50AD8B086921"/>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1">
    <w:name w:val="3D468C8C093E4C4A8C1E41C988ECBDC021"/>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1">
    <w:name w:val="2A9B8D833BD74419949B9CE4A7F11E5021"/>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1">
    <w:name w:val="CC625CECC2554C95A766EB9CCA6F412021"/>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1">
    <w:name w:val="FCCFE514F9A74331B8FA216E89A8EEFF21"/>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1">
    <w:name w:val="496AEBC52F574080A6E7A2D68FE9EF3A21"/>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1">
    <w:name w:val="78296EDFAA6847A589566BE99724024B21"/>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1">
    <w:name w:val="44990387FF91443C807B1B0A47685AEE21"/>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1">
    <w:name w:val="7EAFA6C855C442D4816D8B523205211121"/>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1">
    <w:name w:val="6F5E916C8EA540C2B8523EF68F77051B21"/>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1">
    <w:name w:val="A23B41D1DB97454CA4EC2DC53E7B87A721"/>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1">
    <w:name w:val="CF07EFC3665843208671B419FB3379B721"/>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1">
    <w:name w:val="65778E1FCF8F4A5DADA852FAC05CFA8D21"/>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1">
    <w:name w:val="0382307E1C3440D085D136BAC667C28021"/>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1">
    <w:name w:val="7A410F525C31487A91BF6A973E6608D721"/>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1">
    <w:name w:val="C6664B36CB4B4C89B640945E310C942B21"/>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1">
    <w:name w:val="E3C91347B1094566A6846ED14272C10C21"/>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1">
    <w:name w:val="A8042476F19145F2A7E985BA08AC47B021"/>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0">
    <w:name w:val="5ADE6D0219034AB2A094767BC62F5B0220"/>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
    <w:name w:val="6D939FC0831642958CEDE1BB39EFED2C1"/>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
    <w:name w:val="FC8EAC84FA3B43159ED2C10E96245F8C1"/>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
    <w:name w:val="75D58AFB4B7246F589A3AE8D6951EA021"/>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
    <w:name w:val="D4683220D856467CAAD6744AC9940CEE1"/>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
    <w:name w:val="E1C18AA9C344404A9FB79E993E666F641"/>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
    <w:name w:val="5717F013603D4E28860B3FDCEA0E44351"/>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
    <w:name w:val="6FEC709D12E944B39FD8A2D0A29152D61"/>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
    <w:name w:val="5156AA0795234D9C8C3C4978E3EFE4C41"/>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
    <w:name w:val="63A9F428F90C4D4AAC80A8E1472A89CA1"/>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
    <w:name w:val="A2E4320D7EE541DFA779485768B3D96B1"/>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
    <w:name w:val="F4B4649A04C5429E8FFDFB9260422E631"/>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
    <w:name w:val="DBD44148B5354761A8771DDF25041C491"/>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
    <w:name w:val="6154CE03177F4664B057ED78E1ABC5941"/>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
    <w:name w:val="9A04839BF2E5417FB58EFB4394A6A0C71"/>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
    <w:name w:val="63C496E1D34F45A89A9A4297E33CF4A21"/>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
    <w:name w:val="6E248784057E41149744D355DD5767FE1"/>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
    <w:name w:val="DA9D6ACE46674556A8EE17C51F2D78AC1"/>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
    <w:name w:val="F85988478F70420AA2ADE7ADDB336F831"/>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
    <w:name w:val="6DF7BE7B92EA4061BAEF521D6FF1F3CF1"/>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
    <w:name w:val="866D7733901C4A8FA2CE740A025586FA1"/>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
    <w:name w:val="04CE46ACEF6A42199EBD33BE3CEFBD8B1"/>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
    <w:name w:val="B323649AFD694F128C3934461895B4A81"/>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
    <w:name w:val="0BCC32FC9E914F4E89FF63B1180219051"/>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
    <w:name w:val="A68AD41287994CDD85753A54B8B80C161"/>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
    <w:name w:val="F848F41BF79E4643935A1D3D5D24AE661"/>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
    <w:name w:val="3578239C8C6945B2B056080618822A381"/>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
    <w:name w:val="CBE5025BD2584D92AF308D58BAD990651"/>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
    <w:name w:val="CB78A9CA674540999C164D7D3E6E73D61"/>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
    <w:name w:val="E3C1D79607864AD2929A27AF27FF85271"/>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
    <w:name w:val="CC0B9FF4D979485AAFE442063A0B269D1"/>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
    <w:name w:val="905E67C45FA94B16B4C0ADD12B20DC521"/>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
    <w:name w:val="C6B69C85097C45D1B62F54DC27EEEE101"/>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
    <w:name w:val="B885E38BBFD345C2B617BB0D6A9307951"/>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
    <w:name w:val="680CB32EC4E6415EA879DB98D57736E21"/>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
    <w:name w:val="5EF72CB514C44688AF3F8AFBC9ECD1991"/>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
    <w:name w:val="BBD9A4FE0FB04D8BB801EFB614855D741"/>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
    <w:name w:val="05109199A55043109B834A15BA52984E1"/>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2">
    <w:name w:val="C1A75551793F4E2498A021082BA0D15F22"/>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2">
    <w:name w:val="750A07FC1204433BA4683606136FC2BA22"/>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2">
    <w:name w:val="684B9EDFD303441587CE3C6DE6FF35EF22"/>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2">
    <w:name w:val="4F7E19A5C6514D5CB5A41B775E22126722"/>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2">
    <w:name w:val="8DD4C7BD72F64A80AF53873207B8768422"/>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2">
    <w:name w:val="6FFD64D5BF9347A1AE7B8232A787AA0922"/>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2">
    <w:name w:val="567732F5821A47149196A66FEA82DB9C22"/>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2">
    <w:name w:val="8C82D7BA4F66415789F5450A8766EA1222"/>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2">
    <w:name w:val="F52BE5F2105C4E2EA9F66893D6B6AD5D2"/>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2">
    <w:name w:val="8D969E2EEEEA428D8301BF1872A41F7722"/>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2">
    <w:name w:val="EA069EA1F7B040C8BA365E17D9E0734C22"/>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2">
    <w:name w:val="86D399C4978D4CC1AF6AC0510E41A7A922"/>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2">
    <w:name w:val="F0C34371869E4E3CAA865F21BD0614CF22"/>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2">
    <w:name w:val="94DFD1772B7D40E292AA167FE2B643E422"/>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2">
    <w:name w:val="47EE000F2D5343E5A08E75D7D5DDE4FA22"/>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2">
    <w:name w:val="4C689E576E96481D9C95748BDAF652DD22"/>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2">
    <w:name w:val="7D0DCCDCF9CB45D9991D676BE6366A8922"/>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2">
    <w:name w:val="4E528BD371F84006A63339007215418C22"/>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2">
    <w:name w:val="EF7D1543C3EF4C8FA1B4DF2FD75BE2D222"/>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2">
    <w:name w:val="A11CCD89A6DE458BA882053B8111601722"/>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2">
    <w:name w:val="A9ECCE074E7D4EB1970868C6924375AC22"/>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3">
    <w:name w:val="C1BA5A4AD8DD41C6B6F310A6A69FEE7E3"/>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2">
    <w:name w:val="B400400A0A5D4482A726C9BFBA261CB222"/>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2">
    <w:name w:val="4088ED87792549FB9DE97C75D54DC97022"/>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2">
    <w:name w:val="D7226DF6365043B7A01735D6A0312E7622"/>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2">
    <w:name w:val="82F3B0E220BC470AAE45954ABB9AB31522"/>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2">
    <w:name w:val="E8923BEBAD9C400F9860AC1FDC28067522"/>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2">
    <w:name w:val="BEAB7772E7AF48B7A9A819060A46CCA222"/>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2">
    <w:name w:val="7A69459460A24A4BB3AC77B14DE0AEF622"/>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2">
    <w:name w:val="B7599E30B0854BA99A85F0178A97D42122"/>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2">
    <w:name w:val="7FA4A0C7DDB1421EAE6AC3455BEF4A5422"/>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2">
    <w:name w:val="C63FE85A24844A7698541235EE310F9022"/>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2">
    <w:name w:val="8950ED3375F64692A629B2CCD1051F6C22"/>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2">
    <w:name w:val="821133182D174DA38A13193AB664409C22"/>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2">
    <w:name w:val="F706DAA94CED4D6EBF19302A0F75D1FC22"/>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2">
    <w:name w:val="8C759ECFDE4A4120B282E131AD831F6A22"/>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2">
    <w:name w:val="69F6C6929B3E43149967A1F84CFC73D922"/>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2">
    <w:name w:val="96A2B36864E14CA998A8CD50AD8B086922"/>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2">
    <w:name w:val="3D468C8C093E4C4A8C1E41C988ECBDC022"/>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2">
    <w:name w:val="2A9B8D833BD74419949B9CE4A7F11E5022"/>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2">
    <w:name w:val="CC625CECC2554C95A766EB9CCA6F412022"/>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2">
    <w:name w:val="FCCFE514F9A74331B8FA216E89A8EEFF22"/>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2">
    <w:name w:val="496AEBC52F574080A6E7A2D68FE9EF3A22"/>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2">
    <w:name w:val="78296EDFAA6847A589566BE99724024B22"/>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2">
    <w:name w:val="44990387FF91443C807B1B0A47685AEE22"/>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2">
    <w:name w:val="7EAFA6C855C442D4816D8B523205211122"/>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2">
    <w:name w:val="6F5E916C8EA540C2B8523EF68F77051B22"/>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2">
    <w:name w:val="A23B41D1DB97454CA4EC2DC53E7B87A722"/>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2">
    <w:name w:val="CF07EFC3665843208671B419FB3379B722"/>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2">
    <w:name w:val="65778E1FCF8F4A5DADA852FAC05CFA8D22"/>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2">
    <w:name w:val="0382307E1C3440D085D136BAC667C28022"/>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2">
    <w:name w:val="7A410F525C31487A91BF6A973E6608D722"/>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2">
    <w:name w:val="C6664B36CB4B4C89B640945E310C942B22"/>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2">
    <w:name w:val="E3C91347B1094566A6846ED14272C10C22"/>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2">
    <w:name w:val="A8042476F19145F2A7E985BA08AC47B022"/>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1">
    <w:name w:val="5ADE6D0219034AB2A094767BC62F5B0221"/>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2">
    <w:name w:val="6D939FC0831642958CEDE1BB39EFED2C2"/>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2">
    <w:name w:val="FC8EAC84FA3B43159ED2C10E96245F8C2"/>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2">
    <w:name w:val="75D58AFB4B7246F589A3AE8D6951EA022"/>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2">
    <w:name w:val="D4683220D856467CAAD6744AC9940CEE2"/>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2">
    <w:name w:val="E1C18AA9C344404A9FB79E993E666F642"/>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2">
    <w:name w:val="5717F013603D4E28860B3FDCEA0E44352"/>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2">
    <w:name w:val="6FEC709D12E944B39FD8A2D0A29152D62"/>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2">
    <w:name w:val="5156AA0795234D9C8C3C4978E3EFE4C42"/>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2">
    <w:name w:val="63A9F428F90C4D4AAC80A8E1472A89CA2"/>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2">
    <w:name w:val="A2E4320D7EE541DFA779485768B3D96B2"/>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2">
    <w:name w:val="F4B4649A04C5429E8FFDFB9260422E632"/>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2">
    <w:name w:val="DBD44148B5354761A8771DDF25041C492"/>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2">
    <w:name w:val="6154CE03177F4664B057ED78E1ABC5942"/>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2">
    <w:name w:val="9A04839BF2E5417FB58EFB4394A6A0C72"/>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2">
    <w:name w:val="63C496E1D34F45A89A9A4297E33CF4A22"/>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2">
    <w:name w:val="6E248784057E41149744D355DD5767FE2"/>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2">
    <w:name w:val="DA9D6ACE46674556A8EE17C51F2D78AC2"/>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2">
    <w:name w:val="F85988478F70420AA2ADE7ADDB336F832"/>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2">
    <w:name w:val="6DF7BE7B92EA4061BAEF521D6FF1F3CF2"/>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2">
    <w:name w:val="866D7733901C4A8FA2CE740A025586FA2"/>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2">
    <w:name w:val="04CE46ACEF6A42199EBD33BE3CEFBD8B2"/>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2">
    <w:name w:val="B323649AFD694F128C3934461895B4A82"/>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2">
    <w:name w:val="0BCC32FC9E914F4E89FF63B1180219052"/>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2">
    <w:name w:val="A68AD41287994CDD85753A54B8B80C162"/>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2">
    <w:name w:val="F848F41BF79E4643935A1D3D5D24AE662"/>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2">
    <w:name w:val="3578239C8C6945B2B056080618822A382"/>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2">
    <w:name w:val="CBE5025BD2584D92AF308D58BAD990652"/>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2">
    <w:name w:val="CB78A9CA674540999C164D7D3E6E73D62"/>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2">
    <w:name w:val="E3C1D79607864AD2929A27AF27FF85272"/>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2">
    <w:name w:val="CC0B9FF4D979485AAFE442063A0B269D2"/>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2">
    <w:name w:val="905E67C45FA94B16B4C0ADD12B20DC522"/>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2">
    <w:name w:val="C6B69C85097C45D1B62F54DC27EEEE102"/>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2">
    <w:name w:val="B885E38BBFD345C2B617BB0D6A9307952"/>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2">
    <w:name w:val="680CB32EC4E6415EA879DB98D57736E22"/>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2">
    <w:name w:val="5EF72CB514C44688AF3F8AFBC9ECD1992"/>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2">
    <w:name w:val="BBD9A4FE0FB04D8BB801EFB614855D742"/>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2">
    <w:name w:val="05109199A55043109B834A15BA52984E2"/>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3">
    <w:name w:val="C1A75551793F4E2498A021082BA0D15F23"/>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3">
    <w:name w:val="750A07FC1204433BA4683606136FC2BA23"/>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3">
    <w:name w:val="684B9EDFD303441587CE3C6DE6FF35EF23"/>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3">
    <w:name w:val="4F7E19A5C6514D5CB5A41B775E22126723"/>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3">
    <w:name w:val="8DD4C7BD72F64A80AF53873207B8768423"/>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3">
    <w:name w:val="6FFD64D5BF9347A1AE7B8232A787AA0923"/>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3">
    <w:name w:val="567732F5821A47149196A66FEA82DB9C23"/>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3">
    <w:name w:val="8C82D7BA4F66415789F5450A8766EA1223"/>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3">
    <w:name w:val="F52BE5F2105C4E2EA9F66893D6B6AD5D3"/>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3">
    <w:name w:val="8D969E2EEEEA428D8301BF1872A41F7723"/>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3">
    <w:name w:val="EA069EA1F7B040C8BA365E17D9E0734C23"/>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3">
    <w:name w:val="86D399C4978D4CC1AF6AC0510E41A7A923"/>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3">
    <w:name w:val="F0C34371869E4E3CAA865F21BD0614CF23"/>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3">
    <w:name w:val="94DFD1772B7D40E292AA167FE2B643E423"/>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3">
    <w:name w:val="47EE000F2D5343E5A08E75D7D5DDE4FA23"/>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3">
    <w:name w:val="4C689E576E96481D9C95748BDAF652DD23"/>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3">
    <w:name w:val="7D0DCCDCF9CB45D9991D676BE6366A8923"/>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3">
    <w:name w:val="4E528BD371F84006A63339007215418C23"/>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3">
    <w:name w:val="EF7D1543C3EF4C8FA1B4DF2FD75BE2D223"/>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3">
    <w:name w:val="A11CCD89A6DE458BA882053B8111601723"/>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3">
    <w:name w:val="A9ECCE074E7D4EB1970868C6924375AC23"/>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4">
    <w:name w:val="C1BA5A4AD8DD41C6B6F310A6A69FEE7E4"/>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3">
    <w:name w:val="B400400A0A5D4482A726C9BFBA261CB223"/>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3">
    <w:name w:val="4088ED87792549FB9DE97C75D54DC97023"/>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3">
    <w:name w:val="D7226DF6365043B7A01735D6A0312E7623"/>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3">
    <w:name w:val="82F3B0E220BC470AAE45954ABB9AB31523"/>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3">
    <w:name w:val="E8923BEBAD9C400F9860AC1FDC28067523"/>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3">
    <w:name w:val="BEAB7772E7AF48B7A9A819060A46CCA223"/>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3">
    <w:name w:val="7A69459460A24A4BB3AC77B14DE0AEF623"/>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3">
    <w:name w:val="B7599E30B0854BA99A85F0178A97D42123"/>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3">
    <w:name w:val="7FA4A0C7DDB1421EAE6AC3455BEF4A5423"/>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3">
    <w:name w:val="C63FE85A24844A7698541235EE310F9023"/>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3">
    <w:name w:val="8950ED3375F64692A629B2CCD1051F6C23"/>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3">
    <w:name w:val="821133182D174DA38A13193AB664409C23"/>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3">
    <w:name w:val="F706DAA94CED4D6EBF19302A0F75D1FC23"/>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3">
    <w:name w:val="8C759ECFDE4A4120B282E131AD831F6A23"/>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3">
    <w:name w:val="69F6C6929B3E43149967A1F84CFC73D923"/>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3">
    <w:name w:val="96A2B36864E14CA998A8CD50AD8B086923"/>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3">
    <w:name w:val="3D468C8C093E4C4A8C1E41C988ECBDC023"/>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3">
    <w:name w:val="2A9B8D833BD74419949B9CE4A7F11E5023"/>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3">
    <w:name w:val="CC625CECC2554C95A766EB9CCA6F412023"/>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3">
    <w:name w:val="FCCFE514F9A74331B8FA216E89A8EEFF23"/>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3">
    <w:name w:val="496AEBC52F574080A6E7A2D68FE9EF3A23"/>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3">
    <w:name w:val="78296EDFAA6847A589566BE99724024B23"/>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3">
    <w:name w:val="44990387FF91443C807B1B0A47685AEE23"/>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3">
    <w:name w:val="7EAFA6C855C442D4816D8B523205211123"/>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3">
    <w:name w:val="6F5E916C8EA540C2B8523EF68F77051B23"/>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3">
    <w:name w:val="A23B41D1DB97454CA4EC2DC53E7B87A723"/>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3">
    <w:name w:val="CF07EFC3665843208671B419FB3379B723"/>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3">
    <w:name w:val="65778E1FCF8F4A5DADA852FAC05CFA8D23"/>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3">
    <w:name w:val="0382307E1C3440D085D136BAC667C28023"/>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3">
    <w:name w:val="7A410F525C31487A91BF6A973E6608D723"/>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3">
    <w:name w:val="C6664B36CB4B4C89B640945E310C942B23"/>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3">
    <w:name w:val="E3C91347B1094566A6846ED14272C10C23"/>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3">
    <w:name w:val="A8042476F19145F2A7E985BA08AC47B023"/>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2">
    <w:name w:val="5ADE6D0219034AB2A094767BC62F5B0222"/>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3">
    <w:name w:val="6D939FC0831642958CEDE1BB39EFED2C3"/>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3">
    <w:name w:val="FC8EAC84FA3B43159ED2C10E96245F8C3"/>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3">
    <w:name w:val="75D58AFB4B7246F589A3AE8D6951EA023"/>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3">
    <w:name w:val="D4683220D856467CAAD6744AC9940CEE3"/>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3">
    <w:name w:val="E1C18AA9C344404A9FB79E993E666F643"/>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3">
    <w:name w:val="5717F013603D4E28860B3FDCEA0E44353"/>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3">
    <w:name w:val="6FEC709D12E944B39FD8A2D0A29152D63"/>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3">
    <w:name w:val="5156AA0795234D9C8C3C4978E3EFE4C43"/>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3">
    <w:name w:val="63A9F428F90C4D4AAC80A8E1472A89CA3"/>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3">
    <w:name w:val="A2E4320D7EE541DFA779485768B3D96B3"/>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3">
    <w:name w:val="F4B4649A04C5429E8FFDFB9260422E633"/>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3">
    <w:name w:val="DBD44148B5354761A8771DDF25041C493"/>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3">
    <w:name w:val="6154CE03177F4664B057ED78E1ABC5943"/>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3">
    <w:name w:val="9A04839BF2E5417FB58EFB4394A6A0C73"/>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3">
    <w:name w:val="63C496E1D34F45A89A9A4297E33CF4A23"/>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3">
    <w:name w:val="6E248784057E41149744D355DD5767FE3"/>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3">
    <w:name w:val="DA9D6ACE46674556A8EE17C51F2D78AC3"/>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3">
    <w:name w:val="F85988478F70420AA2ADE7ADDB336F833"/>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3">
    <w:name w:val="6DF7BE7B92EA4061BAEF521D6FF1F3CF3"/>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3">
    <w:name w:val="866D7733901C4A8FA2CE740A025586FA3"/>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3">
    <w:name w:val="04CE46ACEF6A42199EBD33BE3CEFBD8B3"/>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3">
    <w:name w:val="B323649AFD694F128C3934461895B4A83"/>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3">
    <w:name w:val="0BCC32FC9E914F4E89FF63B1180219053"/>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3">
    <w:name w:val="A68AD41287994CDD85753A54B8B80C163"/>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3">
    <w:name w:val="F848F41BF79E4643935A1D3D5D24AE663"/>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3">
    <w:name w:val="3578239C8C6945B2B056080618822A383"/>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3">
    <w:name w:val="CBE5025BD2584D92AF308D58BAD990653"/>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3">
    <w:name w:val="CB78A9CA674540999C164D7D3E6E73D63"/>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3">
    <w:name w:val="E3C1D79607864AD2929A27AF27FF85273"/>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3">
    <w:name w:val="CC0B9FF4D979485AAFE442063A0B269D3"/>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3">
    <w:name w:val="905E67C45FA94B16B4C0ADD12B20DC523"/>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3">
    <w:name w:val="C6B69C85097C45D1B62F54DC27EEEE103"/>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3">
    <w:name w:val="B885E38BBFD345C2B617BB0D6A9307953"/>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3">
    <w:name w:val="680CB32EC4E6415EA879DB98D57736E23"/>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3">
    <w:name w:val="5EF72CB514C44688AF3F8AFBC9ECD1993"/>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3">
    <w:name w:val="BBD9A4FE0FB04D8BB801EFB614855D743"/>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3">
    <w:name w:val="05109199A55043109B834A15BA52984E3"/>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4">
    <w:name w:val="C1A75551793F4E2498A021082BA0D15F24"/>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4">
    <w:name w:val="750A07FC1204433BA4683606136FC2BA24"/>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4">
    <w:name w:val="684B9EDFD303441587CE3C6DE6FF35EF24"/>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4">
    <w:name w:val="4F7E19A5C6514D5CB5A41B775E22126724"/>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4">
    <w:name w:val="8DD4C7BD72F64A80AF53873207B8768424"/>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4">
    <w:name w:val="6FFD64D5BF9347A1AE7B8232A787AA0924"/>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4">
    <w:name w:val="567732F5821A47149196A66FEA82DB9C24"/>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4">
    <w:name w:val="8C82D7BA4F66415789F5450A8766EA1224"/>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4">
    <w:name w:val="F52BE5F2105C4E2EA9F66893D6B6AD5D4"/>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4">
    <w:name w:val="8D969E2EEEEA428D8301BF1872A41F7724"/>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4">
    <w:name w:val="EA069EA1F7B040C8BA365E17D9E0734C24"/>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4">
    <w:name w:val="86D399C4978D4CC1AF6AC0510E41A7A924"/>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4">
    <w:name w:val="F0C34371869E4E3CAA865F21BD0614CF24"/>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4">
    <w:name w:val="94DFD1772B7D40E292AA167FE2B643E424"/>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4">
    <w:name w:val="47EE000F2D5343E5A08E75D7D5DDE4FA24"/>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4">
    <w:name w:val="4C689E576E96481D9C95748BDAF652DD24"/>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4">
    <w:name w:val="7D0DCCDCF9CB45D9991D676BE6366A8924"/>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4">
    <w:name w:val="4E528BD371F84006A63339007215418C24"/>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4">
    <w:name w:val="EF7D1543C3EF4C8FA1B4DF2FD75BE2D224"/>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4">
    <w:name w:val="A11CCD89A6DE458BA882053B8111601724"/>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4">
    <w:name w:val="A9ECCE074E7D4EB1970868C6924375AC24"/>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5">
    <w:name w:val="C1BA5A4AD8DD41C6B6F310A6A69FEE7E5"/>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4">
    <w:name w:val="B400400A0A5D4482A726C9BFBA261CB224"/>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4">
    <w:name w:val="4088ED87792549FB9DE97C75D54DC97024"/>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4">
    <w:name w:val="D7226DF6365043B7A01735D6A0312E7624"/>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4">
    <w:name w:val="82F3B0E220BC470AAE45954ABB9AB31524"/>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4">
    <w:name w:val="E8923BEBAD9C400F9860AC1FDC28067524"/>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4">
    <w:name w:val="BEAB7772E7AF48B7A9A819060A46CCA224"/>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4">
    <w:name w:val="7A69459460A24A4BB3AC77B14DE0AEF624"/>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4">
    <w:name w:val="B7599E30B0854BA99A85F0178A97D42124"/>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4">
    <w:name w:val="7FA4A0C7DDB1421EAE6AC3455BEF4A5424"/>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4">
    <w:name w:val="C63FE85A24844A7698541235EE310F9024"/>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4">
    <w:name w:val="8950ED3375F64692A629B2CCD1051F6C24"/>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4">
    <w:name w:val="821133182D174DA38A13193AB664409C24"/>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4">
    <w:name w:val="F706DAA94CED4D6EBF19302A0F75D1FC24"/>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4">
    <w:name w:val="8C759ECFDE4A4120B282E131AD831F6A24"/>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4">
    <w:name w:val="69F6C6929B3E43149967A1F84CFC73D924"/>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4">
    <w:name w:val="96A2B36864E14CA998A8CD50AD8B086924"/>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4">
    <w:name w:val="3D468C8C093E4C4A8C1E41C988ECBDC024"/>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4">
    <w:name w:val="2A9B8D833BD74419949B9CE4A7F11E5024"/>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4">
    <w:name w:val="CC625CECC2554C95A766EB9CCA6F412024"/>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4">
    <w:name w:val="FCCFE514F9A74331B8FA216E89A8EEFF24"/>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4">
    <w:name w:val="496AEBC52F574080A6E7A2D68FE9EF3A24"/>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4">
    <w:name w:val="78296EDFAA6847A589566BE99724024B24"/>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4">
    <w:name w:val="44990387FF91443C807B1B0A47685AEE24"/>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4">
    <w:name w:val="7EAFA6C855C442D4816D8B523205211124"/>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4">
    <w:name w:val="6F5E916C8EA540C2B8523EF68F77051B24"/>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4">
    <w:name w:val="A23B41D1DB97454CA4EC2DC53E7B87A724"/>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4">
    <w:name w:val="CF07EFC3665843208671B419FB3379B724"/>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4">
    <w:name w:val="65778E1FCF8F4A5DADA852FAC05CFA8D24"/>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4">
    <w:name w:val="0382307E1C3440D085D136BAC667C28024"/>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4">
    <w:name w:val="7A410F525C31487A91BF6A973E6608D724"/>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4">
    <w:name w:val="C6664B36CB4B4C89B640945E310C942B24"/>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4">
    <w:name w:val="E3C91347B1094566A6846ED14272C10C24"/>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4">
    <w:name w:val="A8042476F19145F2A7E985BA08AC47B024"/>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3">
    <w:name w:val="5ADE6D0219034AB2A094767BC62F5B0223"/>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4">
    <w:name w:val="6D939FC0831642958CEDE1BB39EFED2C4"/>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4">
    <w:name w:val="FC8EAC84FA3B43159ED2C10E96245F8C4"/>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4">
    <w:name w:val="75D58AFB4B7246F589A3AE8D6951EA024"/>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4">
    <w:name w:val="D4683220D856467CAAD6744AC9940CEE4"/>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4">
    <w:name w:val="E1C18AA9C344404A9FB79E993E666F644"/>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4">
    <w:name w:val="5717F013603D4E28860B3FDCEA0E44354"/>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4">
    <w:name w:val="6FEC709D12E944B39FD8A2D0A29152D64"/>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4">
    <w:name w:val="5156AA0795234D9C8C3C4978E3EFE4C44"/>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4">
    <w:name w:val="63A9F428F90C4D4AAC80A8E1472A89CA4"/>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4">
    <w:name w:val="A2E4320D7EE541DFA779485768B3D96B4"/>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4">
    <w:name w:val="F4B4649A04C5429E8FFDFB9260422E634"/>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4">
    <w:name w:val="DBD44148B5354761A8771DDF25041C494"/>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4">
    <w:name w:val="6154CE03177F4664B057ED78E1ABC5944"/>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4">
    <w:name w:val="9A04839BF2E5417FB58EFB4394A6A0C74"/>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4">
    <w:name w:val="63C496E1D34F45A89A9A4297E33CF4A24"/>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4">
    <w:name w:val="6E248784057E41149744D355DD5767FE4"/>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4">
    <w:name w:val="DA9D6ACE46674556A8EE17C51F2D78AC4"/>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4">
    <w:name w:val="F85988478F70420AA2ADE7ADDB336F834"/>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4">
    <w:name w:val="6DF7BE7B92EA4061BAEF521D6FF1F3CF4"/>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4">
    <w:name w:val="866D7733901C4A8FA2CE740A025586FA4"/>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4">
    <w:name w:val="04CE46ACEF6A42199EBD33BE3CEFBD8B4"/>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4">
    <w:name w:val="B323649AFD694F128C3934461895B4A84"/>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4">
    <w:name w:val="0BCC32FC9E914F4E89FF63B1180219054"/>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4">
    <w:name w:val="A68AD41287994CDD85753A54B8B80C164"/>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4">
    <w:name w:val="F848F41BF79E4643935A1D3D5D24AE664"/>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4">
    <w:name w:val="3578239C8C6945B2B056080618822A384"/>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4">
    <w:name w:val="CBE5025BD2584D92AF308D58BAD990654"/>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4">
    <w:name w:val="CB78A9CA674540999C164D7D3E6E73D64"/>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4">
    <w:name w:val="E3C1D79607864AD2929A27AF27FF85274"/>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4">
    <w:name w:val="CC0B9FF4D979485AAFE442063A0B269D4"/>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4">
    <w:name w:val="905E67C45FA94B16B4C0ADD12B20DC524"/>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4">
    <w:name w:val="C6B69C85097C45D1B62F54DC27EEEE104"/>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4">
    <w:name w:val="B885E38BBFD345C2B617BB0D6A9307954"/>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4">
    <w:name w:val="680CB32EC4E6415EA879DB98D57736E24"/>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4">
    <w:name w:val="5EF72CB514C44688AF3F8AFBC9ECD1994"/>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4">
    <w:name w:val="BBD9A4FE0FB04D8BB801EFB614855D744"/>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4">
    <w:name w:val="05109199A55043109B834A15BA52984E4"/>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5">
    <w:name w:val="C1A75551793F4E2498A021082BA0D15F25"/>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5">
    <w:name w:val="750A07FC1204433BA4683606136FC2BA25"/>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5">
    <w:name w:val="684B9EDFD303441587CE3C6DE6FF35EF25"/>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5">
    <w:name w:val="4F7E19A5C6514D5CB5A41B775E22126725"/>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5">
    <w:name w:val="8DD4C7BD72F64A80AF53873207B8768425"/>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5">
    <w:name w:val="6FFD64D5BF9347A1AE7B8232A787AA0925"/>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5">
    <w:name w:val="567732F5821A47149196A66FEA82DB9C25"/>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5">
    <w:name w:val="8C82D7BA4F66415789F5450A8766EA1225"/>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5">
    <w:name w:val="F52BE5F2105C4E2EA9F66893D6B6AD5D5"/>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5">
    <w:name w:val="8D969E2EEEEA428D8301BF1872A41F7725"/>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5">
    <w:name w:val="EA069EA1F7B040C8BA365E17D9E0734C25"/>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5">
    <w:name w:val="86D399C4978D4CC1AF6AC0510E41A7A925"/>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5">
    <w:name w:val="F0C34371869E4E3CAA865F21BD0614CF25"/>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5">
    <w:name w:val="94DFD1772B7D40E292AA167FE2B643E425"/>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5">
    <w:name w:val="47EE000F2D5343E5A08E75D7D5DDE4FA25"/>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5">
    <w:name w:val="4C689E576E96481D9C95748BDAF652DD25"/>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5">
    <w:name w:val="7D0DCCDCF9CB45D9991D676BE6366A8925"/>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5">
    <w:name w:val="4E528BD371F84006A63339007215418C25"/>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5">
    <w:name w:val="EF7D1543C3EF4C8FA1B4DF2FD75BE2D225"/>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5">
    <w:name w:val="A11CCD89A6DE458BA882053B8111601725"/>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5">
    <w:name w:val="A9ECCE074E7D4EB1970868C6924375AC25"/>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6">
    <w:name w:val="C1BA5A4AD8DD41C6B6F310A6A69FEE7E6"/>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5">
    <w:name w:val="B400400A0A5D4482A726C9BFBA261CB225"/>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5">
    <w:name w:val="4088ED87792549FB9DE97C75D54DC97025"/>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5">
    <w:name w:val="D7226DF6365043B7A01735D6A0312E7625"/>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5">
    <w:name w:val="82F3B0E220BC470AAE45954ABB9AB31525"/>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5">
    <w:name w:val="E8923BEBAD9C400F9860AC1FDC28067525"/>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5">
    <w:name w:val="BEAB7772E7AF48B7A9A819060A46CCA225"/>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5">
    <w:name w:val="7A69459460A24A4BB3AC77B14DE0AEF625"/>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5">
    <w:name w:val="B7599E30B0854BA99A85F0178A97D42125"/>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5">
    <w:name w:val="7FA4A0C7DDB1421EAE6AC3455BEF4A5425"/>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5">
    <w:name w:val="C63FE85A24844A7698541235EE310F9025"/>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5">
    <w:name w:val="8950ED3375F64692A629B2CCD1051F6C25"/>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5">
    <w:name w:val="821133182D174DA38A13193AB664409C25"/>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5">
    <w:name w:val="F706DAA94CED4D6EBF19302A0F75D1FC25"/>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5">
    <w:name w:val="8C759ECFDE4A4120B282E131AD831F6A25"/>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5">
    <w:name w:val="69F6C6929B3E43149967A1F84CFC73D925"/>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5">
    <w:name w:val="96A2B36864E14CA998A8CD50AD8B086925"/>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5">
    <w:name w:val="3D468C8C093E4C4A8C1E41C988ECBDC025"/>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5">
    <w:name w:val="2A9B8D833BD74419949B9CE4A7F11E5025"/>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5">
    <w:name w:val="CC625CECC2554C95A766EB9CCA6F412025"/>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5">
    <w:name w:val="FCCFE514F9A74331B8FA216E89A8EEFF25"/>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5">
    <w:name w:val="496AEBC52F574080A6E7A2D68FE9EF3A25"/>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5">
    <w:name w:val="78296EDFAA6847A589566BE99724024B25"/>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5">
    <w:name w:val="44990387FF91443C807B1B0A47685AEE25"/>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5">
    <w:name w:val="7EAFA6C855C442D4816D8B523205211125"/>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5">
    <w:name w:val="6F5E916C8EA540C2B8523EF68F77051B25"/>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5">
    <w:name w:val="A23B41D1DB97454CA4EC2DC53E7B87A725"/>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5">
    <w:name w:val="CF07EFC3665843208671B419FB3379B725"/>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5">
    <w:name w:val="65778E1FCF8F4A5DADA852FAC05CFA8D25"/>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5">
    <w:name w:val="0382307E1C3440D085D136BAC667C28025"/>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5">
    <w:name w:val="7A410F525C31487A91BF6A973E6608D725"/>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5">
    <w:name w:val="C6664B36CB4B4C89B640945E310C942B25"/>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5">
    <w:name w:val="E3C91347B1094566A6846ED14272C10C25"/>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5">
    <w:name w:val="A8042476F19145F2A7E985BA08AC47B025"/>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4">
    <w:name w:val="5ADE6D0219034AB2A094767BC62F5B0224"/>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5">
    <w:name w:val="6D939FC0831642958CEDE1BB39EFED2C5"/>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5">
    <w:name w:val="FC8EAC84FA3B43159ED2C10E96245F8C5"/>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5">
    <w:name w:val="75D58AFB4B7246F589A3AE8D6951EA025"/>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5">
    <w:name w:val="D4683220D856467CAAD6744AC9940CEE5"/>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5">
    <w:name w:val="E1C18AA9C344404A9FB79E993E666F645"/>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5">
    <w:name w:val="5717F013603D4E28860B3FDCEA0E44355"/>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5">
    <w:name w:val="6FEC709D12E944B39FD8A2D0A29152D65"/>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5">
    <w:name w:val="5156AA0795234D9C8C3C4978E3EFE4C45"/>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5">
    <w:name w:val="63A9F428F90C4D4AAC80A8E1472A89CA5"/>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5">
    <w:name w:val="A2E4320D7EE541DFA779485768B3D96B5"/>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5">
    <w:name w:val="F4B4649A04C5429E8FFDFB9260422E635"/>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5">
    <w:name w:val="DBD44148B5354761A8771DDF25041C495"/>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5">
    <w:name w:val="6154CE03177F4664B057ED78E1ABC5945"/>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5">
    <w:name w:val="9A04839BF2E5417FB58EFB4394A6A0C75"/>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5">
    <w:name w:val="63C496E1D34F45A89A9A4297E33CF4A25"/>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5">
    <w:name w:val="6E248784057E41149744D355DD5767FE5"/>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5">
    <w:name w:val="DA9D6ACE46674556A8EE17C51F2D78AC5"/>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5">
    <w:name w:val="F85988478F70420AA2ADE7ADDB336F835"/>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5">
    <w:name w:val="6DF7BE7B92EA4061BAEF521D6FF1F3CF5"/>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5">
    <w:name w:val="866D7733901C4A8FA2CE740A025586FA5"/>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5">
    <w:name w:val="04CE46ACEF6A42199EBD33BE3CEFBD8B5"/>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5">
    <w:name w:val="B323649AFD694F128C3934461895B4A85"/>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5">
    <w:name w:val="0BCC32FC9E914F4E89FF63B1180219055"/>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5">
    <w:name w:val="A68AD41287994CDD85753A54B8B80C165"/>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5">
    <w:name w:val="F848F41BF79E4643935A1D3D5D24AE665"/>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5">
    <w:name w:val="3578239C8C6945B2B056080618822A385"/>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5">
    <w:name w:val="CBE5025BD2584D92AF308D58BAD990655"/>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5">
    <w:name w:val="CB78A9CA674540999C164D7D3E6E73D65"/>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5">
    <w:name w:val="E3C1D79607864AD2929A27AF27FF85275"/>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5">
    <w:name w:val="CC0B9FF4D979485AAFE442063A0B269D5"/>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5">
    <w:name w:val="905E67C45FA94B16B4C0ADD12B20DC525"/>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5">
    <w:name w:val="C6B69C85097C45D1B62F54DC27EEEE105"/>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5">
    <w:name w:val="B885E38BBFD345C2B617BB0D6A9307955"/>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5">
    <w:name w:val="680CB32EC4E6415EA879DB98D57736E25"/>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5">
    <w:name w:val="5EF72CB514C44688AF3F8AFBC9ECD1995"/>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5">
    <w:name w:val="BBD9A4FE0FB04D8BB801EFB614855D745"/>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5">
    <w:name w:val="05109199A55043109B834A15BA52984E5"/>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6">
    <w:name w:val="C1A75551793F4E2498A021082BA0D15F26"/>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6">
    <w:name w:val="750A07FC1204433BA4683606136FC2BA26"/>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6">
    <w:name w:val="684B9EDFD303441587CE3C6DE6FF35EF26"/>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6">
    <w:name w:val="4F7E19A5C6514D5CB5A41B775E22126726"/>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6">
    <w:name w:val="8DD4C7BD72F64A80AF53873207B8768426"/>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6">
    <w:name w:val="6FFD64D5BF9347A1AE7B8232A787AA0926"/>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6">
    <w:name w:val="567732F5821A47149196A66FEA82DB9C26"/>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6">
    <w:name w:val="8C82D7BA4F66415789F5450A8766EA1226"/>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6">
    <w:name w:val="F52BE5F2105C4E2EA9F66893D6B6AD5D6"/>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6">
    <w:name w:val="8D969E2EEEEA428D8301BF1872A41F7726"/>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6">
    <w:name w:val="EA069EA1F7B040C8BA365E17D9E0734C26"/>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6">
    <w:name w:val="86D399C4978D4CC1AF6AC0510E41A7A926"/>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6">
    <w:name w:val="F0C34371869E4E3CAA865F21BD0614CF26"/>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6">
    <w:name w:val="94DFD1772B7D40E292AA167FE2B643E426"/>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6">
    <w:name w:val="47EE000F2D5343E5A08E75D7D5DDE4FA26"/>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6">
    <w:name w:val="4C689E576E96481D9C95748BDAF652DD26"/>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6">
    <w:name w:val="7D0DCCDCF9CB45D9991D676BE6366A8926"/>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6">
    <w:name w:val="4E528BD371F84006A63339007215418C26"/>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6">
    <w:name w:val="EF7D1543C3EF4C8FA1B4DF2FD75BE2D226"/>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6">
    <w:name w:val="A11CCD89A6DE458BA882053B8111601726"/>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6">
    <w:name w:val="A9ECCE074E7D4EB1970868C6924375AC26"/>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7">
    <w:name w:val="C1BA5A4AD8DD41C6B6F310A6A69FEE7E7"/>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6">
    <w:name w:val="B400400A0A5D4482A726C9BFBA261CB226"/>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6">
    <w:name w:val="4088ED87792549FB9DE97C75D54DC97026"/>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6">
    <w:name w:val="D7226DF6365043B7A01735D6A0312E7626"/>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6">
    <w:name w:val="82F3B0E220BC470AAE45954ABB9AB31526"/>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6">
    <w:name w:val="E8923BEBAD9C400F9860AC1FDC28067526"/>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6">
    <w:name w:val="BEAB7772E7AF48B7A9A819060A46CCA226"/>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6">
    <w:name w:val="7A69459460A24A4BB3AC77B14DE0AEF626"/>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6">
    <w:name w:val="B7599E30B0854BA99A85F0178A97D42126"/>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6">
    <w:name w:val="7FA4A0C7DDB1421EAE6AC3455BEF4A5426"/>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6">
    <w:name w:val="C63FE85A24844A7698541235EE310F9026"/>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6">
    <w:name w:val="8950ED3375F64692A629B2CCD1051F6C26"/>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6">
    <w:name w:val="821133182D174DA38A13193AB664409C26"/>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6">
    <w:name w:val="F706DAA94CED4D6EBF19302A0F75D1FC26"/>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6">
    <w:name w:val="8C759ECFDE4A4120B282E131AD831F6A26"/>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6">
    <w:name w:val="69F6C6929B3E43149967A1F84CFC73D926"/>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6">
    <w:name w:val="96A2B36864E14CA998A8CD50AD8B086926"/>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6">
    <w:name w:val="3D468C8C093E4C4A8C1E41C988ECBDC026"/>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6">
    <w:name w:val="2A9B8D833BD74419949B9CE4A7F11E5026"/>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6">
    <w:name w:val="CC625CECC2554C95A766EB9CCA6F412026"/>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6">
    <w:name w:val="FCCFE514F9A74331B8FA216E89A8EEFF26"/>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6">
    <w:name w:val="496AEBC52F574080A6E7A2D68FE9EF3A26"/>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6">
    <w:name w:val="78296EDFAA6847A589566BE99724024B26"/>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6">
    <w:name w:val="44990387FF91443C807B1B0A47685AEE26"/>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6">
    <w:name w:val="7EAFA6C855C442D4816D8B523205211126"/>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6">
    <w:name w:val="6F5E916C8EA540C2B8523EF68F77051B26"/>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6">
    <w:name w:val="A23B41D1DB97454CA4EC2DC53E7B87A726"/>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6">
    <w:name w:val="CF07EFC3665843208671B419FB3379B726"/>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6">
    <w:name w:val="65778E1FCF8F4A5DADA852FAC05CFA8D26"/>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6">
    <w:name w:val="0382307E1C3440D085D136BAC667C28026"/>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6">
    <w:name w:val="7A410F525C31487A91BF6A973E6608D726"/>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6">
    <w:name w:val="C6664B36CB4B4C89B640945E310C942B26"/>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6">
    <w:name w:val="E3C91347B1094566A6846ED14272C10C26"/>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6">
    <w:name w:val="A8042476F19145F2A7E985BA08AC47B026"/>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5">
    <w:name w:val="5ADE6D0219034AB2A094767BC62F5B0225"/>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6">
    <w:name w:val="6D939FC0831642958CEDE1BB39EFED2C6"/>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6">
    <w:name w:val="FC8EAC84FA3B43159ED2C10E96245F8C6"/>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6">
    <w:name w:val="75D58AFB4B7246F589A3AE8D6951EA026"/>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6">
    <w:name w:val="D4683220D856467CAAD6744AC9940CEE6"/>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6">
    <w:name w:val="E1C18AA9C344404A9FB79E993E666F646"/>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6">
    <w:name w:val="5717F013603D4E28860B3FDCEA0E44356"/>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6">
    <w:name w:val="6FEC709D12E944B39FD8A2D0A29152D66"/>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6">
    <w:name w:val="5156AA0795234D9C8C3C4978E3EFE4C46"/>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6">
    <w:name w:val="63A9F428F90C4D4AAC80A8E1472A89CA6"/>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6">
    <w:name w:val="A2E4320D7EE541DFA779485768B3D96B6"/>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6">
    <w:name w:val="F4B4649A04C5429E8FFDFB9260422E636"/>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6">
    <w:name w:val="DBD44148B5354761A8771DDF25041C496"/>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6">
    <w:name w:val="6154CE03177F4664B057ED78E1ABC5946"/>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6">
    <w:name w:val="9A04839BF2E5417FB58EFB4394A6A0C76"/>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6">
    <w:name w:val="63C496E1D34F45A89A9A4297E33CF4A26"/>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6">
    <w:name w:val="6E248784057E41149744D355DD5767FE6"/>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6">
    <w:name w:val="DA9D6ACE46674556A8EE17C51F2D78AC6"/>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6">
    <w:name w:val="F85988478F70420AA2ADE7ADDB336F836"/>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6">
    <w:name w:val="6DF7BE7B92EA4061BAEF521D6FF1F3CF6"/>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6">
    <w:name w:val="866D7733901C4A8FA2CE740A025586FA6"/>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6">
    <w:name w:val="04CE46ACEF6A42199EBD33BE3CEFBD8B6"/>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6">
    <w:name w:val="B323649AFD694F128C3934461895B4A86"/>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6">
    <w:name w:val="0BCC32FC9E914F4E89FF63B1180219056"/>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6">
    <w:name w:val="A68AD41287994CDD85753A54B8B80C166"/>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6">
    <w:name w:val="F848F41BF79E4643935A1D3D5D24AE666"/>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6">
    <w:name w:val="3578239C8C6945B2B056080618822A386"/>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6">
    <w:name w:val="CBE5025BD2584D92AF308D58BAD990656"/>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6">
    <w:name w:val="CB78A9CA674540999C164D7D3E6E73D66"/>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6">
    <w:name w:val="E3C1D79607864AD2929A27AF27FF85276"/>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6">
    <w:name w:val="CC0B9FF4D979485AAFE442063A0B269D6"/>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6">
    <w:name w:val="905E67C45FA94B16B4C0ADD12B20DC526"/>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6">
    <w:name w:val="C6B69C85097C45D1B62F54DC27EEEE106"/>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6">
    <w:name w:val="B885E38BBFD345C2B617BB0D6A9307956"/>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6">
    <w:name w:val="680CB32EC4E6415EA879DB98D57736E26"/>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6">
    <w:name w:val="5EF72CB514C44688AF3F8AFBC9ECD1996"/>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6">
    <w:name w:val="BBD9A4FE0FB04D8BB801EFB614855D746"/>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6">
    <w:name w:val="05109199A55043109B834A15BA52984E6"/>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7">
    <w:name w:val="C1A75551793F4E2498A021082BA0D15F27"/>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7">
    <w:name w:val="750A07FC1204433BA4683606136FC2BA27"/>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7">
    <w:name w:val="684B9EDFD303441587CE3C6DE6FF35EF27"/>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7">
    <w:name w:val="4F7E19A5C6514D5CB5A41B775E22126727"/>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7">
    <w:name w:val="8DD4C7BD72F64A80AF53873207B8768427"/>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7">
    <w:name w:val="6FFD64D5BF9347A1AE7B8232A787AA0927"/>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7">
    <w:name w:val="567732F5821A47149196A66FEA82DB9C27"/>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7">
    <w:name w:val="8C82D7BA4F66415789F5450A8766EA1227"/>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7">
    <w:name w:val="F52BE5F2105C4E2EA9F66893D6B6AD5D7"/>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7">
    <w:name w:val="8D969E2EEEEA428D8301BF1872A41F7727"/>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7">
    <w:name w:val="EA069EA1F7B040C8BA365E17D9E0734C27"/>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7">
    <w:name w:val="86D399C4978D4CC1AF6AC0510E41A7A927"/>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7">
    <w:name w:val="F0C34371869E4E3CAA865F21BD0614CF27"/>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7">
    <w:name w:val="94DFD1772B7D40E292AA167FE2B643E427"/>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7">
    <w:name w:val="47EE000F2D5343E5A08E75D7D5DDE4FA27"/>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7">
    <w:name w:val="4C689E576E96481D9C95748BDAF652DD27"/>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7">
    <w:name w:val="7D0DCCDCF9CB45D9991D676BE6366A8927"/>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7">
    <w:name w:val="4E528BD371F84006A63339007215418C27"/>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7">
    <w:name w:val="EF7D1543C3EF4C8FA1B4DF2FD75BE2D227"/>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7">
    <w:name w:val="A11CCD89A6DE458BA882053B8111601727"/>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7">
    <w:name w:val="A9ECCE074E7D4EB1970868C6924375AC27"/>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8">
    <w:name w:val="C1BA5A4AD8DD41C6B6F310A6A69FEE7E8"/>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7">
    <w:name w:val="B400400A0A5D4482A726C9BFBA261CB227"/>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7">
    <w:name w:val="4088ED87792549FB9DE97C75D54DC97027"/>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7">
    <w:name w:val="D7226DF6365043B7A01735D6A0312E7627"/>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7">
    <w:name w:val="82F3B0E220BC470AAE45954ABB9AB31527"/>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7">
    <w:name w:val="E8923BEBAD9C400F9860AC1FDC28067527"/>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7">
    <w:name w:val="BEAB7772E7AF48B7A9A819060A46CCA227"/>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7">
    <w:name w:val="7A69459460A24A4BB3AC77B14DE0AEF627"/>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7">
    <w:name w:val="B7599E30B0854BA99A85F0178A97D42127"/>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7">
    <w:name w:val="7FA4A0C7DDB1421EAE6AC3455BEF4A5427"/>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7">
    <w:name w:val="C63FE85A24844A7698541235EE310F9027"/>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7">
    <w:name w:val="8950ED3375F64692A629B2CCD1051F6C27"/>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7">
    <w:name w:val="821133182D174DA38A13193AB664409C27"/>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7">
    <w:name w:val="F706DAA94CED4D6EBF19302A0F75D1FC27"/>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7">
    <w:name w:val="8C759ECFDE4A4120B282E131AD831F6A27"/>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7">
    <w:name w:val="69F6C6929B3E43149967A1F84CFC73D927"/>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7">
    <w:name w:val="96A2B36864E14CA998A8CD50AD8B086927"/>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7">
    <w:name w:val="3D468C8C093E4C4A8C1E41C988ECBDC027"/>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7">
    <w:name w:val="2A9B8D833BD74419949B9CE4A7F11E5027"/>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7">
    <w:name w:val="CC625CECC2554C95A766EB9CCA6F412027"/>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7">
    <w:name w:val="FCCFE514F9A74331B8FA216E89A8EEFF27"/>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7">
    <w:name w:val="496AEBC52F574080A6E7A2D68FE9EF3A27"/>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7">
    <w:name w:val="78296EDFAA6847A589566BE99724024B27"/>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7">
    <w:name w:val="44990387FF91443C807B1B0A47685AEE27"/>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7">
    <w:name w:val="7EAFA6C855C442D4816D8B523205211127"/>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7">
    <w:name w:val="6F5E916C8EA540C2B8523EF68F77051B27"/>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7">
    <w:name w:val="A23B41D1DB97454CA4EC2DC53E7B87A727"/>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7">
    <w:name w:val="CF07EFC3665843208671B419FB3379B727"/>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7">
    <w:name w:val="65778E1FCF8F4A5DADA852FAC05CFA8D27"/>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7">
    <w:name w:val="0382307E1C3440D085D136BAC667C28027"/>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7">
    <w:name w:val="7A410F525C31487A91BF6A973E6608D727"/>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7">
    <w:name w:val="C6664B36CB4B4C89B640945E310C942B27"/>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7">
    <w:name w:val="E3C91347B1094566A6846ED14272C10C27"/>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7">
    <w:name w:val="A8042476F19145F2A7E985BA08AC47B027"/>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6">
    <w:name w:val="5ADE6D0219034AB2A094767BC62F5B0226"/>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7">
    <w:name w:val="6D939FC0831642958CEDE1BB39EFED2C7"/>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7">
    <w:name w:val="FC8EAC84FA3B43159ED2C10E96245F8C7"/>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7">
    <w:name w:val="75D58AFB4B7246F589A3AE8D6951EA027"/>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7">
    <w:name w:val="D4683220D856467CAAD6744AC9940CEE7"/>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7">
    <w:name w:val="E1C18AA9C344404A9FB79E993E666F647"/>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7">
    <w:name w:val="5717F013603D4E28860B3FDCEA0E44357"/>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7">
    <w:name w:val="6FEC709D12E944B39FD8A2D0A29152D67"/>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7">
    <w:name w:val="5156AA0795234D9C8C3C4978E3EFE4C47"/>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7">
    <w:name w:val="63A9F428F90C4D4AAC80A8E1472A89CA7"/>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7">
    <w:name w:val="A2E4320D7EE541DFA779485768B3D96B7"/>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7">
    <w:name w:val="F4B4649A04C5429E8FFDFB9260422E637"/>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7">
    <w:name w:val="DBD44148B5354761A8771DDF25041C497"/>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7">
    <w:name w:val="6154CE03177F4664B057ED78E1ABC5947"/>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7">
    <w:name w:val="9A04839BF2E5417FB58EFB4394A6A0C77"/>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7">
    <w:name w:val="63C496E1D34F45A89A9A4297E33CF4A27"/>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7">
    <w:name w:val="6E248784057E41149744D355DD5767FE7"/>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7">
    <w:name w:val="DA9D6ACE46674556A8EE17C51F2D78AC7"/>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7">
    <w:name w:val="F85988478F70420AA2ADE7ADDB336F837"/>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7">
    <w:name w:val="6DF7BE7B92EA4061BAEF521D6FF1F3CF7"/>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7">
    <w:name w:val="866D7733901C4A8FA2CE740A025586FA7"/>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7">
    <w:name w:val="04CE46ACEF6A42199EBD33BE3CEFBD8B7"/>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7">
    <w:name w:val="B323649AFD694F128C3934461895B4A87"/>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7">
    <w:name w:val="0BCC32FC9E914F4E89FF63B1180219057"/>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7">
    <w:name w:val="A68AD41287994CDD85753A54B8B80C167"/>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7">
    <w:name w:val="F848F41BF79E4643935A1D3D5D24AE667"/>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7">
    <w:name w:val="3578239C8C6945B2B056080618822A387"/>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7">
    <w:name w:val="CBE5025BD2584D92AF308D58BAD990657"/>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7">
    <w:name w:val="CB78A9CA674540999C164D7D3E6E73D67"/>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7">
    <w:name w:val="E3C1D79607864AD2929A27AF27FF85277"/>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7">
    <w:name w:val="CC0B9FF4D979485AAFE442063A0B269D7"/>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7">
    <w:name w:val="905E67C45FA94B16B4C0ADD12B20DC527"/>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7">
    <w:name w:val="C6B69C85097C45D1B62F54DC27EEEE107"/>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7">
    <w:name w:val="B885E38BBFD345C2B617BB0D6A9307957"/>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7">
    <w:name w:val="680CB32EC4E6415EA879DB98D57736E27"/>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7">
    <w:name w:val="5EF72CB514C44688AF3F8AFBC9ECD1997"/>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7">
    <w:name w:val="BBD9A4FE0FB04D8BB801EFB614855D747"/>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7">
    <w:name w:val="05109199A55043109B834A15BA52984E7"/>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8">
    <w:name w:val="C1A75551793F4E2498A021082BA0D15F28"/>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8">
    <w:name w:val="750A07FC1204433BA4683606136FC2BA28"/>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8">
    <w:name w:val="684B9EDFD303441587CE3C6DE6FF35EF28"/>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8">
    <w:name w:val="4F7E19A5C6514D5CB5A41B775E22126728"/>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8">
    <w:name w:val="8DD4C7BD72F64A80AF53873207B8768428"/>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8">
    <w:name w:val="6FFD64D5BF9347A1AE7B8232A787AA0928"/>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8">
    <w:name w:val="567732F5821A47149196A66FEA82DB9C28"/>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8">
    <w:name w:val="8C82D7BA4F66415789F5450A8766EA1228"/>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8">
    <w:name w:val="F52BE5F2105C4E2EA9F66893D6B6AD5D8"/>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8">
    <w:name w:val="8D969E2EEEEA428D8301BF1872A41F7728"/>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8">
    <w:name w:val="EA069EA1F7B040C8BA365E17D9E0734C28"/>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8">
    <w:name w:val="86D399C4978D4CC1AF6AC0510E41A7A928"/>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8">
    <w:name w:val="F0C34371869E4E3CAA865F21BD0614CF28"/>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8">
    <w:name w:val="94DFD1772B7D40E292AA167FE2B643E428"/>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8">
    <w:name w:val="47EE000F2D5343E5A08E75D7D5DDE4FA28"/>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8">
    <w:name w:val="4C689E576E96481D9C95748BDAF652DD28"/>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8">
    <w:name w:val="7D0DCCDCF9CB45D9991D676BE6366A8928"/>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8">
    <w:name w:val="4E528BD371F84006A63339007215418C28"/>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8">
    <w:name w:val="EF7D1543C3EF4C8FA1B4DF2FD75BE2D228"/>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8">
    <w:name w:val="A11CCD89A6DE458BA882053B8111601728"/>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8">
    <w:name w:val="A9ECCE074E7D4EB1970868C6924375AC28"/>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9">
    <w:name w:val="C1BA5A4AD8DD41C6B6F310A6A69FEE7E9"/>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8">
    <w:name w:val="B400400A0A5D4482A726C9BFBA261CB228"/>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8">
    <w:name w:val="4088ED87792549FB9DE97C75D54DC97028"/>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8">
    <w:name w:val="D7226DF6365043B7A01735D6A0312E7628"/>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8">
    <w:name w:val="82F3B0E220BC470AAE45954ABB9AB31528"/>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8">
    <w:name w:val="E8923BEBAD9C400F9860AC1FDC28067528"/>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8">
    <w:name w:val="BEAB7772E7AF48B7A9A819060A46CCA228"/>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8">
    <w:name w:val="7A69459460A24A4BB3AC77B14DE0AEF628"/>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8">
    <w:name w:val="B7599E30B0854BA99A85F0178A97D42128"/>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8">
    <w:name w:val="7FA4A0C7DDB1421EAE6AC3455BEF4A5428"/>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8">
    <w:name w:val="C63FE85A24844A7698541235EE310F9028"/>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8">
    <w:name w:val="8950ED3375F64692A629B2CCD1051F6C28"/>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8">
    <w:name w:val="821133182D174DA38A13193AB664409C28"/>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8">
    <w:name w:val="F706DAA94CED4D6EBF19302A0F75D1FC28"/>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8">
    <w:name w:val="8C759ECFDE4A4120B282E131AD831F6A28"/>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8">
    <w:name w:val="69F6C6929B3E43149967A1F84CFC73D928"/>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8">
    <w:name w:val="96A2B36864E14CA998A8CD50AD8B086928"/>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8">
    <w:name w:val="3D468C8C093E4C4A8C1E41C988ECBDC028"/>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8">
    <w:name w:val="2A9B8D833BD74419949B9CE4A7F11E5028"/>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8">
    <w:name w:val="CC625CECC2554C95A766EB9CCA6F412028"/>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8">
    <w:name w:val="FCCFE514F9A74331B8FA216E89A8EEFF28"/>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8">
    <w:name w:val="496AEBC52F574080A6E7A2D68FE9EF3A28"/>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8">
    <w:name w:val="78296EDFAA6847A589566BE99724024B28"/>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8">
    <w:name w:val="44990387FF91443C807B1B0A47685AEE28"/>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8">
    <w:name w:val="7EAFA6C855C442D4816D8B523205211128"/>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8">
    <w:name w:val="6F5E916C8EA540C2B8523EF68F77051B28"/>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8">
    <w:name w:val="A23B41D1DB97454CA4EC2DC53E7B87A728"/>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8">
    <w:name w:val="CF07EFC3665843208671B419FB3379B728"/>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8">
    <w:name w:val="65778E1FCF8F4A5DADA852FAC05CFA8D28"/>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8">
    <w:name w:val="0382307E1C3440D085D136BAC667C28028"/>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8">
    <w:name w:val="7A410F525C31487A91BF6A973E6608D728"/>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8">
    <w:name w:val="C6664B36CB4B4C89B640945E310C942B28"/>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8">
    <w:name w:val="E3C91347B1094566A6846ED14272C10C28"/>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8">
    <w:name w:val="A8042476F19145F2A7E985BA08AC47B028"/>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7">
    <w:name w:val="5ADE6D0219034AB2A094767BC62F5B0227"/>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8">
    <w:name w:val="6D939FC0831642958CEDE1BB39EFED2C8"/>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8">
    <w:name w:val="FC8EAC84FA3B43159ED2C10E96245F8C8"/>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8">
    <w:name w:val="75D58AFB4B7246F589A3AE8D6951EA028"/>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8">
    <w:name w:val="D4683220D856467CAAD6744AC9940CEE8"/>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8">
    <w:name w:val="E1C18AA9C344404A9FB79E993E666F648"/>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8">
    <w:name w:val="5717F013603D4E28860B3FDCEA0E44358"/>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8">
    <w:name w:val="6FEC709D12E944B39FD8A2D0A29152D68"/>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8">
    <w:name w:val="5156AA0795234D9C8C3C4978E3EFE4C48"/>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8">
    <w:name w:val="63A9F428F90C4D4AAC80A8E1472A89CA8"/>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8">
    <w:name w:val="A2E4320D7EE541DFA779485768B3D96B8"/>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8">
    <w:name w:val="F4B4649A04C5429E8FFDFB9260422E638"/>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8">
    <w:name w:val="DBD44148B5354761A8771DDF25041C498"/>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8">
    <w:name w:val="6154CE03177F4664B057ED78E1ABC5948"/>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8">
    <w:name w:val="9A04839BF2E5417FB58EFB4394A6A0C78"/>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8">
    <w:name w:val="63C496E1D34F45A89A9A4297E33CF4A28"/>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8">
    <w:name w:val="6E248784057E41149744D355DD5767FE8"/>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8">
    <w:name w:val="DA9D6ACE46674556A8EE17C51F2D78AC8"/>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8">
    <w:name w:val="F85988478F70420AA2ADE7ADDB336F838"/>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8">
    <w:name w:val="6DF7BE7B92EA4061BAEF521D6FF1F3CF8"/>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8">
    <w:name w:val="866D7733901C4A8FA2CE740A025586FA8"/>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8">
    <w:name w:val="04CE46ACEF6A42199EBD33BE3CEFBD8B8"/>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8">
    <w:name w:val="B323649AFD694F128C3934461895B4A88"/>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8">
    <w:name w:val="0BCC32FC9E914F4E89FF63B1180219058"/>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8">
    <w:name w:val="A68AD41287994CDD85753A54B8B80C168"/>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8">
    <w:name w:val="F848F41BF79E4643935A1D3D5D24AE668"/>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8">
    <w:name w:val="3578239C8C6945B2B056080618822A388"/>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8">
    <w:name w:val="CBE5025BD2584D92AF308D58BAD990658"/>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8">
    <w:name w:val="CB78A9CA674540999C164D7D3E6E73D68"/>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8">
    <w:name w:val="E3C1D79607864AD2929A27AF27FF85278"/>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8">
    <w:name w:val="CC0B9FF4D979485AAFE442063A0B269D8"/>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8">
    <w:name w:val="905E67C45FA94B16B4C0ADD12B20DC528"/>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8">
    <w:name w:val="C6B69C85097C45D1B62F54DC27EEEE108"/>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8">
    <w:name w:val="B885E38BBFD345C2B617BB0D6A9307958"/>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8">
    <w:name w:val="680CB32EC4E6415EA879DB98D57736E28"/>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8">
    <w:name w:val="5EF72CB514C44688AF3F8AFBC9ECD1998"/>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8">
    <w:name w:val="BBD9A4FE0FB04D8BB801EFB614855D748"/>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8">
    <w:name w:val="05109199A55043109B834A15BA52984E8"/>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9">
    <w:name w:val="C1A75551793F4E2498A021082BA0D15F29"/>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9">
    <w:name w:val="750A07FC1204433BA4683606136FC2BA29"/>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9">
    <w:name w:val="684B9EDFD303441587CE3C6DE6FF35EF29"/>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9">
    <w:name w:val="4F7E19A5C6514D5CB5A41B775E22126729"/>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9">
    <w:name w:val="8DD4C7BD72F64A80AF53873207B8768429"/>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9">
    <w:name w:val="6FFD64D5BF9347A1AE7B8232A787AA0929"/>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9">
    <w:name w:val="567732F5821A47149196A66FEA82DB9C29"/>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9">
    <w:name w:val="8C82D7BA4F66415789F5450A8766EA1229"/>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9">
    <w:name w:val="F52BE5F2105C4E2EA9F66893D6B6AD5D9"/>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9">
    <w:name w:val="8D969E2EEEEA428D8301BF1872A41F7729"/>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9">
    <w:name w:val="EA069EA1F7B040C8BA365E17D9E0734C29"/>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9">
    <w:name w:val="86D399C4978D4CC1AF6AC0510E41A7A929"/>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9">
    <w:name w:val="F0C34371869E4E3CAA865F21BD0614CF29"/>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9">
    <w:name w:val="94DFD1772B7D40E292AA167FE2B643E429"/>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9">
    <w:name w:val="47EE000F2D5343E5A08E75D7D5DDE4FA29"/>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9">
    <w:name w:val="4C689E576E96481D9C95748BDAF652DD29"/>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9">
    <w:name w:val="7D0DCCDCF9CB45D9991D676BE6366A8929"/>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9">
    <w:name w:val="4E528BD371F84006A63339007215418C29"/>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9">
    <w:name w:val="EF7D1543C3EF4C8FA1B4DF2FD75BE2D229"/>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9">
    <w:name w:val="A11CCD89A6DE458BA882053B8111601729"/>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9">
    <w:name w:val="A9ECCE074E7D4EB1970868C6924375AC29"/>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0">
    <w:name w:val="C1BA5A4AD8DD41C6B6F310A6A69FEE7E10"/>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9">
    <w:name w:val="B400400A0A5D4482A726C9BFBA261CB229"/>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9">
    <w:name w:val="4088ED87792549FB9DE97C75D54DC97029"/>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9">
    <w:name w:val="D7226DF6365043B7A01735D6A0312E7629"/>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9">
    <w:name w:val="82F3B0E220BC470AAE45954ABB9AB31529"/>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9">
    <w:name w:val="E8923BEBAD9C400F9860AC1FDC28067529"/>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9">
    <w:name w:val="BEAB7772E7AF48B7A9A819060A46CCA229"/>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9">
    <w:name w:val="7A69459460A24A4BB3AC77B14DE0AEF629"/>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9">
    <w:name w:val="B7599E30B0854BA99A85F0178A97D42129"/>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9">
    <w:name w:val="7FA4A0C7DDB1421EAE6AC3455BEF4A5429"/>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9">
    <w:name w:val="C63FE85A24844A7698541235EE310F9029"/>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9">
    <w:name w:val="8950ED3375F64692A629B2CCD1051F6C29"/>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9">
    <w:name w:val="821133182D174DA38A13193AB664409C29"/>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9">
    <w:name w:val="F706DAA94CED4D6EBF19302A0F75D1FC29"/>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9">
    <w:name w:val="8C759ECFDE4A4120B282E131AD831F6A29"/>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9">
    <w:name w:val="69F6C6929B3E43149967A1F84CFC73D929"/>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9">
    <w:name w:val="96A2B36864E14CA998A8CD50AD8B086929"/>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9">
    <w:name w:val="3D468C8C093E4C4A8C1E41C988ECBDC029"/>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9">
    <w:name w:val="2A9B8D833BD74419949B9CE4A7F11E5029"/>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9">
    <w:name w:val="CC625CECC2554C95A766EB9CCA6F412029"/>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9">
    <w:name w:val="FCCFE514F9A74331B8FA216E89A8EEFF29"/>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9">
    <w:name w:val="496AEBC52F574080A6E7A2D68FE9EF3A29"/>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9">
    <w:name w:val="78296EDFAA6847A589566BE99724024B29"/>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9">
    <w:name w:val="44990387FF91443C807B1B0A47685AEE29"/>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9">
    <w:name w:val="7EAFA6C855C442D4816D8B523205211129"/>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9">
    <w:name w:val="6F5E916C8EA540C2B8523EF68F77051B29"/>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9">
    <w:name w:val="A23B41D1DB97454CA4EC2DC53E7B87A729"/>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9">
    <w:name w:val="CF07EFC3665843208671B419FB3379B729"/>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9">
    <w:name w:val="65778E1FCF8F4A5DADA852FAC05CFA8D29"/>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9">
    <w:name w:val="0382307E1C3440D085D136BAC667C28029"/>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9">
    <w:name w:val="7A410F525C31487A91BF6A973E6608D729"/>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9">
    <w:name w:val="C6664B36CB4B4C89B640945E310C942B29"/>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9">
    <w:name w:val="E3C91347B1094566A6846ED14272C10C29"/>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9">
    <w:name w:val="A8042476F19145F2A7E985BA08AC47B029"/>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8">
    <w:name w:val="5ADE6D0219034AB2A094767BC62F5B0228"/>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9">
    <w:name w:val="6D939FC0831642958CEDE1BB39EFED2C9"/>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9">
    <w:name w:val="FC8EAC84FA3B43159ED2C10E96245F8C9"/>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9">
    <w:name w:val="75D58AFB4B7246F589A3AE8D6951EA029"/>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9">
    <w:name w:val="D4683220D856467CAAD6744AC9940CEE9"/>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9">
    <w:name w:val="E1C18AA9C344404A9FB79E993E666F649"/>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9">
    <w:name w:val="5717F013603D4E28860B3FDCEA0E44359"/>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9">
    <w:name w:val="6FEC709D12E944B39FD8A2D0A29152D69"/>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9">
    <w:name w:val="5156AA0795234D9C8C3C4978E3EFE4C49"/>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9">
    <w:name w:val="63A9F428F90C4D4AAC80A8E1472A89CA9"/>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9">
    <w:name w:val="A2E4320D7EE541DFA779485768B3D96B9"/>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9">
    <w:name w:val="F4B4649A04C5429E8FFDFB9260422E639"/>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9">
    <w:name w:val="DBD44148B5354761A8771DDF25041C499"/>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9">
    <w:name w:val="6154CE03177F4664B057ED78E1ABC5949"/>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9">
    <w:name w:val="9A04839BF2E5417FB58EFB4394A6A0C79"/>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9">
    <w:name w:val="63C496E1D34F45A89A9A4297E33CF4A29"/>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9">
    <w:name w:val="6E248784057E41149744D355DD5767FE9"/>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9">
    <w:name w:val="DA9D6ACE46674556A8EE17C51F2D78AC9"/>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9">
    <w:name w:val="F85988478F70420AA2ADE7ADDB336F839"/>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9">
    <w:name w:val="6DF7BE7B92EA4061BAEF521D6FF1F3CF9"/>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9">
    <w:name w:val="866D7733901C4A8FA2CE740A025586FA9"/>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9">
    <w:name w:val="04CE46ACEF6A42199EBD33BE3CEFBD8B9"/>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9">
    <w:name w:val="B323649AFD694F128C3934461895B4A89"/>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9">
    <w:name w:val="0BCC32FC9E914F4E89FF63B1180219059"/>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9">
    <w:name w:val="A68AD41287994CDD85753A54B8B80C169"/>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9">
    <w:name w:val="F848F41BF79E4643935A1D3D5D24AE669"/>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9">
    <w:name w:val="3578239C8C6945B2B056080618822A389"/>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9">
    <w:name w:val="CBE5025BD2584D92AF308D58BAD990659"/>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9">
    <w:name w:val="CB78A9CA674540999C164D7D3E6E73D69"/>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9">
    <w:name w:val="E3C1D79607864AD2929A27AF27FF85279"/>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9">
    <w:name w:val="CC0B9FF4D979485AAFE442063A0B269D9"/>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9">
    <w:name w:val="905E67C45FA94B16B4C0ADD12B20DC529"/>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9">
    <w:name w:val="C6B69C85097C45D1B62F54DC27EEEE109"/>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9">
    <w:name w:val="B885E38BBFD345C2B617BB0D6A9307959"/>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9">
    <w:name w:val="680CB32EC4E6415EA879DB98D57736E29"/>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9">
    <w:name w:val="5EF72CB514C44688AF3F8AFBC9ECD1999"/>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9">
    <w:name w:val="BBD9A4FE0FB04D8BB801EFB614855D749"/>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9">
    <w:name w:val="05109199A55043109B834A15BA52984E9"/>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
    <w:name w:val="1940F4B4FF30421184B2AD331394E517"/>
    <w:rsid w:val="00A551D2"/>
  </w:style>
  <w:style w:type="paragraph" w:customStyle="1" w:styleId="C1A75551793F4E2498A021082BA0D15F30">
    <w:name w:val="C1A75551793F4E2498A021082BA0D15F30"/>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30">
    <w:name w:val="750A07FC1204433BA4683606136FC2BA30"/>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30">
    <w:name w:val="684B9EDFD303441587CE3C6DE6FF35EF30"/>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1">
    <w:name w:val="1940F4B4FF30421184B2AD331394E5171"/>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30">
    <w:name w:val="8DD4C7BD72F64A80AF53873207B8768430"/>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30">
    <w:name w:val="6FFD64D5BF9347A1AE7B8232A787AA0930"/>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30">
    <w:name w:val="567732F5821A47149196A66FEA82DB9C30"/>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30">
    <w:name w:val="8C82D7BA4F66415789F5450A8766EA1230"/>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0">
    <w:name w:val="F52BE5F2105C4E2EA9F66893D6B6AD5D10"/>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30">
    <w:name w:val="8D969E2EEEEA428D8301BF1872A41F7730"/>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30">
    <w:name w:val="EA069EA1F7B040C8BA365E17D9E0734C30"/>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30">
    <w:name w:val="86D399C4978D4CC1AF6AC0510E41A7A930"/>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30">
    <w:name w:val="F0C34371869E4E3CAA865F21BD0614CF30"/>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30">
    <w:name w:val="94DFD1772B7D40E292AA167FE2B643E430"/>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30">
    <w:name w:val="47EE000F2D5343E5A08E75D7D5DDE4FA30"/>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30">
    <w:name w:val="4C689E576E96481D9C95748BDAF652DD30"/>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30">
    <w:name w:val="7D0DCCDCF9CB45D9991D676BE6366A8930"/>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30">
    <w:name w:val="4E528BD371F84006A63339007215418C30"/>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30">
    <w:name w:val="EF7D1543C3EF4C8FA1B4DF2FD75BE2D230"/>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30">
    <w:name w:val="A11CCD89A6DE458BA882053B8111601730"/>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30">
    <w:name w:val="A9ECCE074E7D4EB1970868C6924375AC30"/>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1">
    <w:name w:val="C1BA5A4AD8DD41C6B6F310A6A69FEE7E11"/>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30">
    <w:name w:val="B400400A0A5D4482A726C9BFBA261CB230"/>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30">
    <w:name w:val="4088ED87792549FB9DE97C75D54DC97030"/>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30">
    <w:name w:val="D7226DF6365043B7A01735D6A0312E7630"/>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30">
    <w:name w:val="82F3B0E220BC470AAE45954ABB9AB31530"/>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30">
    <w:name w:val="E8923BEBAD9C400F9860AC1FDC28067530"/>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30">
    <w:name w:val="BEAB7772E7AF48B7A9A819060A46CCA230"/>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30">
    <w:name w:val="7A69459460A24A4BB3AC77B14DE0AEF630"/>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30">
    <w:name w:val="B7599E30B0854BA99A85F0178A97D42130"/>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30">
    <w:name w:val="7FA4A0C7DDB1421EAE6AC3455BEF4A5430"/>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30">
    <w:name w:val="C63FE85A24844A7698541235EE310F9030"/>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30">
    <w:name w:val="8950ED3375F64692A629B2CCD1051F6C30"/>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30">
    <w:name w:val="821133182D174DA38A13193AB664409C30"/>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30">
    <w:name w:val="F706DAA94CED4D6EBF19302A0F75D1FC30"/>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30">
    <w:name w:val="8C759ECFDE4A4120B282E131AD831F6A30"/>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30">
    <w:name w:val="69F6C6929B3E43149967A1F84CFC73D930"/>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30">
    <w:name w:val="96A2B36864E14CA998A8CD50AD8B086930"/>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30">
    <w:name w:val="3D468C8C093E4C4A8C1E41C988ECBDC030"/>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30">
    <w:name w:val="2A9B8D833BD74419949B9CE4A7F11E5030"/>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30">
    <w:name w:val="CC625CECC2554C95A766EB9CCA6F412030"/>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30">
    <w:name w:val="FCCFE514F9A74331B8FA216E89A8EEFF30"/>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30">
    <w:name w:val="496AEBC52F574080A6E7A2D68FE9EF3A30"/>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30">
    <w:name w:val="78296EDFAA6847A589566BE99724024B30"/>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30">
    <w:name w:val="44990387FF91443C807B1B0A47685AEE30"/>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30">
    <w:name w:val="7EAFA6C855C442D4816D8B523205211130"/>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30">
    <w:name w:val="6F5E916C8EA540C2B8523EF68F77051B30"/>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30">
    <w:name w:val="A23B41D1DB97454CA4EC2DC53E7B87A730"/>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30">
    <w:name w:val="CF07EFC3665843208671B419FB3379B730"/>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30">
    <w:name w:val="65778E1FCF8F4A5DADA852FAC05CFA8D30"/>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30">
    <w:name w:val="0382307E1C3440D085D136BAC667C28030"/>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30">
    <w:name w:val="7A410F525C31487A91BF6A973E6608D730"/>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30">
    <w:name w:val="C6664B36CB4B4C89B640945E310C942B30"/>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30">
    <w:name w:val="E3C91347B1094566A6846ED14272C10C30"/>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30">
    <w:name w:val="A8042476F19145F2A7E985BA08AC47B030"/>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9">
    <w:name w:val="5ADE6D0219034AB2A094767BC62F5B0229"/>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0">
    <w:name w:val="6D939FC0831642958CEDE1BB39EFED2C10"/>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0">
    <w:name w:val="FC8EAC84FA3B43159ED2C10E96245F8C10"/>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0">
    <w:name w:val="75D58AFB4B7246F589A3AE8D6951EA0210"/>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0">
    <w:name w:val="D4683220D856467CAAD6744AC9940CEE10"/>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0">
    <w:name w:val="E1C18AA9C344404A9FB79E993E666F6410"/>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0">
    <w:name w:val="5717F013603D4E28860B3FDCEA0E443510"/>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0">
    <w:name w:val="6FEC709D12E944B39FD8A2D0A29152D610"/>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0">
    <w:name w:val="5156AA0795234D9C8C3C4978E3EFE4C410"/>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0">
    <w:name w:val="63A9F428F90C4D4AAC80A8E1472A89CA10"/>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0">
    <w:name w:val="A2E4320D7EE541DFA779485768B3D96B10"/>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0">
    <w:name w:val="F4B4649A04C5429E8FFDFB9260422E6310"/>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0">
    <w:name w:val="DBD44148B5354761A8771DDF25041C4910"/>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0">
    <w:name w:val="6154CE03177F4664B057ED78E1ABC59410"/>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0">
    <w:name w:val="9A04839BF2E5417FB58EFB4394A6A0C710"/>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0">
    <w:name w:val="63C496E1D34F45A89A9A4297E33CF4A210"/>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0">
    <w:name w:val="6E248784057E41149744D355DD5767FE10"/>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0">
    <w:name w:val="DA9D6ACE46674556A8EE17C51F2D78AC10"/>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0">
    <w:name w:val="F85988478F70420AA2ADE7ADDB336F8310"/>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0">
    <w:name w:val="6DF7BE7B92EA4061BAEF521D6FF1F3CF10"/>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0">
    <w:name w:val="866D7733901C4A8FA2CE740A025586FA10"/>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0">
    <w:name w:val="04CE46ACEF6A42199EBD33BE3CEFBD8B10"/>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0">
    <w:name w:val="B323649AFD694F128C3934461895B4A810"/>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0">
    <w:name w:val="0BCC32FC9E914F4E89FF63B11802190510"/>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0">
    <w:name w:val="A68AD41287994CDD85753A54B8B80C1610"/>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0">
    <w:name w:val="F848F41BF79E4643935A1D3D5D24AE6610"/>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0">
    <w:name w:val="3578239C8C6945B2B056080618822A3810"/>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0">
    <w:name w:val="CBE5025BD2584D92AF308D58BAD9906510"/>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0">
    <w:name w:val="CB78A9CA674540999C164D7D3E6E73D610"/>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0">
    <w:name w:val="E3C1D79607864AD2929A27AF27FF852710"/>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0">
    <w:name w:val="CC0B9FF4D979485AAFE442063A0B269D10"/>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0">
    <w:name w:val="905E67C45FA94B16B4C0ADD12B20DC5210"/>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0">
    <w:name w:val="C6B69C85097C45D1B62F54DC27EEEE1010"/>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0">
    <w:name w:val="B885E38BBFD345C2B617BB0D6A93079510"/>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0">
    <w:name w:val="680CB32EC4E6415EA879DB98D57736E210"/>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0">
    <w:name w:val="5EF72CB514C44688AF3F8AFBC9ECD19910"/>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0">
    <w:name w:val="BBD9A4FE0FB04D8BB801EFB614855D7410"/>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0">
    <w:name w:val="05109199A55043109B834A15BA52984E10"/>
    <w:rsid w:val="00A551D2"/>
    <w:pPr>
      <w:spacing w:after="0" w:line="240" w:lineRule="auto"/>
    </w:pPr>
    <w:rPr>
      <w:rFonts w:ascii="Times New Roman" w:eastAsia="Times New Roman" w:hAnsi="Times New Roman" w:cs="Times New Roman"/>
      <w:sz w:val="24"/>
      <w:szCs w:val="24"/>
    </w:rPr>
  </w:style>
  <w:style w:type="paragraph" w:customStyle="1" w:styleId="C11DE9E3CE1E43209CF57A8934FA878F">
    <w:name w:val="C11DE9E3CE1E43209CF57A8934FA878F"/>
    <w:rsid w:val="00A551D2"/>
  </w:style>
  <w:style w:type="paragraph" w:customStyle="1" w:styleId="C1A75551793F4E2498A021082BA0D15F31">
    <w:name w:val="C1A75551793F4E2498A021082BA0D15F31"/>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31">
    <w:name w:val="750A07FC1204433BA4683606136FC2BA31"/>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31">
    <w:name w:val="684B9EDFD303441587CE3C6DE6FF35EF31"/>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2">
    <w:name w:val="1940F4B4FF30421184B2AD331394E5172"/>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31">
    <w:name w:val="8DD4C7BD72F64A80AF53873207B8768431"/>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31">
    <w:name w:val="6FFD64D5BF9347A1AE7B8232A787AA0931"/>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31">
    <w:name w:val="567732F5821A47149196A66FEA82DB9C31"/>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31">
    <w:name w:val="8C82D7BA4F66415789F5450A8766EA1231"/>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1">
    <w:name w:val="F52BE5F2105C4E2EA9F66893D6B6AD5D11"/>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31">
    <w:name w:val="8D969E2EEEEA428D8301BF1872A41F7731"/>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31">
    <w:name w:val="EA069EA1F7B040C8BA365E17D9E0734C31"/>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31">
    <w:name w:val="86D399C4978D4CC1AF6AC0510E41A7A931"/>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31">
    <w:name w:val="F0C34371869E4E3CAA865F21BD0614CF31"/>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31">
    <w:name w:val="94DFD1772B7D40E292AA167FE2B643E431"/>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31">
    <w:name w:val="47EE000F2D5343E5A08E75D7D5DDE4FA31"/>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31">
    <w:name w:val="4C689E576E96481D9C95748BDAF652DD31"/>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31">
    <w:name w:val="7D0DCCDCF9CB45D9991D676BE6366A8931"/>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31">
    <w:name w:val="4E528BD371F84006A63339007215418C31"/>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31">
    <w:name w:val="EF7D1543C3EF4C8FA1B4DF2FD75BE2D231"/>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31">
    <w:name w:val="A11CCD89A6DE458BA882053B8111601731"/>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31">
    <w:name w:val="A9ECCE074E7D4EB1970868C6924375AC31"/>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2">
    <w:name w:val="C1BA5A4AD8DD41C6B6F310A6A69FEE7E12"/>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31">
    <w:name w:val="B400400A0A5D4482A726C9BFBA261CB231"/>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31">
    <w:name w:val="4088ED87792549FB9DE97C75D54DC97031"/>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31">
    <w:name w:val="D7226DF6365043B7A01735D6A0312E7631"/>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31">
    <w:name w:val="82F3B0E220BC470AAE45954ABB9AB31531"/>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31">
    <w:name w:val="E8923BEBAD9C400F9860AC1FDC28067531"/>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31">
    <w:name w:val="BEAB7772E7AF48B7A9A819060A46CCA231"/>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31">
    <w:name w:val="7A69459460A24A4BB3AC77B14DE0AEF631"/>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31">
    <w:name w:val="B7599E30B0854BA99A85F0178A97D42131"/>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31">
    <w:name w:val="7FA4A0C7DDB1421EAE6AC3455BEF4A5431"/>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31">
    <w:name w:val="C63FE85A24844A7698541235EE310F9031"/>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31">
    <w:name w:val="8950ED3375F64692A629B2CCD1051F6C31"/>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31">
    <w:name w:val="821133182D174DA38A13193AB664409C31"/>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31">
    <w:name w:val="F706DAA94CED4D6EBF19302A0F75D1FC31"/>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31">
    <w:name w:val="8C759ECFDE4A4120B282E131AD831F6A31"/>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31">
    <w:name w:val="69F6C6929B3E43149967A1F84CFC73D931"/>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31">
    <w:name w:val="96A2B36864E14CA998A8CD50AD8B086931"/>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31">
    <w:name w:val="3D468C8C093E4C4A8C1E41C988ECBDC031"/>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31">
    <w:name w:val="2A9B8D833BD74419949B9CE4A7F11E5031"/>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31">
    <w:name w:val="CC625CECC2554C95A766EB9CCA6F412031"/>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31">
    <w:name w:val="FCCFE514F9A74331B8FA216E89A8EEFF31"/>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31">
    <w:name w:val="496AEBC52F574080A6E7A2D68FE9EF3A31"/>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31">
    <w:name w:val="78296EDFAA6847A589566BE99724024B31"/>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31">
    <w:name w:val="44990387FF91443C807B1B0A47685AEE31"/>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31">
    <w:name w:val="7EAFA6C855C442D4816D8B523205211131"/>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31">
    <w:name w:val="6F5E916C8EA540C2B8523EF68F77051B31"/>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31">
    <w:name w:val="A23B41D1DB97454CA4EC2DC53E7B87A731"/>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31">
    <w:name w:val="CF07EFC3665843208671B419FB3379B731"/>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31">
    <w:name w:val="65778E1FCF8F4A5DADA852FAC05CFA8D31"/>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31">
    <w:name w:val="0382307E1C3440D085D136BAC667C28031"/>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31">
    <w:name w:val="7A410F525C31487A91BF6A973E6608D731"/>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31">
    <w:name w:val="C6664B36CB4B4C89B640945E310C942B31"/>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31">
    <w:name w:val="E3C91347B1094566A6846ED14272C10C31"/>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31">
    <w:name w:val="A8042476F19145F2A7E985BA08AC47B031"/>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30">
    <w:name w:val="5ADE6D0219034AB2A094767BC62F5B0230"/>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1">
    <w:name w:val="6D939FC0831642958CEDE1BB39EFED2C11"/>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1">
    <w:name w:val="FC8EAC84FA3B43159ED2C10E96245F8C11"/>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1">
    <w:name w:val="75D58AFB4B7246F589A3AE8D6951EA0211"/>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1">
    <w:name w:val="D4683220D856467CAAD6744AC9940CEE11"/>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1">
    <w:name w:val="E1C18AA9C344404A9FB79E993E666F6411"/>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1">
    <w:name w:val="5717F013603D4E28860B3FDCEA0E443511"/>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1">
    <w:name w:val="6FEC709D12E944B39FD8A2D0A29152D611"/>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1">
    <w:name w:val="5156AA0795234D9C8C3C4978E3EFE4C411"/>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1">
    <w:name w:val="63A9F428F90C4D4AAC80A8E1472A89CA11"/>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1">
    <w:name w:val="A2E4320D7EE541DFA779485768B3D96B11"/>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1">
    <w:name w:val="F4B4649A04C5429E8FFDFB9260422E6311"/>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1">
    <w:name w:val="DBD44148B5354761A8771DDF25041C4911"/>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1">
    <w:name w:val="6154CE03177F4664B057ED78E1ABC59411"/>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1">
    <w:name w:val="9A04839BF2E5417FB58EFB4394A6A0C711"/>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1">
    <w:name w:val="63C496E1D34F45A89A9A4297E33CF4A211"/>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1">
    <w:name w:val="6E248784057E41149744D355DD5767FE11"/>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1">
    <w:name w:val="DA9D6ACE46674556A8EE17C51F2D78AC11"/>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1">
    <w:name w:val="F85988478F70420AA2ADE7ADDB336F8311"/>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1">
    <w:name w:val="6DF7BE7B92EA4061BAEF521D6FF1F3CF11"/>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1">
    <w:name w:val="866D7733901C4A8FA2CE740A025586FA11"/>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1">
    <w:name w:val="04CE46ACEF6A42199EBD33BE3CEFBD8B11"/>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1">
    <w:name w:val="B323649AFD694F128C3934461895B4A811"/>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1">
    <w:name w:val="0BCC32FC9E914F4E89FF63B11802190511"/>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1">
    <w:name w:val="A68AD41287994CDD85753A54B8B80C1611"/>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1">
    <w:name w:val="F848F41BF79E4643935A1D3D5D24AE6611"/>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1">
    <w:name w:val="3578239C8C6945B2B056080618822A3811"/>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1">
    <w:name w:val="CBE5025BD2584D92AF308D58BAD9906511"/>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1">
    <w:name w:val="CB78A9CA674540999C164D7D3E6E73D611"/>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1">
    <w:name w:val="E3C1D79607864AD2929A27AF27FF852711"/>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1">
    <w:name w:val="CC0B9FF4D979485AAFE442063A0B269D11"/>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1">
    <w:name w:val="905E67C45FA94B16B4C0ADD12B20DC5211"/>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1">
    <w:name w:val="C6B69C85097C45D1B62F54DC27EEEE1011"/>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1">
    <w:name w:val="B885E38BBFD345C2B617BB0D6A93079511"/>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1">
    <w:name w:val="680CB32EC4E6415EA879DB98D57736E211"/>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1">
    <w:name w:val="5EF72CB514C44688AF3F8AFBC9ECD19911"/>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1">
    <w:name w:val="BBD9A4FE0FB04D8BB801EFB614855D7411"/>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1">
    <w:name w:val="05109199A55043109B834A15BA52984E11"/>
    <w:rsid w:val="00A551D2"/>
    <w:pPr>
      <w:spacing w:after="0" w:line="240" w:lineRule="auto"/>
    </w:pPr>
    <w:rPr>
      <w:rFonts w:ascii="Times New Roman" w:eastAsia="Times New Roman" w:hAnsi="Times New Roman" w:cs="Times New Roman"/>
      <w:sz w:val="24"/>
      <w:szCs w:val="24"/>
    </w:rPr>
  </w:style>
  <w:style w:type="paragraph" w:customStyle="1" w:styleId="CF6429B0638E4F70BD432C39DFBDB9A7">
    <w:name w:val="CF6429B0638E4F70BD432C39DFBDB9A7"/>
    <w:rsid w:val="00A551D2"/>
  </w:style>
  <w:style w:type="paragraph" w:customStyle="1" w:styleId="C1A75551793F4E2498A021082BA0D15F32">
    <w:name w:val="C1A75551793F4E2498A021082BA0D15F32"/>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32">
    <w:name w:val="750A07FC1204433BA4683606136FC2BA32"/>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32">
    <w:name w:val="684B9EDFD303441587CE3C6DE6FF35EF32"/>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3">
    <w:name w:val="1940F4B4FF30421184B2AD331394E5173"/>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32">
    <w:name w:val="8DD4C7BD72F64A80AF53873207B8768432"/>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32">
    <w:name w:val="6FFD64D5BF9347A1AE7B8232A787AA0932"/>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32">
    <w:name w:val="567732F5821A47149196A66FEA82DB9C32"/>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32">
    <w:name w:val="8C82D7BA4F66415789F5450A8766EA1232"/>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2">
    <w:name w:val="F52BE5F2105C4E2EA9F66893D6B6AD5D12"/>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32">
    <w:name w:val="8D969E2EEEEA428D8301BF1872A41F7732"/>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32">
    <w:name w:val="EA069EA1F7B040C8BA365E17D9E0734C32"/>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32">
    <w:name w:val="86D399C4978D4CC1AF6AC0510E41A7A932"/>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32">
    <w:name w:val="F0C34371869E4E3CAA865F21BD0614CF32"/>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32">
    <w:name w:val="94DFD1772B7D40E292AA167FE2B643E432"/>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32">
    <w:name w:val="47EE000F2D5343E5A08E75D7D5DDE4FA32"/>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32">
    <w:name w:val="4C689E576E96481D9C95748BDAF652DD32"/>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32">
    <w:name w:val="7D0DCCDCF9CB45D9991D676BE6366A8932"/>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32">
    <w:name w:val="4E528BD371F84006A63339007215418C32"/>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32">
    <w:name w:val="EF7D1543C3EF4C8FA1B4DF2FD75BE2D232"/>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32">
    <w:name w:val="A11CCD89A6DE458BA882053B8111601732"/>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32">
    <w:name w:val="A9ECCE074E7D4EB1970868C6924375AC32"/>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3">
    <w:name w:val="C1BA5A4AD8DD41C6B6F310A6A69FEE7E13"/>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32">
    <w:name w:val="B400400A0A5D4482A726C9BFBA261CB232"/>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32">
    <w:name w:val="4088ED87792549FB9DE97C75D54DC97032"/>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32">
    <w:name w:val="D7226DF6365043B7A01735D6A0312E7632"/>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32">
    <w:name w:val="82F3B0E220BC470AAE45954ABB9AB31532"/>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32">
    <w:name w:val="E8923BEBAD9C400F9860AC1FDC28067532"/>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32">
    <w:name w:val="BEAB7772E7AF48B7A9A819060A46CCA232"/>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32">
    <w:name w:val="7A69459460A24A4BB3AC77B14DE0AEF632"/>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32">
    <w:name w:val="B7599E30B0854BA99A85F0178A97D42132"/>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32">
    <w:name w:val="7FA4A0C7DDB1421EAE6AC3455BEF4A5432"/>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32">
    <w:name w:val="C63FE85A24844A7698541235EE310F9032"/>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32">
    <w:name w:val="8950ED3375F64692A629B2CCD1051F6C32"/>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32">
    <w:name w:val="821133182D174DA38A13193AB664409C32"/>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32">
    <w:name w:val="F706DAA94CED4D6EBF19302A0F75D1FC32"/>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32">
    <w:name w:val="8C759ECFDE4A4120B282E131AD831F6A32"/>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32">
    <w:name w:val="69F6C6929B3E43149967A1F84CFC73D932"/>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32">
    <w:name w:val="96A2B36864E14CA998A8CD50AD8B086932"/>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32">
    <w:name w:val="3D468C8C093E4C4A8C1E41C988ECBDC032"/>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32">
    <w:name w:val="2A9B8D833BD74419949B9CE4A7F11E5032"/>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32">
    <w:name w:val="CC625CECC2554C95A766EB9CCA6F412032"/>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32">
    <w:name w:val="FCCFE514F9A74331B8FA216E89A8EEFF32"/>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32">
    <w:name w:val="496AEBC52F574080A6E7A2D68FE9EF3A32"/>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32">
    <w:name w:val="78296EDFAA6847A589566BE99724024B32"/>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32">
    <w:name w:val="44990387FF91443C807B1B0A47685AEE32"/>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32">
    <w:name w:val="7EAFA6C855C442D4816D8B523205211132"/>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32">
    <w:name w:val="6F5E916C8EA540C2B8523EF68F77051B32"/>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32">
    <w:name w:val="A23B41D1DB97454CA4EC2DC53E7B87A732"/>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32">
    <w:name w:val="CF07EFC3665843208671B419FB3379B732"/>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32">
    <w:name w:val="65778E1FCF8F4A5DADA852FAC05CFA8D32"/>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32">
    <w:name w:val="0382307E1C3440D085D136BAC667C28032"/>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32">
    <w:name w:val="7A410F525C31487A91BF6A973E6608D732"/>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32">
    <w:name w:val="C6664B36CB4B4C89B640945E310C942B32"/>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32">
    <w:name w:val="E3C91347B1094566A6846ED14272C10C32"/>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32">
    <w:name w:val="A8042476F19145F2A7E985BA08AC47B032"/>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31">
    <w:name w:val="5ADE6D0219034AB2A094767BC62F5B0231"/>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2">
    <w:name w:val="6D939FC0831642958CEDE1BB39EFED2C12"/>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2">
    <w:name w:val="FC8EAC84FA3B43159ED2C10E96245F8C12"/>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2">
    <w:name w:val="75D58AFB4B7246F589A3AE8D6951EA0212"/>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2">
    <w:name w:val="D4683220D856467CAAD6744AC9940CEE12"/>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2">
    <w:name w:val="E1C18AA9C344404A9FB79E993E666F6412"/>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2">
    <w:name w:val="5717F013603D4E28860B3FDCEA0E443512"/>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2">
    <w:name w:val="6FEC709D12E944B39FD8A2D0A29152D612"/>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2">
    <w:name w:val="5156AA0795234D9C8C3C4978E3EFE4C412"/>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2">
    <w:name w:val="63A9F428F90C4D4AAC80A8E1472A89CA12"/>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2">
    <w:name w:val="A2E4320D7EE541DFA779485768B3D96B12"/>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2">
    <w:name w:val="F4B4649A04C5429E8FFDFB9260422E6312"/>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2">
    <w:name w:val="DBD44148B5354761A8771DDF25041C4912"/>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2">
    <w:name w:val="6154CE03177F4664B057ED78E1ABC59412"/>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2">
    <w:name w:val="9A04839BF2E5417FB58EFB4394A6A0C712"/>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2">
    <w:name w:val="63C496E1D34F45A89A9A4297E33CF4A212"/>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2">
    <w:name w:val="6E248784057E41149744D355DD5767FE12"/>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2">
    <w:name w:val="DA9D6ACE46674556A8EE17C51F2D78AC12"/>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2">
    <w:name w:val="F85988478F70420AA2ADE7ADDB336F8312"/>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2">
    <w:name w:val="6DF7BE7B92EA4061BAEF521D6FF1F3CF12"/>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2">
    <w:name w:val="866D7733901C4A8FA2CE740A025586FA12"/>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2">
    <w:name w:val="04CE46ACEF6A42199EBD33BE3CEFBD8B12"/>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2">
    <w:name w:val="B323649AFD694F128C3934461895B4A812"/>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2">
    <w:name w:val="0BCC32FC9E914F4E89FF63B11802190512"/>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2">
    <w:name w:val="A68AD41287994CDD85753A54B8B80C1612"/>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2">
    <w:name w:val="F848F41BF79E4643935A1D3D5D24AE6612"/>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2">
    <w:name w:val="3578239C8C6945B2B056080618822A3812"/>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2">
    <w:name w:val="CBE5025BD2584D92AF308D58BAD9906512"/>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2">
    <w:name w:val="CB78A9CA674540999C164D7D3E6E73D612"/>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2">
    <w:name w:val="E3C1D79607864AD2929A27AF27FF852712"/>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2">
    <w:name w:val="CC0B9FF4D979485AAFE442063A0B269D12"/>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2">
    <w:name w:val="905E67C45FA94B16B4C0ADD12B20DC5212"/>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2">
    <w:name w:val="C6B69C85097C45D1B62F54DC27EEEE1012"/>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2">
    <w:name w:val="B885E38BBFD345C2B617BB0D6A93079512"/>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2">
    <w:name w:val="680CB32EC4E6415EA879DB98D57736E212"/>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2">
    <w:name w:val="5EF72CB514C44688AF3F8AFBC9ECD19912"/>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2">
    <w:name w:val="BBD9A4FE0FB04D8BB801EFB614855D7412"/>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2">
    <w:name w:val="05109199A55043109B834A15BA52984E12"/>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33">
    <w:name w:val="C1A75551793F4E2498A021082BA0D15F33"/>
    <w:rsid w:val="006A1E72"/>
    <w:pPr>
      <w:spacing w:after="0" w:line="240" w:lineRule="auto"/>
    </w:pPr>
    <w:rPr>
      <w:rFonts w:ascii="Times New Roman" w:eastAsia="Times New Roman" w:hAnsi="Times New Roman" w:cs="Times New Roman"/>
      <w:sz w:val="24"/>
      <w:szCs w:val="24"/>
    </w:rPr>
  </w:style>
  <w:style w:type="paragraph" w:customStyle="1" w:styleId="750A07FC1204433BA4683606136FC2BA33">
    <w:name w:val="750A07FC1204433BA4683606136FC2BA33"/>
    <w:rsid w:val="006A1E72"/>
    <w:pPr>
      <w:spacing w:after="0" w:line="240" w:lineRule="auto"/>
    </w:pPr>
    <w:rPr>
      <w:rFonts w:ascii="Times New Roman" w:eastAsia="Times New Roman" w:hAnsi="Times New Roman" w:cs="Times New Roman"/>
      <w:sz w:val="24"/>
      <w:szCs w:val="24"/>
    </w:rPr>
  </w:style>
  <w:style w:type="paragraph" w:customStyle="1" w:styleId="684B9EDFD303441587CE3C6DE6FF35EF33">
    <w:name w:val="684B9EDFD303441587CE3C6DE6FF35EF33"/>
    <w:rsid w:val="006A1E72"/>
    <w:pPr>
      <w:spacing w:after="0" w:line="240" w:lineRule="auto"/>
    </w:pPr>
    <w:rPr>
      <w:rFonts w:ascii="Times New Roman" w:eastAsia="Times New Roman" w:hAnsi="Times New Roman" w:cs="Times New Roman"/>
      <w:sz w:val="24"/>
      <w:szCs w:val="24"/>
    </w:rPr>
  </w:style>
  <w:style w:type="paragraph" w:customStyle="1" w:styleId="1940F4B4FF30421184B2AD331394E5174">
    <w:name w:val="1940F4B4FF30421184B2AD331394E5174"/>
    <w:rsid w:val="006A1E72"/>
    <w:pPr>
      <w:spacing w:after="0" w:line="240" w:lineRule="auto"/>
    </w:pPr>
    <w:rPr>
      <w:rFonts w:ascii="Times New Roman" w:eastAsia="Times New Roman" w:hAnsi="Times New Roman" w:cs="Times New Roman"/>
      <w:sz w:val="24"/>
      <w:szCs w:val="24"/>
    </w:rPr>
  </w:style>
  <w:style w:type="paragraph" w:customStyle="1" w:styleId="8DD4C7BD72F64A80AF53873207B8768433">
    <w:name w:val="8DD4C7BD72F64A80AF53873207B8768433"/>
    <w:rsid w:val="006A1E72"/>
    <w:pPr>
      <w:spacing w:after="0" w:line="240" w:lineRule="auto"/>
    </w:pPr>
    <w:rPr>
      <w:rFonts w:ascii="Times New Roman" w:eastAsia="Times New Roman" w:hAnsi="Times New Roman" w:cs="Times New Roman"/>
      <w:sz w:val="24"/>
      <w:szCs w:val="24"/>
    </w:rPr>
  </w:style>
  <w:style w:type="paragraph" w:customStyle="1" w:styleId="6FFD64D5BF9347A1AE7B8232A787AA0933">
    <w:name w:val="6FFD64D5BF9347A1AE7B8232A787AA0933"/>
    <w:rsid w:val="006A1E72"/>
    <w:pPr>
      <w:spacing w:after="0" w:line="240" w:lineRule="auto"/>
    </w:pPr>
    <w:rPr>
      <w:rFonts w:ascii="Times New Roman" w:eastAsia="Times New Roman" w:hAnsi="Times New Roman" w:cs="Times New Roman"/>
      <w:sz w:val="24"/>
      <w:szCs w:val="24"/>
    </w:rPr>
  </w:style>
  <w:style w:type="paragraph" w:customStyle="1" w:styleId="567732F5821A47149196A66FEA82DB9C33">
    <w:name w:val="567732F5821A47149196A66FEA82DB9C33"/>
    <w:rsid w:val="006A1E72"/>
    <w:pPr>
      <w:spacing w:after="0" w:line="240" w:lineRule="auto"/>
    </w:pPr>
    <w:rPr>
      <w:rFonts w:ascii="Times New Roman" w:eastAsia="Times New Roman" w:hAnsi="Times New Roman" w:cs="Times New Roman"/>
      <w:sz w:val="24"/>
      <w:szCs w:val="24"/>
    </w:rPr>
  </w:style>
  <w:style w:type="paragraph" w:customStyle="1" w:styleId="8C82D7BA4F66415789F5450A8766EA1233">
    <w:name w:val="8C82D7BA4F66415789F5450A8766EA1233"/>
    <w:rsid w:val="006A1E72"/>
    <w:pPr>
      <w:spacing w:after="0" w:line="240" w:lineRule="auto"/>
    </w:pPr>
    <w:rPr>
      <w:rFonts w:ascii="Times New Roman" w:eastAsia="Times New Roman" w:hAnsi="Times New Roman" w:cs="Times New Roman"/>
      <w:sz w:val="24"/>
      <w:szCs w:val="24"/>
    </w:rPr>
  </w:style>
  <w:style w:type="paragraph" w:customStyle="1" w:styleId="F52BE5F2105C4E2EA9F66893D6B6AD5D13">
    <w:name w:val="F52BE5F2105C4E2EA9F66893D6B6AD5D13"/>
    <w:rsid w:val="006A1E72"/>
    <w:pPr>
      <w:spacing w:after="0" w:line="240" w:lineRule="auto"/>
    </w:pPr>
    <w:rPr>
      <w:rFonts w:ascii="Times New Roman" w:eastAsia="Times New Roman" w:hAnsi="Times New Roman" w:cs="Times New Roman"/>
      <w:sz w:val="24"/>
      <w:szCs w:val="24"/>
    </w:rPr>
  </w:style>
  <w:style w:type="paragraph" w:customStyle="1" w:styleId="8D969E2EEEEA428D8301BF1872A41F7733">
    <w:name w:val="8D969E2EEEEA428D8301BF1872A41F7733"/>
    <w:rsid w:val="006A1E72"/>
    <w:pPr>
      <w:spacing w:after="0" w:line="240" w:lineRule="auto"/>
    </w:pPr>
    <w:rPr>
      <w:rFonts w:ascii="Times New Roman" w:eastAsia="Times New Roman" w:hAnsi="Times New Roman" w:cs="Times New Roman"/>
      <w:sz w:val="24"/>
      <w:szCs w:val="24"/>
    </w:rPr>
  </w:style>
  <w:style w:type="paragraph" w:customStyle="1" w:styleId="EA069EA1F7B040C8BA365E17D9E0734C33">
    <w:name w:val="EA069EA1F7B040C8BA365E17D9E0734C33"/>
    <w:rsid w:val="006A1E72"/>
    <w:pPr>
      <w:spacing w:after="0" w:line="240" w:lineRule="auto"/>
    </w:pPr>
    <w:rPr>
      <w:rFonts w:ascii="Times New Roman" w:eastAsia="Times New Roman" w:hAnsi="Times New Roman" w:cs="Times New Roman"/>
      <w:sz w:val="24"/>
      <w:szCs w:val="24"/>
    </w:rPr>
  </w:style>
  <w:style w:type="paragraph" w:customStyle="1" w:styleId="86D399C4978D4CC1AF6AC0510E41A7A933">
    <w:name w:val="86D399C4978D4CC1AF6AC0510E41A7A933"/>
    <w:rsid w:val="006A1E72"/>
    <w:pPr>
      <w:spacing w:after="0" w:line="240" w:lineRule="auto"/>
    </w:pPr>
    <w:rPr>
      <w:rFonts w:ascii="Times New Roman" w:eastAsia="Times New Roman" w:hAnsi="Times New Roman" w:cs="Times New Roman"/>
      <w:sz w:val="24"/>
      <w:szCs w:val="24"/>
    </w:rPr>
  </w:style>
  <w:style w:type="paragraph" w:customStyle="1" w:styleId="F0C34371869E4E3CAA865F21BD0614CF33">
    <w:name w:val="F0C34371869E4E3CAA865F21BD0614CF33"/>
    <w:rsid w:val="006A1E72"/>
    <w:pPr>
      <w:spacing w:after="0" w:line="240" w:lineRule="auto"/>
    </w:pPr>
    <w:rPr>
      <w:rFonts w:ascii="Times New Roman" w:eastAsia="Times New Roman" w:hAnsi="Times New Roman" w:cs="Times New Roman"/>
      <w:sz w:val="24"/>
      <w:szCs w:val="24"/>
    </w:rPr>
  </w:style>
  <w:style w:type="paragraph" w:customStyle="1" w:styleId="94DFD1772B7D40E292AA167FE2B643E433">
    <w:name w:val="94DFD1772B7D40E292AA167FE2B643E433"/>
    <w:rsid w:val="006A1E72"/>
    <w:pPr>
      <w:spacing w:after="0" w:line="240" w:lineRule="auto"/>
    </w:pPr>
    <w:rPr>
      <w:rFonts w:ascii="Times New Roman" w:eastAsia="Times New Roman" w:hAnsi="Times New Roman" w:cs="Times New Roman"/>
      <w:sz w:val="24"/>
      <w:szCs w:val="24"/>
    </w:rPr>
  </w:style>
  <w:style w:type="paragraph" w:customStyle="1" w:styleId="47EE000F2D5343E5A08E75D7D5DDE4FA33">
    <w:name w:val="47EE000F2D5343E5A08E75D7D5DDE4FA33"/>
    <w:rsid w:val="006A1E72"/>
    <w:pPr>
      <w:spacing w:after="0" w:line="240" w:lineRule="auto"/>
    </w:pPr>
    <w:rPr>
      <w:rFonts w:ascii="Times New Roman" w:eastAsia="Times New Roman" w:hAnsi="Times New Roman" w:cs="Times New Roman"/>
      <w:sz w:val="24"/>
      <w:szCs w:val="24"/>
    </w:rPr>
  </w:style>
  <w:style w:type="paragraph" w:customStyle="1" w:styleId="4C689E576E96481D9C95748BDAF652DD33">
    <w:name w:val="4C689E576E96481D9C95748BDAF652DD33"/>
    <w:rsid w:val="006A1E72"/>
    <w:pPr>
      <w:spacing w:after="0" w:line="240" w:lineRule="auto"/>
    </w:pPr>
    <w:rPr>
      <w:rFonts w:ascii="Times New Roman" w:eastAsia="Times New Roman" w:hAnsi="Times New Roman" w:cs="Times New Roman"/>
      <w:sz w:val="24"/>
      <w:szCs w:val="24"/>
    </w:rPr>
  </w:style>
  <w:style w:type="paragraph" w:customStyle="1" w:styleId="7D0DCCDCF9CB45D9991D676BE6366A8933">
    <w:name w:val="7D0DCCDCF9CB45D9991D676BE6366A8933"/>
    <w:rsid w:val="006A1E72"/>
    <w:pPr>
      <w:spacing w:after="0" w:line="240" w:lineRule="auto"/>
    </w:pPr>
    <w:rPr>
      <w:rFonts w:ascii="Times New Roman" w:eastAsia="Times New Roman" w:hAnsi="Times New Roman" w:cs="Times New Roman"/>
      <w:sz w:val="24"/>
      <w:szCs w:val="24"/>
    </w:rPr>
  </w:style>
  <w:style w:type="paragraph" w:customStyle="1" w:styleId="4E528BD371F84006A63339007215418C33">
    <w:name w:val="4E528BD371F84006A63339007215418C33"/>
    <w:rsid w:val="006A1E72"/>
    <w:pPr>
      <w:spacing w:after="0" w:line="240" w:lineRule="auto"/>
    </w:pPr>
    <w:rPr>
      <w:rFonts w:ascii="Times New Roman" w:eastAsia="Times New Roman" w:hAnsi="Times New Roman" w:cs="Times New Roman"/>
      <w:sz w:val="24"/>
      <w:szCs w:val="24"/>
    </w:rPr>
  </w:style>
  <w:style w:type="paragraph" w:customStyle="1" w:styleId="EF7D1543C3EF4C8FA1B4DF2FD75BE2D233">
    <w:name w:val="EF7D1543C3EF4C8FA1B4DF2FD75BE2D233"/>
    <w:rsid w:val="006A1E72"/>
    <w:pPr>
      <w:spacing w:after="0" w:line="240" w:lineRule="auto"/>
    </w:pPr>
    <w:rPr>
      <w:rFonts w:ascii="Times New Roman" w:eastAsia="Times New Roman" w:hAnsi="Times New Roman" w:cs="Times New Roman"/>
      <w:sz w:val="24"/>
      <w:szCs w:val="24"/>
    </w:rPr>
  </w:style>
  <w:style w:type="paragraph" w:customStyle="1" w:styleId="A11CCD89A6DE458BA882053B8111601733">
    <w:name w:val="A11CCD89A6DE458BA882053B8111601733"/>
    <w:rsid w:val="006A1E72"/>
    <w:pPr>
      <w:spacing w:after="0" w:line="240" w:lineRule="auto"/>
    </w:pPr>
    <w:rPr>
      <w:rFonts w:ascii="Times New Roman" w:eastAsia="Times New Roman" w:hAnsi="Times New Roman" w:cs="Times New Roman"/>
      <w:sz w:val="24"/>
      <w:szCs w:val="24"/>
    </w:rPr>
  </w:style>
  <w:style w:type="paragraph" w:customStyle="1" w:styleId="A9ECCE074E7D4EB1970868C6924375AC33">
    <w:name w:val="A9ECCE074E7D4EB1970868C6924375AC33"/>
    <w:rsid w:val="006A1E72"/>
    <w:pPr>
      <w:spacing w:after="0" w:line="240" w:lineRule="auto"/>
    </w:pPr>
    <w:rPr>
      <w:rFonts w:ascii="Times New Roman" w:eastAsia="Times New Roman" w:hAnsi="Times New Roman" w:cs="Times New Roman"/>
      <w:sz w:val="24"/>
      <w:szCs w:val="24"/>
    </w:rPr>
  </w:style>
  <w:style w:type="paragraph" w:customStyle="1" w:styleId="C1BA5A4AD8DD41C6B6F310A6A69FEE7E14">
    <w:name w:val="C1BA5A4AD8DD41C6B6F310A6A69FEE7E14"/>
    <w:rsid w:val="006A1E72"/>
    <w:pPr>
      <w:spacing w:after="0" w:line="240" w:lineRule="auto"/>
    </w:pPr>
    <w:rPr>
      <w:rFonts w:ascii="Times New Roman" w:eastAsia="Times New Roman" w:hAnsi="Times New Roman" w:cs="Times New Roman"/>
      <w:sz w:val="24"/>
      <w:szCs w:val="24"/>
    </w:rPr>
  </w:style>
  <w:style w:type="paragraph" w:customStyle="1" w:styleId="B400400A0A5D4482A726C9BFBA261CB233">
    <w:name w:val="B400400A0A5D4482A726C9BFBA261CB233"/>
    <w:rsid w:val="006A1E72"/>
    <w:pPr>
      <w:spacing w:after="0" w:line="240" w:lineRule="auto"/>
    </w:pPr>
    <w:rPr>
      <w:rFonts w:ascii="Times New Roman" w:eastAsia="Times New Roman" w:hAnsi="Times New Roman" w:cs="Times New Roman"/>
      <w:sz w:val="24"/>
      <w:szCs w:val="24"/>
    </w:rPr>
  </w:style>
  <w:style w:type="paragraph" w:customStyle="1" w:styleId="4088ED87792549FB9DE97C75D54DC97033">
    <w:name w:val="4088ED87792549FB9DE97C75D54DC97033"/>
    <w:rsid w:val="006A1E72"/>
    <w:pPr>
      <w:spacing w:after="0" w:line="240" w:lineRule="auto"/>
    </w:pPr>
    <w:rPr>
      <w:rFonts w:ascii="Times New Roman" w:eastAsia="Times New Roman" w:hAnsi="Times New Roman" w:cs="Times New Roman"/>
      <w:sz w:val="24"/>
      <w:szCs w:val="24"/>
    </w:rPr>
  </w:style>
  <w:style w:type="paragraph" w:customStyle="1" w:styleId="D7226DF6365043B7A01735D6A0312E7633">
    <w:name w:val="D7226DF6365043B7A01735D6A0312E7633"/>
    <w:rsid w:val="006A1E72"/>
    <w:pPr>
      <w:spacing w:after="0" w:line="240" w:lineRule="auto"/>
    </w:pPr>
    <w:rPr>
      <w:rFonts w:ascii="Times New Roman" w:eastAsia="Times New Roman" w:hAnsi="Times New Roman" w:cs="Times New Roman"/>
      <w:sz w:val="24"/>
      <w:szCs w:val="24"/>
    </w:rPr>
  </w:style>
  <w:style w:type="paragraph" w:customStyle="1" w:styleId="82F3B0E220BC470AAE45954ABB9AB31533">
    <w:name w:val="82F3B0E220BC470AAE45954ABB9AB31533"/>
    <w:rsid w:val="006A1E72"/>
    <w:pPr>
      <w:spacing w:after="0" w:line="240" w:lineRule="auto"/>
    </w:pPr>
    <w:rPr>
      <w:rFonts w:ascii="Times New Roman" w:eastAsia="Times New Roman" w:hAnsi="Times New Roman" w:cs="Times New Roman"/>
      <w:sz w:val="24"/>
      <w:szCs w:val="24"/>
    </w:rPr>
  </w:style>
  <w:style w:type="paragraph" w:customStyle="1" w:styleId="E8923BEBAD9C400F9860AC1FDC28067533">
    <w:name w:val="E8923BEBAD9C400F9860AC1FDC28067533"/>
    <w:rsid w:val="006A1E72"/>
    <w:pPr>
      <w:spacing w:after="0" w:line="240" w:lineRule="auto"/>
    </w:pPr>
    <w:rPr>
      <w:rFonts w:ascii="Times New Roman" w:eastAsia="Times New Roman" w:hAnsi="Times New Roman" w:cs="Times New Roman"/>
      <w:sz w:val="24"/>
      <w:szCs w:val="24"/>
    </w:rPr>
  </w:style>
  <w:style w:type="paragraph" w:customStyle="1" w:styleId="BEAB7772E7AF48B7A9A819060A46CCA233">
    <w:name w:val="BEAB7772E7AF48B7A9A819060A46CCA233"/>
    <w:rsid w:val="006A1E72"/>
    <w:pPr>
      <w:spacing w:after="0" w:line="240" w:lineRule="auto"/>
    </w:pPr>
    <w:rPr>
      <w:rFonts w:ascii="Times New Roman" w:eastAsia="Times New Roman" w:hAnsi="Times New Roman" w:cs="Times New Roman"/>
      <w:sz w:val="24"/>
      <w:szCs w:val="24"/>
    </w:rPr>
  </w:style>
  <w:style w:type="paragraph" w:customStyle="1" w:styleId="7A69459460A24A4BB3AC77B14DE0AEF633">
    <w:name w:val="7A69459460A24A4BB3AC77B14DE0AEF633"/>
    <w:rsid w:val="006A1E72"/>
    <w:pPr>
      <w:spacing w:after="0" w:line="240" w:lineRule="auto"/>
    </w:pPr>
    <w:rPr>
      <w:rFonts w:ascii="Times New Roman" w:eastAsia="Times New Roman" w:hAnsi="Times New Roman" w:cs="Times New Roman"/>
      <w:sz w:val="24"/>
      <w:szCs w:val="24"/>
    </w:rPr>
  </w:style>
  <w:style w:type="paragraph" w:customStyle="1" w:styleId="B7599E30B0854BA99A85F0178A97D42133">
    <w:name w:val="B7599E30B0854BA99A85F0178A97D42133"/>
    <w:rsid w:val="006A1E72"/>
    <w:pPr>
      <w:spacing w:after="0" w:line="240" w:lineRule="auto"/>
    </w:pPr>
    <w:rPr>
      <w:rFonts w:ascii="Times New Roman" w:eastAsia="Times New Roman" w:hAnsi="Times New Roman" w:cs="Times New Roman"/>
      <w:sz w:val="24"/>
      <w:szCs w:val="24"/>
    </w:rPr>
  </w:style>
  <w:style w:type="paragraph" w:customStyle="1" w:styleId="7FA4A0C7DDB1421EAE6AC3455BEF4A5433">
    <w:name w:val="7FA4A0C7DDB1421EAE6AC3455BEF4A5433"/>
    <w:rsid w:val="006A1E72"/>
    <w:pPr>
      <w:spacing w:after="0" w:line="240" w:lineRule="auto"/>
    </w:pPr>
    <w:rPr>
      <w:rFonts w:ascii="Times New Roman" w:eastAsia="Times New Roman" w:hAnsi="Times New Roman" w:cs="Times New Roman"/>
      <w:sz w:val="24"/>
      <w:szCs w:val="24"/>
    </w:rPr>
  </w:style>
  <w:style w:type="paragraph" w:customStyle="1" w:styleId="C63FE85A24844A7698541235EE310F9033">
    <w:name w:val="C63FE85A24844A7698541235EE310F9033"/>
    <w:rsid w:val="006A1E72"/>
    <w:pPr>
      <w:spacing w:after="0" w:line="240" w:lineRule="auto"/>
    </w:pPr>
    <w:rPr>
      <w:rFonts w:ascii="Times New Roman" w:eastAsia="Times New Roman" w:hAnsi="Times New Roman" w:cs="Times New Roman"/>
      <w:sz w:val="24"/>
      <w:szCs w:val="24"/>
    </w:rPr>
  </w:style>
  <w:style w:type="paragraph" w:customStyle="1" w:styleId="8950ED3375F64692A629B2CCD1051F6C33">
    <w:name w:val="8950ED3375F64692A629B2CCD1051F6C33"/>
    <w:rsid w:val="006A1E72"/>
    <w:pPr>
      <w:spacing w:after="0" w:line="240" w:lineRule="auto"/>
    </w:pPr>
    <w:rPr>
      <w:rFonts w:ascii="Times New Roman" w:eastAsia="Times New Roman" w:hAnsi="Times New Roman" w:cs="Times New Roman"/>
      <w:sz w:val="24"/>
      <w:szCs w:val="24"/>
    </w:rPr>
  </w:style>
  <w:style w:type="paragraph" w:customStyle="1" w:styleId="821133182D174DA38A13193AB664409C33">
    <w:name w:val="821133182D174DA38A13193AB664409C33"/>
    <w:rsid w:val="006A1E72"/>
    <w:pPr>
      <w:spacing w:after="0" w:line="240" w:lineRule="auto"/>
    </w:pPr>
    <w:rPr>
      <w:rFonts w:ascii="Times New Roman" w:eastAsia="Times New Roman" w:hAnsi="Times New Roman" w:cs="Times New Roman"/>
      <w:sz w:val="24"/>
      <w:szCs w:val="24"/>
    </w:rPr>
  </w:style>
  <w:style w:type="paragraph" w:customStyle="1" w:styleId="F706DAA94CED4D6EBF19302A0F75D1FC33">
    <w:name w:val="F706DAA94CED4D6EBF19302A0F75D1FC33"/>
    <w:rsid w:val="006A1E72"/>
    <w:pPr>
      <w:spacing w:after="0" w:line="240" w:lineRule="auto"/>
    </w:pPr>
    <w:rPr>
      <w:rFonts w:ascii="Times New Roman" w:eastAsia="Times New Roman" w:hAnsi="Times New Roman" w:cs="Times New Roman"/>
      <w:sz w:val="24"/>
      <w:szCs w:val="24"/>
    </w:rPr>
  </w:style>
  <w:style w:type="paragraph" w:customStyle="1" w:styleId="8C759ECFDE4A4120B282E131AD831F6A33">
    <w:name w:val="8C759ECFDE4A4120B282E131AD831F6A33"/>
    <w:rsid w:val="006A1E72"/>
    <w:pPr>
      <w:spacing w:after="0" w:line="240" w:lineRule="auto"/>
    </w:pPr>
    <w:rPr>
      <w:rFonts w:ascii="Times New Roman" w:eastAsia="Times New Roman" w:hAnsi="Times New Roman" w:cs="Times New Roman"/>
      <w:sz w:val="24"/>
      <w:szCs w:val="24"/>
    </w:rPr>
  </w:style>
  <w:style w:type="paragraph" w:customStyle="1" w:styleId="69F6C6929B3E43149967A1F84CFC73D933">
    <w:name w:val="69F6C6929B3E43149967A1F84CFC73D933"/>
    <w:rsid w:val="006A1E72"/>
    <w:pPr>
      <w:spacing w:after="0" w:line="240" w:lineRule="auto"/>
    </w:pPr>
    <w:rPr>
      <w:rFonts w:ascii="Times New Roman" w:eastAsia="Times New Roman" w:hAnsi="Times New Roman" w:cs="Times New Roman"/>
      <w:sz w:val="24"/>
      <w:szCs w:val="24"/>
    </w:rPr>
  </w:style>
  <w:style w:type="paragraph" w:customStyle="1" w:styleId="96A2B36864E14CA998A8CD50AD8B086933">
    <w:name w:val="96A2B36864E14CA998A8CD50AD8B086933"/>
    <w:rsid w:val="006A1E72"/>
    <w:pPr>
      <w:spacing w:after="0" w:line="240" w:lineRule="auto"/>
    </w:pPr>
    <w:rPr>
      <w:rFonts w:ascii="Times New Roman" w:eastAsia="Times New Roman" w:hAnsi="Times New Roman" w:cs="Times New Roman"/>
      <w:sz w:val="24"/>
      <w:szCs w:val="24"/>
    </w:rPr>
  </w:style>
  <w:style w:type="paragraph" w:customStyle="1" w:styleId="3D468C8C093E4C4A8C1E41C988ECBDC033">
    <w:name w:val="3D468C8C093E4C4A8C1E41C988ECBDC033"/>
    <w:rsid w:val="006A1E72"/>
    <w:pPr>
      <w:spacing w:after="0" w:line="240" w:lineRule="auto"/>
    </w:pPr>
    <w:rPr>
      <w:rFonts w:ascii="Times New Roman" w:eastAsia="Times New Roman" w:hAnsi="Times New Roman" w:cs="Times New Roman"/>
      <w:sz w:val="24"/>
      <w:szCs w:val="24"/>
    </w:rPr>
  </w:style>
  <w:style w:type="paragraph" w:customStyle="1" w:styleId="2A9B8D833BD74419949B9CE4A7F11E5033">
    <w:name w:val="2A9B8D833BD74419949B9CE4A7F11E5033"/>
    <w:rsid w:val="006A1E72"/>
    <w:pPr>
      <w:spacing w:after="0" w:line="240" w:lineRule="auto"/>
    </w:pPr>
    <w:rPr>
      <w:rFonts w:ascii="Times New Roman" w:eastAsia="Times New Roman" w:hAnsi="Times New Roman" w:cs="Times New Roman"/>
      <w:sz w:val="24"/>
      <w:szCs w:val="24"/>
    </w:rPr>
  </w:style>
  <w:style w:type="paragraph" w:customStyle="1" w:styleId="CC625CECC2554C95A766EB9CCA6F412033">
    <w:name w:val="CC625CECC2554C95A766EB9CCA6F412033"/>
    <w:rsid w:val="006A1E72"/>
    <w:pPr>
      <w:spacing w:after="0" w:line="240" w:lineRule="auto"/>
    </w:pPr>
    <w:rPr>
      <w:rFonts w:ascii="Times New Roman" w:eastAsia="Times New Roman" w:hAnsi="Times New Roman" w:cs="Times New Roman"/>
      <w:sz w:val="24"/>
      <w:szCs w:val="24"/>
    </w:rPr>
  </w:style>
  <w:style w:type="paragraph" w:customStyle="1" w:styleId="FCCFE514F9A74331B8FA216E89A8EEFF33">
    <w:name w:val="FCCFE514F9A74331B8FA216E89A8EEFF33"/>
    <w:rsid w:val="006A1E72"/>
    <w:pPr>
      <w:spacing w:after="0" w:line="240" w:lineRule="auto"/>
    </w:pPr>
    <w:rPr>
      <w:rFonts w:ascii="Times New Roman" w:eastAsia="Times New Roman" w:hAnsi="Times New Roman" w:cs="Times New Roman"/>
      <w:sz w:val="24"/>
      <w:szCs w:val="24"/>
    </w:rPr>
  </w:style>
  <w:style w:type="paragraph" w:customStyle="1" w:styleId="496AEBC52F574080A6E7A2D68FE9EF3A33">
    <w:name w:val="496AEBC52F574080A6E7A2D68FE9EF3A33"/>
    <w:rsid w:val="006A1E72"/>
    <w:pPr>
      <w:spacing w:after="0" w:line="240" w:lineRule="auto"/>
    </w:pPr>
    <w:rPr>
      <w:rFonts w:ascii="Times New Roman" w:eastAsia="Times New Roman" w:hAnsi="Times New Roman" w:cs="Times New Roman"/>
      <w:sz w:val="24"/>
      <w:szCs w:val="24"/>
    </w:rPr>
  </w:style>
  <w:style w:type="paragraph" w:customStyle="1" w:styleId="78296EDFAA6847A589566BE99724024B33">
    <w:name w:val="78296EDFAA6847A589566BE99724024B33"/>
    <w:rsid w:val="006A1E72"/>
    <w:pPr>
      <w:spacing w:after="0" w:line="240" w:lineRule="auto"/>
    </w:pPr>
    <w:rPr>
      <w:rFonts w:ascii="Times New Roman" w:eastAsia="Times New Roman" w:hAnsi="Times New Roman" w:cs="Times New Roman"/>
      <w:sz w:val="24"/>
      <w:szCs w:val="24"/>
    </w:rPr>
  </w:style>
  <w:style w:type="paragraph" w:customStyle="1" w:styleId="44990387FF91443C807B1B0A47685AEE33">
    <w:name w:val="44990387FF91443C807B1B0A47685AEE33"/>
    <w:rsid w:val="006A1E72"/>
    <w:pPr>
      <w:spacing w:after="0" w:line="240" w:lineRule="auto"/>
    </w:pPr>
    <w:rPr>
      <w:rFonts w:ascii="Times New Roman" w:eastAsia="Times New Roman" w:hAnsi="Times New Roman" w:cs="Times New Roman"/>
      <w:sz w:val="24"/>
      <w:szCs w:val="24"/>
    </w:rPr>
  </w:style>
  <w:style w:type="paragraph" w:customStyle="1" w:styleId="7EAFA6C855C442D4816D8B523205211133">
    <w:name w:val="7EAFA6C855C442D4816D8B523205211133"/>
    <w:rsid w:val="006A1E72"/>
    <w:pPr>
      <w:spacing w:after="0" w:line="240" w:lineRule="auto"/>
    </w:pPr>
    <w:rPr>
      <w:rFonts w:ascii="Times New Roman" w:eastAsia="Times New Roman" w:hAnsi="Times New Roman" w:cs="Times New Roman"/>
      <w:sz w:val="24"/>
      <w:szCs w:val="24"/>
    </w:rPr>
  </w:style>
  <w:style w:type="paragraph" w:customStyle="1" w:styleId="6F5E916C8EA540C2B8523EF68F77051B33">
    <w:name w:val="6F5E916C8EA540C2B8523EF68F77051B33"/>
    <w:rsid w:val="006A1E72"/>
    <w:pPr>
      <w:spacing w:after="0" w:line="240" w:lineRule="auto"/>
    </w:pPr>
    <w:rPr>
      <w:rFonts w:ascii="Times New Roman" w:eastAsia="Times New Roman" w:hAnsi="Times New Roman" w:cs="Times New Roman"/>
      <w:sz w:val="24"/>
      <w:szCs w:val="24"/>
    </w:rPr>
  </w:style>
  <w:style w:type="paragraph" w:customStyle="1" w:styleId="A23B41D1DB97454CA4EC2DC53E7B87A733">
    <w:name w:val="A23B41D1DB97454CA4EC2DC53E7B87A733"/>
    <w:rsid w:val="006A1E72"/>
    <w:pPr>
      <w:spacing w:after="0" w:line="240" w:lineRule="auto"/>
    </w:pPr>
    <w:rPr>
      <w:rFonts w:ascii="Times New Roman" w:eastAsia="Times New Roman" w:hAnsi="Times New Roman" w:cs="Times New Roman"/>
      <w:sz w:val="24"/>
      <w:szCs w:val="24"/>
    </w:rPr>
  </w:style>
  <w:style w:type="paragraph" w:customStyle="1" w:styleId="CF07EFC3665843208671B419FB3379B733">
    <w:name w:val="CF07EFC3665843208671B419FB3379B733"/>
    <w:rsid w:val="006A1E72"/>
    <w:pPr>
      <w:spacing w:after="0" w:line="240" w:lineRule="auto"/>
    </w:pPr>
    <w:rPr>
      <w:rFonts w:ascii="Times New Roman" w:eastAsia="Times New Roman" w:hAnsi="Times New Roman" w:cs="Times New Roman"/>
      <w:sz w:val="24"/>
      <w:szCs w:val="24"/>
    </w:rPr>
  </w:style>
  <w:style w:type="paragraph" w:customStyle="1" w:styleId="65778E1FCF8F4A5DADA852FAC05CFA8D33">
    <w:name w:val="65778E1FCF8F4A5DADA852FAC05CFA8D33"/>
    <w:rsid w:val="006A1E72"/>
    <w:pPr>
      <w:spacing w:after="0" w:line="240" w:lineRule="auto"/>
    </w:pPr>
    <w:rPr>
      <w:rFonts w:ascii="Times New Roman" w:eastAsia="Times New Roman" w:hAnsi="Times New Roman" w:cs="Times New Roman"/>
      <w:sz w:val="24"/>
      <w:szCs w:val="24"/>
    </w:rPr>
  </w:style>
  <w:style w:type="paragraph" w:customStyle="1" w:styleId="0382307E1C3440D085D136BAC667C28033">
    <w:name w:val="0382307E1C3440D085D136BAC667C28033"/>
    <w:rsid w:val="006A1E72"/>
    <w:pPr>
      <w:spacing w:after="0" w:line="240" w:lineRule="auto"/>
    </w:pPr>
    <w:rPr>
      <w:rFonts w:ascii="Times New Roman" w:eastAsia="Times New Roman" w:hAnsi="Times New Roman" w:cs="Times New Roman"/>
      <w:sz w:val="24"/>
      <w:szCs w:val="24"/>
    </w:rPr>
  </w:style>
  <w:style w:type="paragraph" w:customStyle="1" w:styleId="7A410F525C31487A91BF6A973E6608D733">
    <w:name w:val="7A410F525C31487A91BF6A973E6608D733"/>
    <w:rsid w:val="006A1E72"/>
    <w:pPr>
      <w:spacing w:after="0" w:line="240" w:lineRule="auto"/>
    </w:pPr>
    <w:rPr>
      <w:rFonts w:ascii="Times New Roman" w:eastAsia="Times New Roman" w:hAnsi="Times New Roman" w:cs="Times New Roman"/>
      <w:sz w:val="24"/>
      <w:szCs w:val="24"/>
    </w:rPr>
  </w:style>
  <w:style w:type="paragraph" w:customStyle="1" w:styleId="C6664B36CB4B4C89B640945E310C942B33">
    <w:name w:val="C6664B36CB4B4C89B640945E310C942B33"/>
    <w:rsid w:val="006A1E72"/>
    <w:pPr>
      <w:spacing w:after="0" w:line="240" w:lineRule="auto"/>
    </w:pPr>
    <w:rPr>
      <w:rFonts w:ascii="Times New Roman" w:eastAsia="Times New Roman" w:hAnsi="Times New Roman" w:cs="Times New Roman"/>
      <w:sz w:val="24"/>
      <w:szCs w:val="24"/>
    </w:rPr>
  </w:style>
  <w:style w:type="paragraph" w:customStyle="1" w:styleId="E3C91347B1094566A6846ED14272C10C33">
    <w:name w:val="E3C91347B1094566A6846ED14272C10C33"/>
    <w:rsid w:val="006A1E72"/>
    <w:pPr>
      <w:spacing w:after="0" w:line="240" w:lineRule="auto"/>
    </w:pPr>
    <w:rPr>
      <w:rFonts w:ascii="Times New Roman" w:eastAsia="Times New Roman" w:hAnsi="Times New Roman" w:cs="Times New Roman"/>
      <w:sz w:val="24"/>
      <w:szCs w:val="24"/>
    </w:rPr>
  </w:style>
  <w:style w:type="paragraph" w:customStyle="1" w:styleId="A8042476F19145F2A7E985BA08AC47B033">
    <w:name w:val="A8042476F19145F2A7E985BA08AC47B033"/>
    <w:rsid w:val="006A1E72"/>
    <w:pPr>
      <w:spacing w:after="0" w:line="240" w:lineRule="auto"/>
    </w:pPr>
    <w:rPr>
      <w:rFonts w:ascii="Times New Roman" w:eastAsia="Times New Roman" w:hAnsi="Times New Roman" w:cs="Times New Roman"/>
      <w:sz w:val="24"/>
      <w:szCs w:val="24"/>
    </w:rPr>
  </w:style>
  <w:style w:type="paragraph" w:customStyle="1" w:styleId="5ADE6D0219034AB2A094767BC62F5B0232">
    <w:name w:val="5ADE6D0219034AB2A094767BC62F5B0232"/>
    <w:rsid w:val="006A1E72"/>
    <w:pPr>
      <w:spacing w:after="0" w:line="240" w:lineRule="auto"/>
    </w:pPr>
    <w:rPr>
      <w:rFonts w:ascii="Times New Roman" w:eastAsia="Times New Roman" w:hAnsi="Times New Roman" w:cs="Times New Roman"/>
      <w:sz w:val="24"/>
      <w:szCs w:val="24"/>
    </w:rPr>
  </w:style>
  <w:style w:type="paragraph" w:customStyle="1" w:styleId="6D939FC0831642958CEDE1BB39EFED2C13">
    <w:name w:val="6D939FC0831642958CEDE1BB39EFED2C13"/>
    <w:rsid w:val="006A1E72"/>
    <w:pPr>
      <w:spacing w:after="0" w:line="240" w:lineRule="auto"/>
    </w:pPr>
    <w:rPr>
      <w:rFonts w:ascii="Times New Roman" w:eastAsia="Times New Roman" w:hAnsi="Times New Roman" w:cs="Times New Roman"/>
      <w:sz w:val="24"/>
      <w:szCs w:val="24"/>
    </w:rPr>
  </w:style>
  <w:style w:type="paragraph" w:customStyle="1" w:styleId="FC8EAC84FA3B43159ED2C10E96245F8C13">
    <w:name w:val="FC8EAC84FA3B43159ED2C10E96245F8C13"/>
    <w:rsid w:val="006A1E72"/>
    <w:pPr>
      <w:spacing w:after="0" w:line="240" w:lineRule="auto"/>
    </w:pPr>
    <w:rPr>
      <w:rFonts w:ascii="Times New Roman" w:eastAsia="Times New Roman" w:hAnsi="Times New Roman" w:cs="Times New Roman"/>
      <w:sz w:val="24"/>
      <w:szCs w:val="24"/>
    </w:rPr>
  </w:style>
  <w:style w:type="paragraph" w:customStyle="1" w:styleId="75D58AFB4B7246F589A3AE8D6951EA0213">
    <w:name w:val="75D58AFB4B7246F589A3AE8D6951EA0213"/>
    <w:rsid w:val="006A1E72"/>
    <w:pPr>
      <w:spacing w:after="0" w:line="240" w:lineRule="auto"/>
    </w:pPr>
    <w:rPr>
      <w:rFonts w:ascii="Times New Roman" w:eastAsia="Times New Roman" w:hAnsi="Times New Roman" w:cs="Times New Roman"/>
      <w:sz w:val="24"/>
      <w:szCs w:val="24"/>
    </w:rPr>
  </w:style>
  <w:style w:type="paragraph" w:customStyle="1" w:styleId="D4683220D856467CAAD6744AC9940CEE13">
    <w:name w:val="D4683220D856467CAAD6744AC9940CEE13"/>
    <w:rsid w:val="006A1E72"/>
    <w:pPr>
      <w:spacing w:after="0" w:line="240" w:lineRule="auto"/>
    </w:pPr>
    <w:rPr>
      <w:rFonts w:ascii="Times New Roman" w:eastAsia="Times New Roman" w:hAnsi="Times New Roman" w:cs="Times New Roman"/>
      <w:sz w:val="24"/>
      <w:szCs w:val="24"/>
    </w:rPr>
  </w:style>
  <w:style w:type="paragraph" w:customStyle="1" w:styleId="0CF2F18EED344C73B43B49EC703C4E7D">
    <w:name w:val="0CF2F18EED344C73B43B49EC703C4E7D"/>
    <w:rsid w:val="006A1E72"/>
    <w:pPr>
      <w:spacing w:after="0" w:line="240" w:lineRule="auto"/>
    </w:pPr>
    <w:rPr>
      <w:rFonts w:ascii="Times New Roman" w:eastAsia="Times New Roman" w:hAnsi="Times New Roman" w:cs="Times New Roman"/>
      <w:sz w:val="24"/>
      <w:szCs w:val="24"/>
    </w:rPr>
  </w:style>
  <w:style w:type="paragraph" w:customStyle="1" w:styleId="ED917B2E9BFB44A6AE28AF3F3E31CD84">
    <w:name w:val="ED917B2E9BFB44A6AE28AF3F3E31CD84"/>
    <w:rsid w:val="006A1E72"/>
    <w:pPr>
      <w:spacing w:after="0" w:line="240" w:lineRule="auto"/>
    </w:pPr>
    <w:rPr>
      <w:rFonts w:ascii="Times New Roman" w:eastAsia="Times New Roman" w:hAnsi="Times New Roman" w:cs="Times New Roman"/>
      <w:sz w:val="24"/>
      <w:szCs w:val="24"/>
    </w:rPr>
  </w:style>
  <w:style w:type="paragraph" w:customStyle="1" w:styleId="11DAB8C5E2BE4A96809BC1680C4AFEE4">
    <w:name w:val="11DAB8C5E2BE4A96809BC1680C4AFEE4"/>
    <w:rsid w:val="006A1E72"/>
    <w:pPr>
      <w:spacing w:after="0" w:line="240" w:lineRule="auto"/>
    </w:pPr>
    <w:rPr>
      <w:rFonts w:ascii="Times New Roman" w:eastAsia="Times New Roman" w:hAnsi="Times New Roman" w:cs="Times New Roman"/>
      <w:sz w:val="24"/>
      <w:szCs w:val="24"/>
    </w:rPr>
  </w:style>
  <w:style w:type="paragraph" w:customStyle="1" w:styleId="CA3BD69192CF4375B6421B51A5E8841D">
    <w:name w:val="CA3BD69192CF4375B6421B51A5E8841D"/>
    <w:rsid w:val="006A1E72"/>
    <w:pPr>
      <w:spacing w:after="0" w:line="240" w:lineRule="auto"/>
    </w:pPr>
    <w:rPr>
      <w:rFonts w:ascii="Times New Roman" w:eastAsia="Times New Roman" w:hAnsi="Times New Roman" w:cs="Times New Roman"/>
      <w:sz w:val="24"/>
      <w:szCs w:val="24"/>
    </w:rPr>
  </w:style>
  <w:style w:type="paragraph" w:customStyle="1" w:styleId="71A5CDF396FE4EA5A03EDA51251CBF5A">
    <w:name w:val="71A5CDF396FE4EA5A03EDA51251CBF5A"/>
    <w:rsid w:val="006A1E72"/>
    <w:pPr>
      <w:spacing w:after="0" w:line="240" w:lineRule="auto"/>
    </w:pPr>
    <w:rPr>
      <w:rFonts w:ascii="Times New Roman" w:eastAsia="Times New Roman" w:hAnsi="Times New Roman" w:cs="Times New Roman"/>
      <w:sz w:val="24"/>
      <w:szCs w:val="24"/>
    </w:rPr>
  </w:style>
  <w:style w:type="paragraph" w:customStyle="1" w:styleId="5AF168B3869A4DB08FF4854157F8F5C7">
    <w:name w:val="5AF168B3869A4DB08FF4854157F8F5C7"/>
    <w:rsid w:val="006A1E72"/>
    <w:pPr>
      <w:spacing w:after="0" w:line="240" w:lineRule="auto"/>
    </w:pPr>
    <w:rPr>
      <w:rFonts w:ascii="Times New Roman" w:eastAsia="Times New Roman" w:hAnsi="Times New Roman" w:cs="Times New Roman"/>
      <w:sz w:val="24"/>
      <w:szCs w:val="24"/>
    </w:rPr>
  </w:style>
  <w:style w:type="paragraph" w:customStyle="1" w:styleId="5D5AEF3BD1614DB5B11534D8C16E7A4D">
    <w:name w:val="5D5AEF3BD1614DB5B11534D8C16E7A4D"/>
    <w:rsid w:val="006A1E72"/>
    <w:pPr>
      <w:spacing w:after="0" w:line="240" w:lineRule="auto"/>
    </w:pPr>
    <w:rPr>
      <w:rFonts w:ascii="Times New Roman" w:eastAsia="Times New Roman" w:hAnsi="Times New Roman" w:cs="Times New Roman"/>
      <w:sz w:val="24"/>
      <w:szCs w:val="24"/>
    </w:rPr>
  </w:style>
  <w:style w:type="paragraph" w:customStyle="1" w:styleId="365333BBF207450FB585BF85332C43D6">
    <w:name w:val="365333BBF207450FB585BF85332C43D6"/>
    <w:rsid w:val="006A1E72"/>
    <w:pPr>
      <w:spacing w:after="0" w:line="240" w:lineRule="auto"/>
    </w:pPr>
    <w:rPr>
      <w:rFonts w:ascii="Times New Roman" w:eastAsia="Times New Roman" w:hAnsi="Times New Roman" w:cs="Times New Roman"/>
      <w:sz w:val="24"/>
      <w:szCs w:val="24"/>
    </w:rPr>
  </w:style>
  <w:style w:type="paragraph" w:customStyle="1" w:styleId="914BA63149BF4102B76E41193D2C6916">
    <w:name w:val="914BA63149BF4102B76E41193D2C6916"/>
    <w:rsid w:val="006A1E72"/>
    <w:pPr>
      <w:spacing w:after="0" w:line="240" w:lineRule="auto"/>
    </w:pPr>
    <w:rPr>
      <w:rFonts w:ascii="Times New Roman" w:eastAsia="Times New Roman" w:hAnsi="Times New Roman" w:cs="Times New Roman"/>
      <w:sz w:val="24"/>
      <w:szCs w:val="24"/>
    </w:rPr>
  </w:style>
  <w:style w:type="paragraph" w:customStyle="1" w:styleId="37EA4D6C9E664403A44C434BF75E9EE2">
    <w:name w:val="37EA4D6C9E664403A44C434BF75E9EE2"/>
    <w:rsid w:val="006A1E72"/>
    <w:pPr>
      <w:spacing w:after="0" w:line="240" w:lineRule="auto"/>
    </w:pPr>
    <w:rPr>
      <w:rFonts w:ascii="Times New Roman" w:eastAsia="Times New Roman" w:hAnsi="Times New Roman" w:cs="Times New Roman"/>
      <w:sz w:val="24"/>
      <w:szCs w:val="24"/>
    </w:rPr>
  </w:style>
  <w:style w:type="paragraph" w:customStyle="1" w:styleId="E7B3A5125D504A248F567846764AAAF9">
    <w:name w:val="E7B3A5125D504A248F567846764AAAF9"/>
    <w:rsid w:val="006A1E72"/>
    <w:pPr>
      <w:spacing w:after="0" w:line="240" w:lineRule="auto"/>
    </w:pPr>
    <w:rPr>
      <w:rFonts w:ascii="Times New Roman" w:eastAsia="Times New Roman" w:hAnsi="Times New Roman" w:cs="Times New Roman"/>
      <w:sz w:val="24"/>
      <w:szCs w:val="24"/>
    </w:rPr>
  </w:style>
  <w:style w:type="paragraph" w:customStyle="1" w:styleId="A7BB8A33B811461594858561C2ED0B5F">
    <w:name w:val="A7BB8A33B811461594858561C2ED0B5F"/>
    <w:rsid w:val="006A1E72"/>
    <w:pPr>
      <w:spacing w:after="0" w:line="240" w:lineRule="auto"/>
    </w:pPr>
    <w:rPr>
      <w:rFonts w:ascii="Times New Roman" w:eastAsia="Times New Roman" w:hAnsi="Times New Roman" w:cs="Times New Roman"/>
      <w:sz w:val="24"/>
      <w:szCs w:val="24"/>
    </w:rPr>
  </w:style>
  <w:style w:type="paragraph" w:customStyle="1" w:styleId="6C245B1D4795474BB96993AAA066895C">
    <w:name w:val="6C245B1D4795474BB96993AAA066895C"/>
    <w:rsid w:val="006A1E72"/>
    <w:pPr>
      <w:spacing w:after="0" w:line="240" w:lineRule="auto"/>
    </w:pPr>
    <w:rPr>
      <w:rFonts w:ascii="Times New Roman" w:eastAsia="Times New Roman" w:hAnsi="Times New Roman" w:cs="Times New Roman"/>
      <w:sz w:val="24"/>
      <w:szCs w:val="24"/>
    </w:rPr>
  </w:style>
  <w:style w:type="paragraph" w:customStyle="1" w:styleId="ADE1E5DA80B4411E9768EAB6685466C1">
    <w:name w:val="ADE1E5DA80B4411E9768EAB6685466C1"/>
    <w:rsid w:val="006A1E72"/>
    <w:pPr>
      <w:spacing w:after="0" w:line="240" w:lineRule="auto"/>
    </w:pPr>
    <w:rPr>
      <w:rFonts w:ascii="Times New Roman" w:eastAsia="Times New Roman" w:hAnsi="Times New Roman" w:cs="Times New Roman"/>
      <w:sz w:val="24"/>
      <w:szCs w:val="24"/>
    </w:rPr>
  </w:style>
  <w:style w:type="paragraph" w:customStyle="1" w:styleId="CC7D28620C6947369E5C2720C22009A1">
    <w:name w:val="CC7D28620C6947369E5C2720C22009A1"/>
    <w:rsid w:val="006A1E72"/>
    <w:pPr>
      <w:spacing w:after="0" w:line="240" w:lineRule="auto"/>
    </w:pPr>
    <w:rPr>
      <w:rFonts w:ascii="Times New Roman" w:eastAsia="Times New Roman" w:hAnsi="Times New Roman" w:cs="Times New Roman"/>
      <w:sz w:val="24"/>
      <w:szCs w:val="24"/>
    </w:rPr>
  </w:style>
  <w:style w:type="paragraph" w:customStyle="1" w:styleId="81CC730B094A4C91A152BC2A5B70461D">
    <w:name w:val="81CC730B094A4C91A152BC2A5B70461D"/>
    <w:rsid w:val="006A1E72"/>
    <w:pPr>
      <w:spacing w:after="0" w:line="240" w:lineRule="auto"/>
    </w:pPr>
    <w:rPr>
      <w:rFonts w:ascii="Times New Roman" w:eastAsia="Times New Roman" w:hAnsi="Times New Roman" w:cs="Times New Roman"/>
      <w:sz w:val="24"/>
      <w:szCs w:val="24"/>
    </w:rPr>
  </w:style>
  <w:style w:type="paragraph" w:customStyle="1" w:styleId="B937A2F111D948F8BA6D69A1137C5EED">
    <w:name w:val="B937A2F111D948F8BA6D69A1137C5EED"/>
    <w:rsid w:val="006A1E72"/>
    <w:pPr>
      <w:spacing w:after="0" w:line="240" w:lineRule="auto"/>
    </w:pPr>
    <w:rPr>
      <w:rFonts w:ascii="Times New Roman" w:eastAsia="Times New Roman" w:hAnsi="Times New Roman" w:cs="Times New Roman"/>
      <w:sz w:val="24"/>
      <w:szCs w:val="24"/>
    </w:rPr>
  </w:style>
  <w:style w:type="paragraph" w:customStyle="1" w:styleId="875B98DFC1F340D98ACAD10249A1A5C5">
    <w:name w:val="875B98DFC1F340D98ACAD10249A1A5C5"/>
    <w:rsid w:val="006A1E72"/>
    <w:pPr>
      <w:spacing w:after="0" w:line="240" w:lineRule="auto"/>
    </w:pPr>
    <w:rPr>
      <w:rFonts w:ascii="Times New Roman" w:eastAsia="Times New Roman" w:hAnsi="Times New Roman" w:cs="Times New Roman"/>
      <w:sz w:val="24"/>
      <w:szCs w:val="24"/>
    </w:rPr>
  </w:style>
  <w:style w:type="paragraph" w:customStyle="1" w:styleId="140F9E6789104E05A11F599674226C49">
    <w:name w:val="140F9E6789104E05A11F599674226C49"/>
    <w:rsid w:val="006A1E72"/>
    <w:pPr>
      <w:spacing w:after="0" w:line="240" w:lineRule="auto"/>
    </w:pPr>
    <w:rPr>
      <w:rFonts w:ascii="Times New Roman" w:eastAsia="Times New Roman" w:hAnsi="Times New Roman" w:cs="Times New Roman"/>
      <w:sz w:val="24"/>
      <w:szCs w:val="24"/>
    </w:rPr>
  </w:style>
  <w:style w:type="paragraph" w:customStyle="1" w:styleId="CA2B5A06C2DC4B5495C9DB2559B3760D">
    <w:name w:val="CA2B5A06C2DC4B5495C9DB2559B3760D"/>
    <w:rsid w:val="006A1E72"/>
    <w:pPr>
      <w:spacing w:after="0" w:line="240" w:lineRule="auto"/>
    </w:pPr>
    <w:rPr>
      <w:rFonts w:ascii="Times New Roman" w:eastAsia="Times New Roman" w:hAnsi="Times New Roman" w:cs="Times New Roman"/>
      <w:sz w:val="24"/>
      <w:szCs w:val="24"/>
    </w:rPr>
  </w:style>
  <w:style w:type="paragraph" w:customStyle="1" w:styleId="5AB0BD46796B4D34A8E8A651C16A1A44">
    <w:name w:val="5AB0BD46796B4D34A8E8A651C16A1A44"/>
    <w:rsid w:val="006A1E72"/>
    <w:pPr>
      <w:spacing w:after="0" w:line="240" w:lineRule="auto"/>
    </w:pPr>
    <w:rPr>
      <w:rFonts w:ascii="Times New Roman" w:eastAsia="Times New Roman" w:hAnsi="Times New Roman" w:cs="Times New Roman"/>
      <w:sz w:val="24"/>
      <w:szCs w:val="24"/>
    </w:rPr>
  </w:style>
  <w:style w:type="paragraph" w:customStyle="1" w:styleId="121C4D9C77BB44C381CC9498139789BB">
    <w:name w:val="121C4D9C77BB44C381CC9498139789BB"/>
    <w:rsid w:val="006A1E72"/>
    <w:pPr>
      <w:spacing w:after="0" w:line="240" w:lineRule="auto"/>
    </w:pPr>
    <w:rPr>
      <w:rFonts w:ascii="Times New Roman" w:eastAsia="Times New Roman" w:hAnsi="Times New Roman" w:cs="Times New Roman"/>
      <w:sz w:val="24"/>
      <w:szCs w:val="24"/>
    </w:rPr>
  </w:style>
  <w:style w:type="paragraph" w:customStyle="1" w:styleId="405080A4D05F48329D480D12A9A1E59F">
    <w:name w:val="405080A4D05F48329D480D12A9A1E59F"/>
    <w:rsid w:val="006A1E72"/>
    <w:pPr>
      <w:spacing w:after="0" w:line="240" w:lineRule="auto"/>
    </w:pPr>
    <w:rPr>
      <w:rFonts w:ascii="Times New Roman" w:eastAsia="Times New Roman" w:hAnsi="Times New Roman" w:cs="Times New Roman"/>
      <w:sz w:val="24"/>
      <w:szCs w:val="24"/>
    </w:rPr>
  </w:style>
  <w:style w:type="paragraph" w:customStyle="1" w:styleId="FCEB200738B744349129559F17D5E69E">
    <w:name w:val="FCEB200738B744349129559F17D5E69E"/>
    <w:rsid w:val="006A1E72"/>
    <w:pPr>
      <w:spacing w:after="0" w:line="240" w:lineRule="auto"/>
    </w:pPr>
    <w:rPr>
      <w:rFonts w:ascii="Times New Roman" w:eastAsia="Times New Roman" w:hAnsi="Times New Roman" w:cs="Times New Roman"/>
      <w:sz w:val="24"/>
      <w:szCs w:val="24"/>
    </w:rPr>
  </w:style>
  <w:style w:type="paragraph" w:customStyle="1" w:styleId="4A9C01744B2C41D99D24A360FCB1BD31">
    <w:name w:val="4A9C01744B2C41D99D24A360FCB1BD31"/>
    <w:rsid w:val="006A1E72"/>
    <w:pPr>
      <w:spacing w:after="0" w:line="240" w:lineRule="auto"/>
    </w:pPr>
    <w:rPr>
      <w:rFonts w:ascii="Times New Roman" w:eastAsia="Times New Roman" w:hAnsi="Times New Roman" w:cs="Times New Roman"/>
      <w:sz w:val="24"/>
      <w:szCs w:val="24"/>
    </w:rPr>
  </w:style>
  <w:style w:type="paragraph" w:customStyle="1" w:styleId="6EAB3F896CC444479822FB722BEED5C0">
    <w:name w:val="6EAB3F896CC444479822FB722BEED5C0"/>
    <w:rsid w:val="006A1E72"/>
    <w:pPr>
      <w:spacing w:after="0" w:line="240" w:lineRule="auto"/>
    </w:pPr>
    <w:rPr>
      <w:rFonts w:ascii="Times New Roman" w:eastAsia="Times New Roman" w:hAnsi="Times New Roman" w:cs="Times New Roman"/>
      <w:sz w:val="24"/>
      <w:szCs w:val="24"/>
    </w:rPr>
  </w:style>
  <w:style w:type="paragraph" w:customStyle="1" w:styleId="0CF24A9BBE474FA9926B797A914E751D">
    <w:name w:val="0CF24A9BBE474FA9926B797A914E751D"/>
    <w:rsid w:val="006A1E72"/>
    <w:pPr>
      <w:spacing w:after="0" w:line="240" w:lineRule="auto"/>
    </w:pPr>
    <w:rPr>
      <w:rFonts w:ascii="Times New Roman" w:eastAsia="Times New Roman" w:hAnsi="Times New Roman" w:cs="Times New Roman"/>
      <w:sz w:val="24"/>
      <w:szCs w:val="24"/>
    </w:rPr>
  </w:style>
  <w:style w:type="paragraph" w:customStyle="1" w:styleId="A9F0F0E9DDF34838963326107FCC6D4F">
    <w:name w:val="A9F0F0E9DDF34838963326107FCC6D4F"/>
    <w:rsid w:val="006A1E72"/>
    <w:pPr>
      <w:spacing w:after="0" w:line="240" w:lineRule="auto"/>
    </w:pPr>
    <w:rPr>
      <w:rFonts w:ascii="Times New Roman" w:eastAsia="Times New Roman" w:hAnsi="Times New Roman" w:cs="Times New Roman"/>
      <w:sz w:val="24"/>
      <w:szCs w:val="24"/>
    </w:rPr>
  </w:style>
  <w:style w:type="paragraph" w:customStyle="1" w:styleId="09535010FE794E25A0D851506936B999">
    <w:name w:val="09535010FE794E25A0D851506936B999"/>
    <w:rsid w:val="006A1E72"/>
    <w:pPr>
      <w:spacing w:after="0" w:line="240" w:lineRule="auto"/>
    </w:pPr>
    <w:rPr>
      <w:rFonts w:ascii="Times New Roman" w:eastAsia="Times New Roman" w:hAnsi="Times New Roman" w:cs="Times New Roman"/>
      <w:sz w:val="24"/>
      <w:szCs w:val="24"/>
    </w:rPr>
  </w:style>
  <w:style w:type="paragraph" w:customStyle="1" w:styleId="3D96BE0983E744A6A6645BD05013B802">
    <w:name w:val="3D96BE0983E744A6A6645BD05013B802"/>
    <w:rsid w:val="006A1E72"/>
    <w:pPr>
      <w:spacing w:after="0" w:line="240" w:lineRule="auto"/>
    </w:pPr>
    <w:rPr>
      <w:rFonts w:ascii="Times New Roman" w:eastAsia="Times New Roman" w:hAnsi="Times New Roman" w:cs="Times New Roman"/>
      <w:sz w:val="24"/>
      <w:szCs w:val="24"/>
    </w:rPr>
  </w:style>
  <w:style w:type="paragraph" w:customStyle="1" w:styleId="8710624CDA554B9387670C9B2963549F">
    <w:name w:val="8710624CDA554B9387670C9B2963549F"/>
    <w:rsid w:val="006A1E72"/>
    <w:pPr>
      <w:spacing w:after="0" w:line="240" w:lineRule="auto"/>
    </w:pPr>
    <w:rPr>
      <w:rFonts w:ascii="Times New Roman" w:eastAsia="Times New Roman" w:hAnsi="Times New Roman" w:cs="Times New Roman"/>
      <w:sz w:val="24"/>
      <w:szCs w:val="24"/>
    </w:rPr>
  </w:style>
  <w:style w:type="paragraph" w:customStyle="1" w:styleId="4762D87AF6A044FCA4ED9A41B311CB06">
    <w:name w:val="4762D87AF6A044FCA4ED9A41B311CB06"/>
    <w:rsid w:val="006A1E72"/>
    <w:pPr>
      <w:spacing w:after="0" w:line="240" w:lineRule="auto"/>
    </w:pPr>
    <w:rPr>
      <w:rFonts w:ascii="Times New Roman" w:eastAsia="Times New Roman" w:hAnsi="Times New Roman" w:cs="Times New Roman"/>
      <w:sz w:val="24"/>
      <w:szCs w:val="24"/>
    </w:rPr>
  </w:style>
  <w:style w:type="paragraph" w:customStyle="1" w:styleId="3DCD6630DA694496B2A23FE3DD75B343">
    <w:name w:val="3DCD6630DA694496B2A23FE3DD75B343"/>
    <w:rsid w:val="006A1E72"/>
    <w:pPr>
      <w:spacing w:after="0" w:line="240" w:lineRule="auto"/>
    </w:pPr>
    <w:rPr>
      <w:rFonts w:ascii="Times New Roman" w:eastAsia="Times New Roman" w:hAnsi="Times New Roman" w:cs="Times New Roman"/>
      <w:sz w:val="24"/>
      <w:szCs w:val="24"/>
    </w:rPr>
  </w:style>
  <w:style w:type="paragraph" w:customStyle="1" w:styleId="C1A75551793F4E2498A021082BA0D15F34">
    <w:name w:val="C1A75551793F4E2498A021082BA0D15F34"/>
    <w:rsid w:val="00555576"/>
    <w:pPr>
      <w:spacing w:after="0" w:line="240" w:lineRule="auto"/>
    </w:pPr>
    <w:rPr>
      <w:rFonts w:ascii="Times New Roman" w:eastAsia="Times New Roman" w:hAnsi="Times New Roman" w:cs="Times New Roman"/>
      <w:sz w:val="24"/>
      <w:szCs w:val="24"/>
    </w:rPr>
  </w:style>
  <w:style w:type="paragraph" w:customStyle="1" w:styleId="750A07FC1204433BA4683606136FC2BA34">
    <w:name w:val="750A07FC1204433BA4683606136FC2BA34"/>
    <w:rsid w:val="00555576"/>
    <w:pPr>
      <w:spacing w:after="0" w:line="240" w:lineRule="auto"/>
    </w:pPr>
    <w:rPr>
      <w:rFonts w:ascii="Times New Roman" w:eastAsia="Times New Roman" w:hAnsi="Times New Roman" w:cs="Times New Roman"/>
      <w:sz w:val="24"/>
      <w:szCs w:val="24"/>
    </w:rPr>
  </w:style>
  <w:style w:type="paragraph" w:customStyle="1" w:styleId="684B9EDFD303441587CE3C6DE6FF35EF34">
    <w:name w:val="684B9EDFD303441587CE3C6DE6FF35EF34"/>
    <w:rsid w:val="00555576"/>
    <w:pPr>
      <w:spacing w:after="0" w:line="240" w:lineRule="auto"/>
    </w:pPr>
    <w:rPr>
      <w:rFonts w:ascii="Times New Roman" w:eastAsia="Times New Roman" w:hAnsi="Times New Roman" w:cs="Times New Roman"/>
      <w:sz w:val="24"/>
      <w:szCs w:val="24"/>
    </w:rPr>
  </w:style>
  <w:style w:type="paragraph" w:customStyle="1" w:styleId="1940F4B4FF30421184B2AD331394E5175">
    <w:name w:val="1940F4B4FF30421184B2AD331394E5175"/>
    <w:rsid w:val="00555576"/>
    <w:pPr>
      <w:spacing w:after="0" w:line="240" w:lineRule="auto"/>
    </w:pPr>
    <w:rPr>
      <w:rFonts w:ascii="Times New Roman" w:eastAsia="Times New Roman" w:hAnsi="Times New Roman" w:cs="Times New Roman"/>
      <w:sz w:val="24"/>
      <w:szCs w:val="24"/>
    </w:rPr>
  </w:style>
  <w:style w:type="paragraph" w:customStyle="1" w:styleId="8DD4C7BD72F64A80AF53873207B8768434">
    <w:name w:val="8DD4C7BD72F64A80AF53873207B8768434"/>
    <w:rsid w:val="00555576"/>
    <w:pPr>
      <w:spacing w:after="0" w:line="240" w:lineRule="auto"/>
    </w:pPr>
    <w:rPr>
      <w:rFonts w:ascii="Times New Roman" w:eastAsia="Times New Roman" w:hAnsi="Times New Roman" w:cs="Times New Roman"/>
      <w:sz w:val="24"/>
      <w:szCs w:val="24"/>
    </w:rPr>
  </w:style>
  <w:style w:type="paragraph" w:customStyle="1" w:styleId="6FFD64D5BF9347A1AE7B8232A787AA0934">
    <w:name w:val="6FFD64D5BF9347A1AE7B8232A787AA0934"/>
    <w:rsid w:val="00555576"/>
    <w:pPr>
      <w:spacing w:after="0" w:line="240" w:lineRule="auto"/>
    </w:pPr>
    <w:rPr>
      <w:rFonts w:ascii="Times New Roman" w:eastAsia="Times New Roman" w:hAnsi="Times New Roman" w:cs="Times New Roman"/>
      <w:sz w:val="24"/>
      <w:szCs w:val="24"/>
    </w:rPr>
  </w:style>
  <w:style w:type="paragraph" w:customStyle="1" w:styleId="567732F5821A47149196A66FEA82DB9C34">
    <w:name w:val="567732F5821A47149196A66FEA82DB9C34"/>
    <w:rsid w:val="00555576"/>
    <w:pPr>
      <w:spacing w:after="0" w:line="240" w:lineRule="auto"/>
    </w:pPr>
    <w:rPr>
      <w:rFonts w:ascii="Times New Roman" w:eastAsia="Times New Roman" w:hAnsi="Times New Roman" w:cs="Times New Roman"/>
      <w:sz w:val="24"/>
      <w:szCs w:val="24"/>
    </w:rPr>
  </w:style>
  <w:style w:type="paragraph" w:customStyle="1" w:styleId="8C82D7BA4F66415789F5450A8766EA1234">
    <w:name w:val="8C82D7BA4F66415789F5450A8766EA1234"/>
    <w:rsid w:val="00555576"/>
    <w:pPr>
      <w:spacing w:after="0" w:line="240" w:lineRule="auto"/>
    </w:pPr>
    <w:rPr>
      <w:rFonts w:ascii="Times New Roman" w:eastAsia="Times New Roman" w:hAnsi="Times New Roman" w:cs="Times New Roman"/>
      <w:sz w:val="24"/>
      <w:szCs w:val="24"/>
    </w:rPr>
  </w:style>
  <w:style w:type="paragraph" w:customStyle="1" w:styleId="F52BE5F2105C4E2EA9F66893D6B6AD5D14">
    <w:name w:val="F52BE5F2105C4E2EA9F66893D6B6AD5D14"/>
    <w:rsid w:val="00555576"/>
    <w:pPr>
      <w:spacing w:after="0" w:line="240" w:lineRule="auto"/>
    </w:pPr>
    <w:rPr>
      <w:rFonts w:ascii="Times New Roman" w:eastAsia="Times New Roman" w:hAnsi="Times New Roman" w:cs="Times New Roman"/>
      <w:sz w:val="24"/>
      <w:szCs w:val="24"/>
    </w:rPr>
  </w:style>
  <w:style w:type="paragraph" w:customStyle="1" w:styleId="8D969E2EEEEA428D8301BF1872A41F7734">
    <w:name w:val="8D969E2EEEEA428D8301BF1872A41F7734"/>
    <w:rsid w:val="00555576"/>
    <w:pPr>
      <w:spacing w:after="0" w:line="240" w:lineRule="auto"/>
    </w:pPr>
    <w:rPr>
      <w:rFonts w:ascii="Times New Roman" w:eastAsia="Times New Roman" w:hAnsi="Times New Roman" w:cs="Times New Roman"/>
      <w:sz w:val="24"/>
      <w:szCs w:val="24"/>
    </w:rPr>
  </w:style>
  <w:style w:type="paragraph" w:customStyle="1" w:styleId="EA069EA1F7B040C8BA365E17D9E0734C34">
    <w:name w:val="EA069EA1F7B040C8BA365E17D9E0734C34"/>
    <w:rsid w:val="00555576"/>
    <w:pPr>
      <w:spacing w:after="0" w:line="240" w:lineRule="auto"/>
    </w:pPr>
    <w:rPr>
      <w:rFonts w:ascii="Times New Roman" w:eastAsia="Times New Roman" w:hAnsi="Times New Roman" w:cs="Times New Roman"/>
      <w:sz w:val="24"/>
      <w:szCs w:val="24"/>
    </w:rPr>
  </w:style>
  <w:style w:type="paragraph" w:customStyle="1" w:styleId="86D399C4978D4CC1AF6AC0510E41A7A934">
    <w:name w:val="86D399C4978D4CC1AF6AC0510E41A7A934"/>
    <w:rsid w:val="00555576"/>
    <w:pPr>
      <w:spacing w:after="0" w:line="240" w:lineRule="auto"/>
    </w:pPr>
    <w:rPr>
      <w:rFonts w:ascii="Times New Roman" w:eastAsia="Times New Roman" w:hAnsi="Times New Roman" w:cs="Times New Roman"/>
      <w:sz w:val="24"/>
      <w:szCs w:val="24"/>
    </w:rPr>
  </w:style>
  <w:style w:type="paragraph" w:customStyle="1" w:styleId="F0C34371869E4E3CAA865F21BD0614CF34">
    <w:name w:val="F0C34371869E4E3CAA865F21BD0614CF34"/>
    <w:rsid w:val="00555576"/>
    <w:pPr>
      <w:spacing w:after="0" w:line="240" w:lineRule="auto"/>
    </w:pPr>
    <w:rPr>
      <w:rFonts w:ascii="Times New Roman" w:eastAsia="Times New Roman" w:hAnsi="Times New Roman" w:cs="Times New Roman"/>
      <w:sz w:val="24"/>
      <w:szCs w:val="24"/>
    </w:rPr>
  </w:style>
  <w:style w:type="paragraph" w:customStyle="1" w:styleId="94DFD1772B7D40E292AA167FE2B643E434">
    <w:name w:val="94DFD1772B7D40E292AA167FE2B643E434"/>
    <w:rsid w:val="00555576"/>
    <w:pPr>
      <w:spacing w:after="0" w:line="240" w:lineRule="auto"/>
    </w:pPr>
    <w:rPr>
      <w:rFonts w:ascii="Times New Roman" w:eastAsia="Times New Roman" w:hAnsi="Times New Roman" w:cs="Times New Roman"/>
      <w:sz w:val="24"/>
      <w:szCs w:val="24"/>
    </w:rPr>
  </w:style>
  <w:style w:type="paragraph" w:customStyle="1" w:styleId="47EE000F2D5343E5A08E75D7D5DDE4FA34">
    <w:name w:val="47EE000F2D5343E5A08E75D7D5DDE4FA34"/>
    <w:rsid w:val="00555576"/>
    <w:pPr>
      <w:spacing w:after="0" w:line="240" w:lineRule="auto"/>
    </w:pPr>
    <w:rPr>
      <w:rFonts w:ascii="Times New Roman" w:eastAsia="Times New Roman" w:hAnsi="Times New Roman" w:cs="Times New Roman"/>
      <w:sz w:val="24"/>
      <w:szCs w:val="24"/>
    </w:rPr>
  </w:style>
  <w:style w:type="paragraph" w:customStyle="1" w:styleId="4C689E576E96481D9C95748BDAF652DD34">
    <w:name w:val="4C689E576E96481D9C95748BDAF652DD34"/>
    <w:rsid w:val="00555576"/>
    <w:pPr>
      <w:spacing w:after="0" w:line="240" w:lineRule="auto"/>
    </w:pPr>
    <w:rPr>
      <w:rFonts w:ascii="Times New Roman" w:eastAsia="Times New Roman" w:hAnsi="Times New Roman" w:cs="Times New Roman"/>
      <w:sz w:val="24"/>
      <w:szCs w:val="24"/>
    </w:rPr>
  </w:style>
  <w:style w:type="paragraph" w:customStyle="1" w:styleId="7D0DCCDCF9CB45D9991D676BE6366A8934">
    <w:name w:val="7D0DCCDCF9CB45D9991D676BE6366A8934"/>
    <w:rsid w:val="00555576"/>
    <w:pPr>
      <w:spacing w:after="0" w:line="240" w:lineRule="auto"/>
    </w:pPr>
    <w:rPr>
      <w:rFonts w:ascii="Times New Roman" w:eastAsia="Times New Roman" w:hAnsi="Times New Roman" w:cs="Times New Roman"/>
      <w:sz w:val="24"/>
      <w:szCs w:val="24"/>
    </w:rPr>
  </w:style>
  <w:style w:type="paragraph" w:customStyle="1" w:styleId="4E528BD371F84006A63339007215418C34">
    <w:name w:val="4E528BD371F84006A63339007215418C34"/>
    <w:rsid w:val="00555576"/>
    <w:pPr>
      <w:spacing w:after="0" w:line="240" w:lineRule="auto"/>
    </w:pPr>
    <w:rPr>
      <w:rFonts w:ascii="Times New Roman" w:eastAsia="Times New Roman" w:hAnsi="Times New Roman" w:cs="Times New Roman"/>
      <w:sz w:val="24"/>
      <w:szCs w:val="24"/>
    </w:rPr>
  </w:style>
  <w:style w:type="paragraph" w:customStyle="1" w:styleId="EF7D1543C3EF4C8FA1B4DF2FD75BE2D234">
    <w:name w:val="EF7D1543C3EF4C8FA1B4DF2FD75BE2D234"/>
    <w:rsid w:val="00555576"/>
    <w:pPr>
      <w:spacing w:after="0" w:line="240" w:lineRule="auto"/>
    </w:pPr>
    <w:rPr>
      <w:rFonts w:ascii="Times New Roman" w:eastAsia="Times New Roman" w:hAnsi="Times New Roman" w:cs="Times New Roman"/>
      <w:sz w:val="24"/>
      <w:szCs w:val="24"/>
    </w:rPr>
  </w:style>
  <w:style w:type="paragraph" w:customStyle="1" w:styleId="A11CCD89A6DE458BA882053B8111601734">
    <w:name w:val="A11CCD89A6DE458BA882053B8111601734"/>
    <w:rsid w:val="00555576"/>
    <w:pPr>
      <w:spacing w:after="0" w:line="240" w:lineRule="auto"/>
    </w:pPr>
    <w:rPr>
      <w:rFonts w:ascii="Times New Roman" w:eastAsia="Times New Roman" w:hAnsi="Times New Roman" w:cs="Times New Roman"/>
      <w:sz w:val="24"/>
      <w:szCs w:val="24"/>
    </w:rPr>
  </w:style>
  <w:style w:type="paragraph" w:customStyle="1" w:styleId="A9ECCE074E7D4EB1970868C6924375AC34">
    <w:name w:val="A9ECCE074E7D4EB1970868C6924375AC34"/>
    <w:rsid w:val="00555576"/>
    <w:pPr>
      <w:spacing w:after="0" w:line="240" w:lineRule="auto"/>
    </w:pPr>
    <w:rPr>
      <w:rFonts w:ascii="Times New Roman" w:eastAsia="Times New Roman" w:hAnsi="Times New Roman" w:cs="Times New Roman"/>
      <w:sz w:val="24"/>
      <w:szCs w:val="24"/>
    </w:rPr>
  </w:style>
  <w:style w:type="paragraph" w:customStyle="1" w:styleId="C1BA5A4AD8DD41C6B6F310A6A69FEE7E15">
    <w:name w:val="C1BA5A4AD8DD41C6B6F310A6A69FEE7E15"/>
    <w:rsid w:val="00555576"/>
    <w:pPr>
      <w:spacing w:after="0" w:line="240" w:lineRule="auto"/>
    </w:pPr>
    <w:rPr>
      <w:rFonts w:ascii="Times New Roman" w:eastAsia="Times New Roman" w:hAnsi="Times New Roman" w:cs="Times New Roman"/>
      <w:sz w:val="24"/>
      <w:szCs w:val="24"/>
    </w:rPr>
  </w:style>
  <w:style w:type="paragraph" w:customStyle="1" w:styleId="B400400A0A5D4482A726C9BFBA261CB234">
    <w:name w:val="B400400A0A5D4482A726C9BFBA261CB234"/>
    <w:rsid w:val="00555576"/>
    <w:pPr>
      <w:spacing w:after="0" w:line="240" w:lineRule="auto"/>
    </w:pPr>
    <w:rPr>
      <w:rFonts w:ascii="Times New Roman" w:eastAsia="Times New Roman" w:hAnsi="Times New Roman" w:cs="Times New Roman"/>
      <w:sz w:val="24"/>
      <w:szCs w:val="24"/>
    </w:rPr>
  </w:style>
  <w:style w:type="paragraph" w:customStyle="1" w:styleId="4088ED87792549FB9DE97C75D54DC97034">
    <w:name w:val="4088ED87792549FB9DE97C75D54DC97034"/>
    <w:rsid w:val="00555576"/>
    <w:pPr>
      <w:spacing w:after="0" w:line="240" w:lineRule="auto"/>
    </w:pPr>
    <w:rPr>
      <w:rFonts w:ascii="Times New Roman" w:eastAsia="Times New Roman" w:hAnsi="Times New Roman" w:cs="Times New Roman"/>
      <w:sz w:val="24"/>
      <w:szCs w:val="24"/>
    </w:rPr>
  </w:style>
  <w:style w:type="paragraph" w:customStyle="1" w:styleId="D7226DF6365043B7A01735D6A0312E7634">
    <w:name w:val="D7226DF6365043B7A01735D6A0312E7634"/>
    <w:rsid w:val="00555576"/>
    <w:pPr>
      <w:spacing w:after="0" w:line="240" w:lineRule="auto"/>
    </w:pPr>
    <w:rPr>
      <w:rFonts w:ascii="Times New Roman" w:eastAsia="Times New Roman" w:hAnsi="Times New Roman" w:cs="Times New Roman"/>
      <w:sz w:val="24"/>
      <w:szCs w:val="24"/>
    </w:rPr>
  </w:style>
  <w:style w:type="paragraph" w:customStyle="1" w:styleId="82F3B0E220BC470AAE45954ABB9AB31534">
    <w:name w:val="82F3B0E220BC470AAE45954ABB9AB31534"/>
    <w:rsid w:val="00555576"/>
    <w:pPr>
      <w:spacing w:after="0" w:line="240" w:lineRule="auto"/>
    </w:pPr>
    <w:rPr>
      <w:rFonts w:ascii="Times New Roman" w:eastAsia="Times New Roman" w:hAnsi="Times New Roman" w:cs="Times New Roman"/>
      <w:sz w:val="24"/>
      <w:szCs w:val="24"/>
    </w:rPr>
  </w:style>
  <w:style w:type="paragraph" w:customStyle="1" w:styleId="E8923BEBAD9C400F9860AC1FDC28067534">
    <w:name w:val="E8923BEBAD9C400F9860AC1FDC28067534"/>
    <w:rsid w:val="00555576"/>
    <w:pPr>
      <w:spacing w:after="0" w:line="240" w:lineRule="auto"/>
    </w:pPr>
    <w:rPr>
      <w:rFonts w:ascii="Times New Roman" w:eastAsia="Times New Roman" w:hAnsi="Times New Roman" w:cs="Times New Roman"/>
      <w:sz w:val="24"/>
      <w:szCs w:val="24"/>
    </w:rPr>
  </w:style>
  <w:style w:type="paragraph" w:customStyle="1" w:styleId="BEAB7772E7AF48B7A9A819060A46CCA234">
    <w:name w:val="BEAB7772E7AF48B7A9A819060A46CCA234"/>
    <w:rsid w:val="00555576"/>
    <w:pPr>
      <w:spacing w:after="0" w:line="240" w:lineRule="auto"/>
    </w:pPr>
    <w:rPr>
      <w:rFonts w:ascii="Times New Roman" w:eastAsia="Times New Roman" w:hAnsi="Times New Roman" w:cs="Times New Roman"/>
      <w:sz w:val="24"/>
      <w:szCs w:val="24"/>
    </w:rPr>
  </w:style>
  <w:style w:type="paragraph" w:customStyle="1" w:styleId="7A69459460A24A4BB3AC77B14DE0AEF634">
    <w:name w:val="7A69459460A24A4BB3AC77B14DE0AEF634"/>
    <w:rsid w:val="00555576"/>
    <w:pPr>
      <w:spacing w:after="0" w:line="240" w:lineRule="auto"/>
    </w:pPr>
    <w:rPr>
      <w:rFonts w:ascii="Times New Roman" w:eastAsia="Times New Roman" w:hAnsi="Times New Roman" w:cs="Times New Roman"/>
      <w:sz w:val="24"/>
      <w:szCs w:val="24"/>
    </w:rPr>
  </w:style>
  <w:style w:type="paragraph" w:customStyle="1" w:styleId="B7599E30B0854BA99A85F0178A97D42134">
    <w:name w:val="B7599E30B0854BA99A85F0178A97D42134"/>
    <w:rsid w:val="00555576"/>
    <w:pPr>
      <w:spacing w:after="0" w:line="240" w:lineRule="auto"/>
    </w:pPr>
    <w:rPr>
      <w:rFonts w:ascii="Times New Roman" w:eastAsia="Times New Roman" w:hAnsi="Times New Roman" w:cs="Times New Roman"/>
      <w:sz w:val="24"/>
      <w:szCs w:val="24"/>
    </w:rPr>
  </w:style>
  <w:style w:type="paragraph" w:customStyle="1" w:styleId="7FA4A0C7DDB1421EAE6AC3455BEF4A5434">
    <w:name w:val="7FA4A0C7DDB1421EAE6AC3455BEF4A5434"/>
    <w:rsid w:val="00555576"/>
    <w:pPr>
      <w:spacing w:after="0" w:line="240" w:lineRule="auto"/>
    </w:pPr>
    <w:rPr>
      <w:rFonts w:ascii="Times New Roman" w:eastAsia="Times New Roman" w:hAnsi="Times New Roman" w:cs="Times New Roman"/>
      <w:sz w:val="24"/>
      <w:szCs w:val="24"/>
    </w:rPr>
  </w:style>
  <w:style w:type="paragraph" w:customStyle="1" w:styleId="C63FE85A24844A7698541235EE310F9034">
    <w:name w:val="C63FE85A24844A7698541235EE310F9034"/>
    <w:rsid w:val="00555576"/>
    <w:pPr>
      <w:spacing w:after="0" w:line="240" w:lineRule="auto"/>
    </w:pPr>
    <w:rPr>
      <w:rFonts w:ascii="Times New Roman" w:eastAsia="Times New Roman" w:hAnsi="Times New Roman" w:cs="Times New Roman"/>
      <w:sz w:val="24"/>
      <w:szCs w:val="24"/>
    </w:rPr>
  </w:style>
  <w:style w:type="paragraph" w:customStyle="1" w:styleId="8950ED3375F64692A629B2CCD1051F6C34">
    <w:name w:val="8950ED3375F64692A629B2CCD1051F6C34"/>
    <w:rsid w:val="00555576"/>
    <w:pPr>
      <w:spacing w:after="0" w:line="240" w:lineRule="auto"/>
    </w:pPr>
    <w:rPr>
      <w:rFonts w:ascii="Times New Roman" w:eastAsia="Times New Roman" w:hAnsi="Times New Roman" w:cs="Times New Roman"/>
      <w:sz w:val="24"/>
      <w:szCs w:val="24"/>
    </w:rPr>
  </w:style>
  <w:style w:type="paragraph" w:customStyle="1" w:styleId="821133182D174DA38A13193AB664409C34">
    <w:name w:val="821133182D174DA38A13193AB664409C34"/>
    <w:rsid w:val="00555576"/>
    <w:pPr>
      <w:spacing w:after="0" w:line="240" w:lineRule="auto"/>
    </w:pPr>
    <w:rPr>
      <w:rFonts w:ascii="Times New Roman" w:eastAsia="Times New Roman" w:hAnsi="Times New Roman" w:cs="Times New Roman"/>
      <w:sz w:val="24"/>
      <w:szCs w:val="24"/>
    </w:rPr>
  </w:style>
  <w:style w:type="paragraph" w:customStyle="1" w:styleId="F706DAA94CED4D6EBF19302A0F75D1FC34">
    <w:name w:val="F706DAA94CED4D6EBF19302A0F75D1FC34"/>
    <w:rsid w:val="00555576"/>
    <w:pPr>
      <w:spacing w:after="0" w:line="240" w:lineRule="auto"/>
    </w:pPr>
    <w:rPr>
      <w:rFonts w:ascii="Times New Roman" w:eastAsia="Times New Roman" w:hAnsi="Times New Roman" w:cs="Times New Roman"/>
      <w:sz w:val="24"/>
      <w:szCs w:val="24"/>
    </w:rPr>
  </w:style>
  <w:style w:type="paragraph" w:customStyle="1" w:styleId="8C759ECFDE4A4120B282E131AD831F6A34">
    <w:name w:val="8C759ECFDE4A4120B282E131AD831F6A34"/>
    <w:rsid w:val="00555576"/>
    <w:pPr>
      <w:spacing w:after="0" w:line="240" w:lineRule="auto"/>
    </w:pPr>
    <w:rPr>
      <w:rFonts w:ascii="Times New Roman" w:eastAsia="Times New Roman" w:hAnsi="Times New Roman" w:cs="Times New Roman"/>
      <w:sz w:val="24"/>
      <w:szCs w:val="24"/>
    </w:rPr>
  </w:style>
  <w:style w:type="paragraph" w:customStyle="1" w:styleId="69F6C6929B3E43149967A1F84CFC73D934">
    <w:name w:val="69F6C6929B3E43149967A1F84CFC73D934"/>
    <w:rsid w:val="00555576"/>
    <w:pPr>
      <w:spacing w:after="0" w:line="240" w:lineRule="auto"/>
    </w:pPr>
    <w:rPr>
      <w:rFonts w:ascii="Times New Roman" w:eastAsia="Times New Roman" w:hAnsi="Times New Roman" w:cs="Times New Roman"/>
      <w:sz w:val="24"/>
      <w:szCs w:val="24"/>
    </w:rPr>
  </w:style>
  <w:style w:type="paragraph" w:customStyle="1" w:styleId="96A2B36864E14CA998A8CD50AD8B086934">
    <w:name w:val="96A2B36864E14CA998A8CD50AD8B086934"/>
    <w:rsid w:val="00555576"/>
    <w:pPr>
      <w:spacing w:after="0" w:line="240" w:lineRule="auto"/>
    </w:pPr>
    <w:rPr>
      <w:rFonts w:ascii="Times New Roman" w:eastAsia="Times New Roman" w:hAnsi="Times New Roman" w:cs="Times New Roman"/>
      <w:sz w:val="24"/>
      <w:szCs w:val="24"/>
    </w:rPr>
  </w:style>
  <w:style w:type="paragraph" w:customStyle="1" w:styleId="3D468C8C093E4C4A8C1E41C988ECBDC034">
    <w:name w:val="3D468C8C093E4C4A8C1E41C988ECBDC034"/>
    <w:rsid w:val="00555576"/>
    <w:pPr>
      <w:spacing w:after="0" w:line="240" w:lineRule="auto"/>
    </w:pPr>
    <w:rPr>
      <w:rFonts w:ascii="Times New Roman" w:eastAsia="Times New Roman" w:hAnsi="Times New Roman" w:cs="Times New Roman"/>
      <w:sz w:val="24"/>
      <w:szCs w:val="24"/>
    </w:rPr>
  </w:style>
  <w:style w:type="paragraph" w:customStyle="1" w:styleId="2A9B8D833BD74419949B9CE4A7F11E5034">
    <w:name w:val="2A9B8D833BD74419949B9CE4A7F11E5034"/>
    <w:rsid w:val="00555576"/>
    <w:pPr>
      <w:spacing w:after="0" w:line="240" w:lineRule="auto"/>
    </w:pPr>
    <w:rPr>
      <w:rFonts w:ascii="Times New Roman" w:eastAsia="Times New Roman" w:hAnsi="Times New Roman" w:cs="Times New Roman"/>
      <w:sz w:val="24"/>
      <w:szCs w:val="24"/>
    </w:rPr>
  </w:style>
  <w:style w:type="paragraph" w:customStyle="1" w:styleId="CC625CECC2554C95A766EB9CCA6F412034">
    <w:name w:val="CC625CECC2554C95A766EB9CCA6F412034"/>
    <w:rsid w:val="00555576"/>
    <w:pPr>
      <w:spacing w:after="0" w:line="240" w:lineRule="auto"/>
    </w:pPr>
    <w:rPr>
      <w:rFonts w:ascii="Times New Roman" w:eastAsia="Times New Roman" w:hAnsi="Times New Roman" w:cs="Times New Roman"/>
      <w:sz w:val="24"/>
      <w:szCs w:val="24"/>
    </w:rPr>
  </w:style>
  <w:style w:type="paragraph" w:customStyle="1" w:styleId="FCCFE514F9A74331B8FA216E89A8EEFF34">
    <w:name w:val="FCCFE514F9A74331B8FA216E89A8EEFF34"/>
    <w:rsid w:val="00555576"/>
    <w:pPr>
      <w:spacing w:after="0" w:line="240" w:lineRule="auto"/>
    </w:pPr>
    <w:rPr>
      <w:rFonts w:ascii="Times New Roman" w:eastAsia="Times New Roman" w:hAnsi="Times New Roman" w:cs="Times New Roman"/>
      <w:sz w:val="24"/>
      <w:szCs w:val="24"/>
    </w:rPr>
  </w:style>
  <w:style w:type="paragraph" w:customStyle="1" w:styleId="496AEBC52F574080A6E7A2D68FE9EF3A34">
    <w:name w:val="496AEBC52F574080A6E7A2D68FE9EF3A34"/>
    <w:rsid w:val="00555576"/>
    <w:pPr>
      <w:spacing w:after="0" w:line="240" w:lineRule="auto"/>
    </w:pPr>
    <w:rPr>
      <w:rFonts w:ascii="Times New Roman" w:eastAsia="Times New Roman" w:hAnsi="Times New Roman" w:cs="Times New Roman"/>
      <w:sz w:val="24"/>
      <w:szCs w:val="24"/>
    </w:rPr>
  </w:style>
  <w:style w:type="paragraph" w:customStyle="1" w:styleId="78296EDFAA6847A589566BE99724024B34">
    <w:name w:val="78296EDFAA6847A589566BE99724024B34"/>
    <w:rsid w:val="00555576"/>
    <w:pPr>
      <w:spacing w:after="0" w:line="240" w:lineRule="auto"/>
    </w:pPr>
    <w:rPr>
      <w:rFonts w:ascii="Times New Roman" w:eastAsia="Times New Roman" w:hAnsi="Times New Roman" w:cs="Times New Roman"/>
      <w:sz w:val="24"/>
      <w:szCs w:val="24"/>
    </w:rPr>
  </w:style>
  <w:style w:type="paragraph" w:customStyle="1" w:styleId="44990387FF91443C807B1B0A47685AEE34">
    <w:name w:val="44990387FF91443C807B1B0A47685AEE34"/>
    <w:rsid w:val="00555576"/>
    <w:pPr>
      <w:spacing w:after="0" w:line="240" w:lineRule="auto"/>
    </w:pPr>
    <w:rPr>
      <w:rFonts w:ascii="Times New Roman" w:eastAsia="Times New Roman" w:hAnsi="Times New Roman" w:cs="Times New Roman"/>
      <w:sz w:val="24"/>
      <w:szCs w:val="24"/>
    </w:rPr>
  </w:style>
  <w:style w:type="paragraph" w:customStyle="1" w:styleId="7EAFA6C855C442D4816D8B523205211134">
    <w:name w:val="7EAFA6C855C442D4816D8B523205211134"/>
    <w:rsid w:val="00555576"/>
    <w:pPr>
      <w:spacing w:after="0" w:line="240" w:lineRule="auto"/>
    </w:pPr>
    <w:rPr>
      <w:rFonts w:ascii="Times New Roman" w:eastAsia="Times New Roman" w:hAnsi="Times New Roman" w:cs="Times New Roman"/>
      <w:sz w:val="24"/>
      <w:szCs w:val="24"/>
    </w:rPr>
  </w:style>
  <w:style w:type="paragraph" w:customStyle="1" w:styleId="6F5E916C8EA540C2B8523EF68F77051B34">
    <w:name w:val="6F5E916C8EA540C2B8523EF68F77051B34"/>
    <w:rsid w:val="00555576"/>
    <w:pPr>
      <w:spacing w:after="0" w:line="240" w:lineRule="auto"/>
    </w:pPr>
    <w:rPr>
      <w:rFonts w:ascii="Times New Roman" w:eastAsia="Times New Roman" w:hAnsi="Times New Roman" w:cs="Times New Roman"/>
      <w:sz w:val="24"/>
      <w:szCs w:val="24"/>
    </w:rPr>
  </w:style>
  <w:style w:type="paragraph" w:customStyle="1" w:styleId="A23B41D1DB97454CA4EC2DC53E7B87A734">
    <w:name w:val="A23B41D1DB97454CA4EC2DC53E7B87A734"/>
    <w:rsid w:val="00555576"/>
    <w:pPr>
      <w:spacing w:after="0" w:line="240" w:lineRule="auto"/>
    </w:pPr>
    <w:rPr>
      <w:rFonts w:ascii="Times New Roman" w:eastAsia="Times New Roman" w:hAnsi="Times New Roman" w:cs="Times New Roman"/>
      <w:sz w:val="24"/>
      <w:szCs w:val="24"/>
    </w:rPr>
  </w:style>
  <w:style w:type="paragraph" w:customStyle="1" w:styleId="CF07EFC3665843208671B419FB3379B734">
    <w:name w:val="CF07EFC3665843208671B419FB3379B734"/>
    <w:rsid w:val="00555576"/>
    <w:pPr>
      <w:spacing w:after="0" w:line="240" w:lineRule="auto"/>
    </w:pPr>
    <w:rPr>
      <w:rFonts w:ascii="Times New Roman" w:eastAsia="Times New Roman" w:hAnsi="Times New Roman" w:cs="Times New Roman"/>
      <w:sz w:val="24"/>
      <w:szCs w:val="24"/>
    </w:rPr>
  </w:style>
  <w:style w:type="paragraph" w:customStyle="1" w:styleId="65778E1FCF8F4A5DADA852FAC05CFA8D34">
    <w:name w:val="65778E1FCF8F4A5DADA852FAC05CFA8D34"/>
    <w:rsid w:val="00555576"/>
    <w:pPr>
      <w:spacing w:after="0" w:line="240" w:lineRule="auto"/>
    </w:pPr>
    <w:rPr>
      <w:rFonts w:ascii="Times New Roman" w:eastAsia="Times New Roman" w:hAnsi="Times New Roman" w:cs="Times New Roman"/>
      <w:sz w:val="24"/>
      <w:szCs w:val="24"/>
    </w:rPr>
  </w:style>
  <w:style w:type="paragraph" w:customStyle="1" w:styleId="0382307E1C3440D085D136BAC667C28034">
    <w:name w:val="0382307E1C3440D085D136BAC667C28034"/>
    <w:rsid w:val="00555576"/>
    <w:pPr>
      <w:spacing w:after="0" w:line="240" w:lineRule="auto"/>
    </w:pPr>
    <w:rPr>
      <w:rFonts w:ascii="Times New Roman" w:eastAsia="Times New Roman" w:hAnsi="Times New Roman" w:cs="Times New Roman"/>
      <w:sz w:val="24"/>
      <w:szCs w:val="24"/>
    </w:rPr>
  </w:style>
  <w:style w:type="paragraph" w:customStyle="1" w:styleId="7A410F525C31487A91BF6A973E6608D734">
    <w:name w:val="7A410F525C31487A91BF6A973E6608D734"/>
    <w:rsid w:val="00555576"/>
    <w:pPr>
      <w:spacing w:after="0" w:line="240" w:lineRule="auto"/>
    </w:pPr>
    <w:rPr>
      <w:rFonts w:ascii="Times New Roman" w:eastAsia="Times New Roman" w:hAnsi="Times New Roman" w:cs="Times New Roman"/>
      <w:sz w:val="24"/>
      <w:szCs w:val="24"/>
    </w:rPr>
  </w:style>
  <w:style w:type="paragraph" w:customStyle="1" w:styleId="C6664B36CB4B4C89B640945E310C942B34">
    <w:name w:val="C6664B36CB4B4C89B640945E310C942B34"/>
    <w:rsid w:val="00555576"/>
    <w:pPr>
      <w:spacing w:after="0" w:line="240" w:lineRule="auto"/>
    </w:pPr>
    <w:rPr>
      <w:rFonts w:ascii="Times New Roman" w:eastAsia="Times New Roman" w:hAnsi="Times New Roman" w:cs="Times New Roman"/>
      <w:sz w:val="24"/>
      <w:szCs w:val="24"/>
    </w:rPr>
  </w:style>
  <w:style w:type="paragraph" w:customStyle="1" w:styleId="E3C91347B1094566A6846ED14272C10C34">
    <w:name w:val="E3C91347B1094566A6846ED14272C10C34"/>
    <w:rsid w:val="00555576"/>
    <w:pPr>
      <w:spacing w:after="0" w:line="240" w:lineRule="auto"/>
    </w:pPr>
    <w:rPr>
      <w:rFonts w:ascii="Times New Roman" w:eastAsia="Times New Roman" w:hAnsi="Times New Roman" w:cs="Times New Roman"/>
      <w:sz w:val="24"/>
      <w:szCs w:val="24"/>
    </w:rPr>
  </w:style>
  <w:style w:type="paragraph" w:customStyle="1" w:styleId="A8042476F19145F2A7E985BA08AC47B034">
    <w:name w:val="A8042476F19145F2A7E985BA08AC47B034"/>
    <w:rsid w:val="00555576"/>
    <w:pPr>
      <w:spacing w:after="0" w:line="240" w:lineRule="auto"/>
    </w:pPr>
    <w:rPr>
      <w:rFonts w:ascii="Times New Roman" w:eastAsia="Times New Roman" w:hAnsi="Times New Roman" w:cs="Times New Roman"/>
      <w:sz w:val="24"/>
      <w:szCs w:val="24"/>
    </w:rPr>
  </w:style>
  <w:style w:type="paragraph" w:customStyle="1" w:styleId="5ADE6D0219034AB2A094767BC62F5B0233">
    <w:name w:val="5ADE6D0219034AB2A094767BC62F5B0233"/>
    <w:rsid w:val="00555576"/>
    <w:pPr>
      <w:spacing w:after="0" w:line="240" w:lineRule="auto"/>
    </w:pPr>
    <w:rPr>
      <w:rFonts w:ascii="Times New Roman" w:eastAsia="Times New Roman" w:hAnsi="Times New Roman" w:cs="Times New Roman"/>
      <w:sz w:val="24"/>
      <w:szCs w:val="24"/>
    </w:rPr>
  </w:style>
  <w:style w:type="paragraph" w:customStyle="1" w:styleId="2818ED25BF6741E88BD9C82257B15305">
    <w:name w:val="2818ED25BF6741E88BD9C82257B15305"/>
    <w:rsid w:val="00555576"/>
    <w:pPr>
      <w:spacing w:after="0" w:line="240" w:lineRule="auto"/>
    </w:pPr>
    <w:rPr>
      <w:rFonts w:ascii="Times New Roman" w:eastAsia="Times New Roman" w:hAnsi="Times New Roman" w:cs="Times New Roman"/>
      <w:sz w:val="24"/>
      <w:szCs w:val="24"/>
    </w:rPr>
  </w:style>
  <w:style w:type="paragraph" w:customStyle="1" w:styleId="4B4545F99C59495494D933CF177E9C2B">
    <w:name w:val="4B4545F99C59495494D933CF177E9C2B"/>
    <w:rsid w:val="00555576"/>
    <w:pPr>
      <w:spacing w:after="0" w:line="240" w:lineRule="auto"/>
    </w:pPr>
    <w:rPr>
      <w:rFonts w:ascii="Times New Roman" w:eastAsia="Times New Roman" w:hAnsi="Times New Roman" w:cs="Times New Roman"/>
      <w:sz w:val="24"/>
      <w:szCs w:val="24"/>
    </w:rPr>
  </w:style>
  <w:style w:type="paragraph" w:customStyle="1" w:styleId="D0CB844CA3684650A96D04EB03A5001F">
    <w:name w:val="D0CB844CA3684650A96D04EB03A5001F"/>
    <w:rsid w:val="00555576"/>
    <w:pPr>
      <w:spacing w:after="0" w:line="240" w:lineRule="auto"/>
    </w:pPr>
    <w:rPr>
      <w:rFonts w:ascii="Times New Roman" w:eastAsia="Times New Roman" w:hAnsi="Times New Roman" w:cs="Times New Roman"/>
      <w:sz w:val="24"/>
      <w:szCs w:val="24"/>
    </w:rPr>
  </w:style>
  <w:style w:type="paragraph" w:customStyle="1" w:styleId="B8B862F4478A4EE38FB3277FFD7DD5AA">
    <w:name w:val="B8B862F4478A4EE38FB3277FFD7DD5AA"/>
    <w:rsid w:val="00555576"/>
    <w:pPr>
      <w:spacing w:after="0" w:line="240" w:lineRule="auto"/>
    </w:pPr>
    <w:rPr>
      <w:rFonts w:ascii="Times New Roman" w:eastAsia="Times New Roman" w:hAnsi="Times New Roman" w:cs="Times New Roman"/>
      <w:sz w:val="24"/>
      <w:szCs w:val="24"/>
    </w:rPr>
  </w:style>
  <w:style w:type="paragraph" w:customStyle="1" w:styleId="8BE4303B68CE4C88AE1DFA95CA55CEBF">
    <w:name w:val="8BE4303B68CE4C88AE1DFA95CA55CEBF"/>
    <w:rsid w:val="00555576"/>
    <w:pPr>
      <w:spacing w:after="0" w:line="240" w:lineRule="auto"/>
    </w:pPr>
    <w:rPr>
      <w:rFonts w:ascii="Times New Roman" w:eastAsia="Times New Roman" w:hAnsi="Times New Roman" w:cs="Times New Roman"/>
      <w:sz w:val="24"/>
      <w:szCs w:val="24"/>
    </w:rPr>
  </w:style>
  <w:style w:type="paragraph" w:customStyle="1" w:styleId="6290606785544D058C73C08556241D95">
    <w:name w:val="6290606785544D058C73C08556241D95"/>
    <w:rsid w:val="00555576"/>
    <w:pPr>
      <w:spacing w:after="0" w:line="240" w:lineRule="auto"/>
    </w:pPr>
    <w:rPr>
      <w:rFonts w:ascii="Times New Roman" w:eastAsia="Times New Roman" w:hAnsi="Times New Roman" w:cs="Times New Roman"/>
      <w:sz w:val="24"/>
      <w:szCs w:val="24"/>
    </w:rPr>
  </w:style>
  <w:style w:type="paragraph" w:customStyle="1" w:styleId="F5D5A1B244644EA488035204482B7EA7">
    <w:name w:val="F5D5A1B244644EA488035204482B7EA7"/>
    <w:rsid w:val="00555576"/>
    <w:pPr>
      <w:spacing w:after="0" w:line="240" w:lineRule="auto"/>
    </w:pPr>
    <w:rPr>
      <w:rFonts w:ascii="Times New Roman" w:eastAsia="Times New Roman" w:hAnsi="Times New Roman" w:cs="Times New Roman"/>
      <w:sz w:val="24"/>
      <w:szCs w:val="24"/>
    </w:rPr>
  </w:style>
  <w:style w:type="paragraph" w:customStyle="1" w:styleId="E60F3C241A084B18B16EC3AA37F97EA7">
    <w:name w:val="E60F3C241A084B18B16EC3AA37F97EA7"/>
    <w:rsid w:val="00555576"/>
    <w:pPr>
      <w:spacing w:after="0" w:line="240" w:lineRule="auto"/>
    </w:pPr>
    <w:rPr>
      <w:rFonts w:ascii="Times New Roman" w:eastAsia="Times New Roman" w:hAnsi="Times New Roman" w:cs="Times New Roman"/>
      <w:sz w:val="24"/>
      <w:szCs w:val="24"/>
    </w:rPr>
  </w:style>
  <w:style w:type="paragraph" w:customStyle="1" w:styleId="9CF8900D0422453CB15036784372683B">
    <w:name w:val="9CF8900D0422453CB15036784372683B"/>
    <w:rsid w:val="00555576"/>
    <w:pPr>
      <w:spacing w:after="0" w:line="240" w:lineRule="auto"/>
    </w:pPr>
    <w:rPr>
      <w:rFonts w:ascii="Times New Roman" w:eastAsia="Times New Roman" w:hAnsi="Times New Roman" w:cs="Times New Roman"/>
      <w:sz w:val="24"/>
      <w:szCs w:val="24"/>
    </w:rPr>
  </w:style>
  <w:style w:type="paragraph" w:customStyle="1" w:styleId="B5F125186CE24DA296C8299404FB37FF">
    <w:name w:val="B5F125186CE24DA296C8299404FB37FF"/>
    <w:rsid w:val="00555576"/>
    <w:pPr>
      <w:spacing w:after="0" w:line="240" w:lineRule="auto"/>
    </w:pPr>
    <w:rPr>
      <w:rFonts w:ascii="Times New Roman" w:eastAsia="Times New Roman" w:hAnsi="Times New Roman" w:cs="Times New Roman"/>
      <w:sz w:val="24"/>
      <w:szCs w:val="24"/>
    </w:rPr>
  </w:style>
  <w:style w:type="paragraph" w:customStyle="1" w:styleId="188E91E7C04F4173BD752A45EB9A4E50">
    <w:name w:val="188E91E7C04F4173BD752A45EB9A4E50"/>
    <w:rsid w:val="00555576"/>
    <w:pPr>
      <w:spacing w:after="0" w:line="240" w:lineRule="auto"/>
    </w:pPr>
    <w:rPr>
      <w:rFonts w:ascii="Times New Roman" w:eastAsia="Times New Roman" w:hAnsi="Times New Roman" w:cs="Times New Roman"/>
      <w:sz w:val="24"/>
      <w:szCs w:val="24"/>
    </w:rPr>
  </w:style>
  <w:style w:type="paragraph" w:customStyle="1" w:styleId="43654D9CF4F04FE8BAFF6590FA08A52C">
    <w:name w:val="43654D9CF4F04FE8BAFF6590FA08A52C"/>
    <w:rsid w:val="00555576"/>
    <w:pPr>
      <w:spacing w:after="0" w:line="240" w:lineRule="auto"/>
    </w:pPr>
    <w:rPr>
      <w:rFonts w:ascii="Times New Roman" w:eastAsia="Times New Roman" w:hAnsi="Times New Roman" w:cs="Times New Roman"/>
      <w:sz w:val="24"/>
      <w:szCs w:val="24"/>
    </w:rPr>
  </w:style>
  <w:style w:type="paragraph" w:customStyle="1" w:styleId="0272E96358E947E88A4155676CE07851">
    <w:name w:val="0272E96358E947E88A4155676CE07851"/>
    <w:rsid w:val="00555576"/>
    <w:pPr>
      <w:spacing w:after="0" w:line="240" w:lineRule="auto"/>
    </w:pPr>
    <w:rPr>
      <w:rFonts w:ascii="Times New Roman" w:eastAsia="Times New Roman" w:hAnsi="Times New Roman" w:cs="Times New Roman"/>
      <w:sz w:val="24"/>
      <w:szCs w:val="24"/>
    </w:rPr>
  </w:style>
  <w:style w:type="paragraph" w:customStyle="1" w:styleId="D684453FD50747D28A8AF2C69C07C9AA">
    <w:name w:val="D684453FD50747D28A8AF2C69C07C9AA"/>
    <w:rsid w:val="00555576"/>
    <w:pPr>
      <w:spacing w:after="0" w:line="240" w:lineRule="auto"/>
    </w:pPr>
    <w:rPr>
      <w:rFonts w:ascii="Times New Roman" w:eastAsia="Times New Roman" w:hAnsi="Times New Roman" w:cs="Times New Roman"/>
      <w:sz w:val="24"/>
      <w:szCs w:val="24"/>
    </w:rPr>
  </w:style>
  <w:style w:type="paragraph" w:customStyle="1" w:styleId="F3D4AB5C4A8A4506BBD5DCD745858ABB">
    <w:name w:val="F3D4AB5C4A8A4506BBD5DCD745858ABB"/>
    <w:rsid w:val="00555576"/>
    <w:pPr>
      <w:spacing w:after="0" w:line="240" w:lineRule="auto"/>
    </w:pPr>
    <w:rPr>
      <w:rFonts w:ascii="Times New Roman" w:eastAsia="Times New Roman" w:hAnsi="Times New Roman" w:cs="Times New Roman"/>
      <w:sz w:val="24"/>
      <w:szCs w:val="24"/>
    </w:rPr>
  </w:style>
  <w:style w:type="paragraph" w:customStyle="1" w:styleId="3FF0F6EE93584DC3A374A7B9CE4DAEE0">
    <w:name w:val="3FF0F6EE93584DC3A374A7B9CE4DAEE0"/>
    <w:rsid w:val="00555576"/>
    <w:pPr>
      <w:spacing w:after="0" w:line="240" w:lineRule="auto"/>
    </w:pPr>
    <w:rPr>
      <w:rFonts w:ascii="Times New Roman" w:eastAsia="Times New Roman" w:hAnsi="Times New Roman" w:cs="Times New Roman"/>
      <w:sz w:val="24"/>
      <w:szCs w:val="24"/>
    </w:rPr>
  </w:style>
  <w:style w:type="paragraph" w:customStyle="1" w:styleId="D3B174B8C40B4AA6B7BB5A6637E964AE">
    <w:name w:val="D3B174B8C40B4AA6B7BB5A6637E964AE"/>
    <w:rsid w:val="00555576"/>
    <w:pPr>
      <w:spacing w:after="0" w:line="240" w:lineRule="auto"/>
    </w:pPr>
    <w:rPr>
      <w:rFonts w:ascii="Times New Roman" w:eastAsia="Times New Roman" w:hAnsi="Times New Roman" w:cs="Times New Roman"/>
      <w:sz w:val="24"/>
      <w:szCs w:val="24"/>
    </w:rPr>
  </w:style>
  <w:style w:type="paragraph" w:customStyle="1" w:styleId="6AA37777384544948E3C0ABD61AFAE3F">
    <w:name w:val="6AA37777384544948E3C0ABD61AFAE3F"/>
    <w:rsid w:val="00555576"/>
    <w:pPr>
      <w:spacing w:after="0" w:line="240" w:lineRule="auto"/>
    </w:pPr>
    <w:rPr>
      <w:rFonts w:ascii="Times New Roman" w:eastAsia="Times New Roman" w:hAnsi="Times New Roman" w:cs="Times New Roman"/>
      <w:sz w:val="24"/>
      <w:szCs w:val="24"/>
    </w:rPr>
  </w:style>
  <w:style w:type="paragraph" w:customStyle="1" w:styleId="31CA5CDBF5A04E6E97C41470182FAC8D">
    <w:name w:val="31CA5CDBF5A04E6E97C41470182FAC8D"/>
    <w:rsid w:val="00555576"/>
    <w:pPr>
      <w:spacing w:after="0" w:line="240" w:lineRule="auto"/>
    </w:pPr>
    <w:rPr>
      <w:rFonts w:ascii="Times New Roman" w:eastAsia="Times New Roman" w:hAnsi="Times New Roman" w:cs="Times New Roman"/>
      <w:sz w:val="24"/>
      <w:szCs w:val="24"/>
    </w:rPr>
  </w:style>
  <w:style w:type="paragraph" w:customStyle="1" w:styleId="6FAE1DBCDEA44EEFABE2C7235093B27C">
    <w:name w:val="6FAE1DBCDEA44EEFABE2C7235093B27C"/>
    <w:rsid w:val="00555576"/>
    <w:pPr>
      <w:spacing w:after="0" w:line="240" w:lineRule="auto"/>
    </w:pPr>
    <w:rPr>
      <w:rFonts w:ascii="Times New Roman" w:eastAsia="Times New Roman" w:hAnsi="Times New Roman" w:cs="Times New Roman"/>
      <w:sz w:val="24"/>
      <w:szCs w:val="24"/>
    </w:rPr>
  </w:style>
  <w:style w:type="paragraph" w:customStyle="1" w:styleId="D30912C29E7F4F0F9594B0D2F38D9CAB">
    <w:name w:val="D30912C29E7F4F0F9594B0D2F38D9CAB"/>
    <w:rsid w:val="00555576"/>
    <w:pPr>
      <w:spacing w:after="0" w:line="240" w:lineRule="auto"/>
    </w:pPr>
    <w:rPr>
      <w:rFonts w:ascii="Times New Roman" w:eastAsia="Times New Roman" w:hAnsi="Times New Roman" w:cs="Times New Roman"/>
      <w:sz w:val="24"/>
      <w:szCs w:val="24"/>
    </w:rPr>
  </w:style>
  <w:style w:type="paragraph" w:customStyle="1" w:styleId="5DF8AA570E244E4687EA7C4E17CF4975">
    <w:name w:val="5DF8AA570E244E4687EA7C4E17CF4975"/>
    <w:rsid w:val="00555576"/>
    <w:pPr>
      <w:spacing w:after="0" w:line="240" w:lineRule="auto"/>
    </w:pPr>
    <w:rPr>
      <w:rFonts w:ascii="Times New Roman" w:eastAsia="Times New Roman" w:hAnsi="Times New Roman" w:cs="Times New Roman"/>
      <w:sz w:val="24"/>
      <w:szCs w:val="24"/>
    </w:rPr>
  </w:style>
  <w:style w:type="paragraph" w:customStyle="1" w:styleId="4A62078EC42E42B7A6A2223E61DDF8E9">
    <w:name w:val="4A62078EC42E42B7A6A2223E61DDF8E9"/>
    <w:rsid w:val="00555576"/>
    <w:pPr>
      <w:spacing w:after="0" w:line="240" w:lineRule="auto"/>
    </w:pPr>
    <w:rPr>
      <w:rFonts w:ascii="Times New Roman" w:eastAsia="Times New Roman" w:hAnsi="Times New Roman" w:cs="Times New Roman"/>
      <w:sz w:val="24"/>
      <w:szCs w:val="24"/>
    </w:rPr>
  </w:style>
  <w:style w:type="paragraph" w:customStyle="1" w:styleId="A22E414D0B704C3789A8209964048483">
    <w:name w:val="A22E414D0B704C3789A8209964048483"/>
    <w:rsid w:val="00555576"/>
    <w:pPr>
      <w:spacing w:after="0" w:line="240" w:lineRule="auto"/>
    </w:pPr>
    <w:rPr>
      <w:rFonts w:ascii="Times New Roman" w:eastAsia="Times New Roman" w:hAnsi="Times New Roman" w:cs="Times New Roman"/>
      <w:sz w:val="24"/>
      <w:szCs w:val="24"/>
    </w:rPr>
  </w:style>
  <w:style w:type="paragraph" w:customStyle="1" w:styleId="2179EE2FF4A742AA996BCBC3B1854987">
    <w:name w:val="2179EE2FF4A742AA996BCBC3B1854987"/>
    <w:rsid w:val="00555576"/>
    <w:pPr>
      <w:spacing w:after="0" w:line="240" w:lineRule="auto"/>
    </w:pPr>
    <w:rPr>
      <w:rFonts w:ascii="Times New Roman" w:eastAsia="Times New Roman" w:hAnsi="Times New Roman" w:cs="Times New Roman"/>
      <w:sz w:val="24"/>
      <w:szCs w:val="24"/>
    </w:rPr>
  </w:style>
  <w:style w:type="paragraph" w:customStyle="1" w:styleId="274BAAC18AEB44B19F55B7254831DA4E">
    <w:name w:val="274BAAC18AEB44B19F55B7254831DA4E"/>
    <w:rsid w:val="00555576"/>
    <w:pPr>
      <w:spacing w:after="0" w:line="240" w:lineRule="auto"/>
    </w:pPr>
    <w:rPr>
      <w:rFonts w:ascii="Times New Roman" w:eastAsia="Times New Roman" w:hAnsi="Times New Roman" w:cs="Times New Roman"/>
      <w:sz w:val="24"/>
      <w:szCs w:val="24"/>
    </w:rPr>
  </w:style>
  <w:style w:type="paragraph" w:customStyle="1" w:styleId="C4D1A9B48E484EFE9C4D9B2C606E9900">
    <w:name w:val="C4D1A9B48E484EFE9C4D9B2C606E9900"/>
    <w:rsid w:val="00555576"/>
    <w:pPr>
      <w:spacing w:after="0" w:line="240" w:lineRule="auto"/>
    </w:pPr>
    <w:rPr>
      <w:rFonts w:ascii="Times New Roman" w:eastAsia="Times New Roman" w:hAnsi="Times New Roman" w:cs="Times New Roman"/>
      <w:sz w:val="24"/>
      <w:szCs w:val="24"/>
    </w:rPr>
  </w:style>
  <w:style w:type="paragraph" w:customStyle="1" w:styleId="0DF6AA334A3B4E8D9AEE02DC8D317277">
    <w:name w:val="0DF6AA334A3B4E8D9AEE02DC8D317277"/>
    <w:rsid w:val="00555576"/>
    <w:pPr>
      <w:spacing w:after="0" w:line="240" w:lineRule="auto"/>
    </w:pPr>
    <w:rPr>
      <w:rFonts w:ascii="Times New Roman" w:eastAsia="Times New Roman" w:hAnsi="Times New Roman" w:cs="Times New Roman"/>
      <w:sz w:val="24"/>
      <w:szCs w:val="24"/>
    </w:rPr>
  </w:style>
  <w:style w:type="paragraph" w:customStyle="1" w:styleId="EC07CC9F0A5E4794A04EC15CD71CABC5">
    <w:name w:val="EC07CC9F0A5E4794A04EC15CD71CABC5"/>
    <w:rsid w:val="00555576"/>
    <w:pPr>
      <w:spacing w:after="0" w:line="240" w:lineRule="auto"/>
    </w:pPr>
    <w:rPr>
      <w:rFonts w:ascii="Times New Roman" w:eastAsia="Times New Roman" w:hAnsi="Times New Roman" w:cs="Times New Roman"/>
      <w:sz w:val="24"/>
      <w:szCs w:val="24"/>
    </w:rPr>
  </w:style>
  <w:style w:type="paragraph" w:customStyle="1" w:styleId="3EE74CC0E11D4EB0887891028F329768">
    <w:name w:val="3EE74CC0E11D4EB0887891028F329768"/>
    <w:rsid w:val="00555576"/>
    <w:pPr>
      <w:spacing w:after="0" w:line="240" w:lineRule="auto"/>
    </w:pPr>
    <w:rPr>
      <w:rFonts w:ascii="Times New Roman" w:eastAsia="Times New Roman" w:hAnsi="Times New Roman" w:cs="Times New Roman"/>
      <w:sz w:val="24"/>
      <w:szCs w:val="24"/>
    </w:rPr>
  </w:style>
  <w:style w:type="paragraph" w:customStyle="1" w:styleId="5AA2AD5305C142E6972E9240455828E1">
    <w:name w:val="5AA2AD5305C142E6972E9240455828E1"/>
    <w:rsid w:val="00555576"/>
    <w:pPr>
      <w:spacing w:after="0" w:line="240" w:lineRule="auto"/>
    </w:pPr>
    <w:rPr>
      <w:rFonts w:ascii="Times New Roman" w:eastAsia="Times New Roman" w:hAnsi="Times New Roman" w:cs="Times New Roman"/>
      <w:sz w:val="24"/>
      <w:szCs w:val="24"/>
    </w:rPr>
  </w:style>
  <w:style w:type="paragraph" w:customStyle="1" w:styleId="9683308621344A2C9E2093992077600E">
    <w:name w:val="9683308621344A2C9E2093992077600E"/>
    <w:rsid w:val="00555576"/>
    <w:pPr>
      <w:spacing w:after="0" w:line="240" w:lineRule="auto"/>
    </w:pPr>
    <w:rPr>
      <w:rFonts w:ascii="Times New Roman" w:eastAsia="Times New Roman" w:hAnsi="Times New Roman" w:cs="Times New Roman"/>
      <w:sz w:val="24"/>
      <w:szCs w:val="24"/>
    </w:rPr>
  </w:style>
  <w:style w:type="paragraph" w:customStyle="1" w:styleId="97A2C01C13C140FEA5B81B0B2AF55EF0">
    <w:name w:val="97A2C01C13C140FEA5B81B0B2AF55EF0"/>
    <w:rsid w:val="00555576"/>
    <w:pPr>
      <w:spacing w:after="0" w:line="240" w:lineRule="auto"/>
    </w:pPr>
    <w:rPr>
      <w:rFonts w:ascii="Times New Roman" w:eastAsia="Times New Roman" w:hAnsi="Times New Roman" w:cs="Times New Roman"/>
      <w:sz w:val="24"/>
      <w:szCs w:val="24"/>
    </w:rPr>
  </w:style>
  <w:style w:type="paragraph" w:customStyle="1" w:styleId="4068949025484AAF86B96F2F06FE04EB">
    <w:name w:val="4068949025484AAF86B96F2F06FE04EB"/>
    <w:rsid w:val="00555576"/>
    <w:pPr>
      <w:spacing w:after="0" w:line="240" w:lineRule="auto"/>
    </w:pPr>
    <w:rPr>
      <w:rFonts w:ascii="Times New Roman" w:eastAsia="Times New Roman" w:hAnsi="Times New Roman" w:cs="Times New Roman"/>
      <w:sz w:val="24"/>
      <w:szCs w:val="24"/>
    </w:rPr>
  </w:style>
  <w:style w:type="paragraph" w:customStyle="1" w:styleId="EC1A482E682A490DBD9F7486419FF6D0">
    <w:name w:val="EC1A482E682A490DBD9F7486419FF6D0"/>
    <w:rsid w:val="00555576"/>
    <w:pPr>
      <w:spacing w:after="0" w:line="240" w:lineRule="auto"/>
    </w:pPr>
    <w:rPr>
      <w:rFonts w:ascii="Times New Roman" w:eastAsia="Times New Roman" w:hAnsi="Times New Roman" w:cs="Times New Roman"/>
      <w:sz w:val="24"/>
      <w:szCs w:val="24"/>
    </w:rPr>
  </w:style>
  <w:style w:type="paragraph" w:customStyle="1" w:styleId="6D5AA758F3F64510922005C0E6C03FED">
    <w:name w:val="6D5AA758F3F64510922005C0E6C03FED"/>
    <w:rsid w:val="00555576"/>
    <w:pPr>
      <w:spacing w:after="0" w:line="240" w:lineRule="auto"/>
    </w:pPr>
    <w:rPr>
      <w:rFonts w:ascii="Times New Roman" w:eastAsia="Times New Roman" w:hAnsi="Times New Roman" w:cs="Times New Roman"/>
      <w:sz w:val="24"/>
      <w:szCs w:val="24"/>
    </w:rPr>
  </w:style>
  <w:style w:type="paragraph" w:customStyle="1" w:styleId="56C636CD67524D40AF283F1A48BDF175">
    <w:name w:val="56C636CD67524D40AF283F1A48BDF175"/>
    <w:rsid w:val="00555576"/>
    <w:pPr>
      <w:spacing w:after="0" w:line="240" w:lineRule="auto"/>
    </w:pPr>
    <w:rPr>
      <w:rFonts w:ascii="Times New Roman" w:eastAsia="Times New Roman" w:hAnsi="Times New Roman" w:cs="Times New Roman"/>
      <w:sz w:val="24"/>
      <w:szCs w:val="24"/>
    </w:rPr>
  </w:style>
  <w:style w:type="paragraph" w:customStyle="1" w:styleId="C1A75551793F4E2498A021082BA0D15F35">
    <w:name w:val="C1A75551793F4E2498A021082BA0D15F35"/>
    <w:rsid w:val="00555576"/>
    <w:pPr>
      <w:spacing w:after="0" w:line="240" w:lineRule="auto"/>
    </w:pPr>
    <w:rPr>
      <w:rFonts w:ascii="Times New Roman" w:eastAsia="Times New Roman" w:hAnsi="Times New Roman" w:cs="Times New Roman"/>
      <w:sz w:val="24"/>
      <w:szCs w:val="24"/>
    </w:rPr>
  </w:style>
  <w:style w:type="paragraph" w:customStyle="1" w:styleId="750A07FC1204433BA4683606136FC2BA35">
    <w:name w:val="750A07FC1204433BA4683606136FC2BA35"/>
    <w:rsid w:val="00555576"/>
    <w:pPr>
      <w:spacing w:after="0" w:line="240" w:lineRule="auto"/>
    </w:pPr>
    <w:rPr>
      <w:rFonts w:ascii="Times New Roman" w:eastAsia="Times New Roman" w:hAnsi="Times New Roman" w:cs="Times New Roman"/>
      <w:sz w:val="24"/>
      <w:szCs w:val="24"/>
    </w:rPr>
  </w:style>
  <w:style w:type="paragraph" w:customStyle="1" w:styleId="684B9EDFD303441587CE3C6DE6FF35EF35">
    <w:name w:val="684B9EDFD303441587CE3C6DE6FF35EF35"/>
    <w:rsid w:val="00555576"/>
    <w:pPr>
      <w:spacing w:after="0" w:line="240" w:lineRule="auto"/>
    </w:pPr>
    <w:rPr>
      <w:rFonts w:ascii="Times New Roman" w:eastAsia="Times New Roman" w:hAnsi="Times New Roman" w:cs="Times New Roman"/>
      <w:sz w:val="24"/>
      <w:szCs w:val="24"/>
    </w:rPr>
  </w:style>
  <w:style w:type="paragraph" w:customStyle="1" w:styleId="1940F4B4FF30421184B2AD331394E5176">
    <w:name w:val="1940F4B4FF30421184B2AD331394E5176"/>
    <w:rsid w:val="00555576"/>
    <w:pPr>
      <w:spacing w:after="0" w:line="240" w:lineRule="auto"/>
    </w:pPr>
    <w:rPr>
      <w:rFonts w:ascii="Times New Roman" w:eastAsia="Times New Roman" w:hAnsi="Times New Roman" w:cs="Times New Roman"/>
      <w:sz w:val="24"/>
      <w:szCs w:val="24"/>
    </w:rPr>
  </w:style>
  <w:style w:type="paragraph" w:customStyle="1" w:styleId="8DD4C7BD72F64A80AF53873207B8768435">
    <w:name w:val="8DD4C7BD72F64A80AF53873207B8768435"/>
    <w:rsid w:val="00555576"/>
    <w:pPr>
      <w:spacing w:after="0" w:line="240" w:lineRule="auto"/>
    </w:pPr>
    <w:rPr>
      <w:rFonts w:ascii="Times New Roman" w:eastAsia="Times New Roman" w:hAnsi="Times New Roman" w:cs="Times New Roman"/>
      <w:sz w:val="24"/>
      <w:szCs w:val="24"/>
    </w:rPr>
  </w:style>
  <w:style w:type="paragraph" w:customStyle="1" w:styleId="6FFD64D5BF9347A1AE7B8232A787AA0935">
    <w:name w:val="6FFD64D5BF9347A1AE7B8232A787AA0935"/>
    <w:rsid w:val="00555576"/>
    <w:pPr>
      <w:spacing w:after="0" w:line="240" w:lineRule="auto"/>
    </w:pPr>
    <w:rPr>
      <w:rFonts w:ascii="Times New Roman" w:eastAsia="Times New Roman" w:hAnsi="Times New Roman" w:cs="Times New Roman"/>
      <w:sz w:val="24"/>
      <w:szCs w:val="24"/>
    </w:rPr>
  </w:style>
  <w:style w:type="paragraph" w:customStyle="1" w:styleId="567732F5821A47149196A66FEA82DB9C35">
    <w:name w:val="567732F5821A47149196A66FEA82DB9C35"/>
    <w:rsid w:val="00555576"/>
    <w:pPr>
      <w:spacing w:after="0" w:line="240" w:lineRule="auto"/>
    </w:pPr>
    <w:rPr>
      <w:rFonts w:ascii="Times New Roman" w:eastAsia="Times New Roman" w:hAnsi="Times New Roman" w:cs="Times New Roman"/>
      <w:sz w:val="24"/>
      <w:szCs w:val="24"/>
    </w:rPr>
  </w:style>
  <w:style w:type="paragraph" w:customStyle="1" w:styleId="8C82D7BA4F66415789F5450A8766EA1235">
    <w:name w:val="8C82D7BA4F66415789F5450A8766EA1235"/>
    <w:rsid w:val="00555576"/>
    <w:pPr>
      <w:spacing w:after="0" w:line="240" w:lineRule="auto"/>
    </w:pPr>
    <w:rPr>
      <w:rFonts w:ascii="Times New Roman" w:eastAsia="Times New Roman" w:hAnsi="Times New Roman" w:cs="Times New Roman"/>
      <w:sz w:val="24"/>
      <w:szCs w:val="24"/>
    </w:rPr>
  </w:style>
  <w:style w:type="paragraph" w:customStyle="1" w:styleId="F52BE5F2105C4E2EA9F66893D6B6AD5D15">
    <w:name w:val="F52BE5F2105C4E2EA9F66893D6B6AD5D15"/>
    <w:rsid w:val="00555576"/>
    <w:pPr>
      <w:spacing w:after="0" w:line="240" w:lineRule="auto"/>
    </w:pPr>
    <w:rPr>
      <w:rFonts w:ascii="Times New Roman" w:eastAsia="Times New Roman" w:hAnsi="Times New Roman" w:cs="Times New Roman"/>
      <w:sz w:val="24"/>
      <w:szCs w:val="24"/>
    </w:rPr>
  </w:style>
  <w:style w:type="paragraph" w:customStyle="1" w:styleId="8D969E2EEEEA428D8301BF1872A41F7735">
    <w:name w:val="8D969E2EEEEA428D8301BF1872A41F7735"/>
    <w:rsid w:val="00555576"/>
    <w:pPr>
      <w:spacing w:after="0" w:line="240" w:lineRule="auto"/>
    </w:pPr>
    <w:rPr>
      <w:rFonts w:ascii="Times New Roman" w:eastAsia="Times New Roman" w:hAnsi="Times New Roman" w:cs="Times New Roman"/>
      <w:sz w:val="24"/>
      <w:szCs w:val="24"/>
    </w:rPr>
  </w:style>
  <w:style w:type="paragraph" w:customStyle="1" w:styleId="EA069EA1F7B040C8BA365E17D9E0734C35">
    <w:name w:val="EA069EA1F7B040C8BA365E17D9E0734C35"/>
    <w:rsid w:val="00555576"/>
    <w:pPr>
      <w:spacing w:after="0" w:line="240" w:lineRule="auto"/>
    </w:pPr>
    <w:rPr>
      <w:rFonts w:ascii="Times New Roman" w:eastAsia="Times New Roman" w:hAnsi="Times New Roman" w:cs="Times New Roman"/>
      <w:sz w:val="24"/>
      <w:szCs w:val="24"/>
    </w:rPr>
  </w:style>
  <w:style w:type="paragraph" w:customStyle="1" w:styleId="86D399C4978D4CC1AF6AC0510E41A7A935">
    <w:name w:val="86D399C4978D4CC1AF6AC0510E41A7A935"/>
    <w:rsid w:val="00555576"/>
    <w:pPr>
      <w:spacing w:after="0" w:line="240" w:lineRule="auto"/>
    </w:pPr>
    <w:rPr>
      <w:rFonts w:ascii="Times New Roman" w:eastAsia="Times New Roman" w:hAnsi="Times New Roman" w:cs="Times New Roman"/>
      <w:sz w:val="24"/>
      <w:szCs w:val="24"/>
    </w:rPr>
  </w:style>
  <w:style w:type="paragraph" w:customStyle="1" w:styleId="F0C34371869E4E3CAA865F21BD0614CF35">
    <w:name w:val="F0C34371869E4E3CAA865F21BD0614CF35"/>
    <w:rsid w:val="00555576"/>
    <w:pPr>
      <w:spacing w:after="0" w:line="240" w:lineRule="auto"/>
    </w:pPr>
    <w:rPr>
      <w:rFonts w:ascii="Times New Roman" w:eastAsia="Times New Roman" w:hAnsi="Times New Roman" w:cs="Times New Roman"/>
      <w:sz w:val="24"/>
      <w:szCs w:val="24"/>
    </w:rPr>
  </w:style>
  <w:style w:type="paragraph" w:customStyle="1" w:styleId="94DFD1772B7D40E292AA167FE2B643E435">
    <w:name w:val="94DFD1772B7D40E292AA167FE2B643E435"/>
    <w:rsid w:val="00555576"/>
    <w:pPr>
      <w:spacing w:after="0" w:line="240" w:lineRule="auto"/>
    </w:pPr>
    <w:rPr>
      <w:rFonts w:ascii="Times New Roman" w:eastAsia="Times New Roman" w:hAnsi="Times New Roman" w:cs="Times New Roman"/>
      <w:sz w:val="24"/>
      <w:szCs w:val="24"/>
    </w:rPr>
  </w:style>
  <w:style w:type="paragraph" w:customStyle="1" w:styleId="47EE000F2D5343E5A08E75D7D5DDE4FA35">
    <w:name w:val="47EE000F2D5343E5A08E75D7D5DDE4FA35"/>
    <w:rsid w:val="00555576"/>
    <w:pPr>
      <w:spacing w:after="0" w:line="240" w:lineRule="auto"/>
    </w:pPr>
    <w:rPr>
      <w:rFonts w:ascii="Times New Roman" w:eastAsia="Times New Roman" w:hAnsi="Times New Roman" w:cs="Times New Roman"/>
      <w:sz w:val="24"/>
      <w:szCs w:val="24"/>
    </w:rPr>
  </w:style>
  <w:style w:type="paragraph" w:customStyle="1" w:styleId="4C689E576E96481D9C95748BDAF652DD35">
    <w:name w:val="4C689E576E96481D9C95748BDAF652DD35"/>
    <w:rsid w:val="00555576"/>
    <w:pPr>
      <w:spacing w:after="0" w:line="240" w:lineRule="auto"/>
    </w:pPr>
    <w:rPr>
      <w:rFonts w:ascii="Times New Roman" w:eastAsia="Times New Roman" w:hAnsi="Times New Roman" w:cs="Times New Roman"/>
      <w:sz w:val="24"/>
      <w:szCs w:val="24"/>
    </w:rPr>
  </w:style>
  <w:style w:type="paragraph" w:customStyle="1" w:styleId="7D0DCCDCF9CB45D9991D676BE6366A8935">
    <w:name w:val="7D0DCCDCF9CB45D9991D676BE6366A8935"/>
    <w:rsid w:val="00555576"/>
    <w:pPr>
      <w:spacing w:after="0" w:line="240" w:lineRule="auto"/>
    </w:pPr>
    <w:rPr>
      <w:rFonts w:ascii="Times New Roman" w:eastAsia="Times New Roman" w:hAnsi="Times New Roman" w:cs="Times New Roman"/>
      <w:sz w:val="24"/>
      <w:szCs w:val="24"/>
    </w:rPr>
  </w:style>
  <w:style w:type="paragraph" w:customStyle="1" w:styleId="4E528BD371F84006A63339007215418C35">
    <w:name w:val="4E528BD371F84006A63339007215418C35"/>
    <w:rsid w:val="00555576"/>
    <w:pPr>
      <w:spacing w:after="0" w:line="240" w:lineRule="auto"/>
    </w:pPr>
    <w:rPr>
      <w:rFonts w:ascii="Times New Roman" w:eastAsia="Times New Roman" w:hAnsi="Times New Roman" w:cs="Times New Roman"/>
      <w:sz w:val="24"/>
      <w:szCs w:val="24"/>
    </w:rPr>
  </w:style>
  <w:style w:type="paragraph" w:customStyle="1" w:styleId="EF7D1543C3EF4C8FA1B4DF2FD75BE2D235">
    <w:name w:val="EF7D1543C3EF4C8FA1B4DF2FD75BE2D235"/>
    <w:rsid w:val="00555576"/>
    <w:pPr>
      <w:spacing w:after="0" w:line="240" w:lineRule="auto"/>
    </w:pPr>
    <w:rPr>
      <w:rFonts w:ascii="Times New Roman" w:eastAsia="Times New Roman" w:hAnsi="Times New Roman" w:cs="Times New Roman"/>
      <w:sz w:val="24"/>
      <w:szCs w:val="24"/>
    </w:rPr>
  </w:style>
  <w:style w:type="paragraph" w:customStyle="1" w:styleId="A11CCD89A6DE458BA882053B8111601735">
    <w:name w:val="A11CCD89A6DE458BA882053B8111601735"/>
    <w:rsid w:val="00555576"/>
    <w:pPr>
      <w:spacing w:after="0" w:line="240" w:lineRule="auto"/>
    </w:pPr>
    <w:rPr>
      <w:rFonts w:ascii="Times New Roman" w:eastAsia="Times New Roman" w:hAnsi="Times New Roman" w:cs="Times New Roman"/>
      <w:sz w:val="24"/>
      <w:szCs w:val="24"/>
    </w:rPr>
  </w:style>
  <w:style w:type="paragraph" w:customStyle="1" w:styleId="A9ECCE074E7D4EB1970868C6924375AC35">
    <w:name w:val="A9ECCE074E7D4EB1970868C6924375AC35"/>
    <w:rsid w:val="00555576"/>
    <w:pPr>
      <w:spacing w:after="0" w:line="240" w:lineRule="auto"/>
    </w:pPr>
    <w:rPr>
      <w:rFonts w:ascii="Times New Roman" w:eastAsia="Times New Roman" w:hAnsi="Times New Roman" w:cs="Times New Roman"/>
      <w:sz w:val="24"/>
      <w:szCs w:val="24"/>
    </w:rPr>
  </w:style>
  <w:style w:type="paragraph" w:customStyle="1" w:styleId="C1BA5A4AD8DD41C6B6F310A6A69FEE7E16">
    <w:name w:val="C1BA5A4AD8DD41C6B6F310A6A69FEE7E16"/>
    <w:rsid w:val="00555576"/>
    <w:pPr>
      <w:spacing w:after="0" w:line="240" w:lineRule="auto"/>
    </w:pPr>
    <w:rPr>
      <w:rFonts w:ascii="Times New Roman" w:eastAsia="Times New Roman" w:hAnsi="Times New Roman" w:cs="Times New Roman"/>
      <w:sz w:val="24"/>
      <w:szCs w:val="24"/>
    </w:rPr>
  </w:style>
  <w:style w:type="paragraph" w:customStyle="1" w:styleId="B400400A0A5D4482A726C9BFBA261CB235">
    <w:name w:val="B400400A0A5D4482A726C9BFBA261CB235"/>
    <w:rsid w:val="00555576"/>
    <w:pPr>
      <w:spacing w:after="0" w:line="240" w:lineRule="auto"/>
    </w:pPr>
    <w:rPr>
      <w:rFonts w:ascii="Times New Roman" w:eastAsia="Times New Roman" w:hAnsi="Times New Roman" w:cs="Times New Roman"/>
      <w:sz w:val="24"/>
      <w:szCs w:val="24"/>
    </w:rPr>
  </w:style>
  <w:style w:type="paragraph" w:customStyle="1" w:styleId="4088ED87792549FB9DE97C75D54DC97035">
    <w:name w:val="4088ED87792549FB9DE97C75D54DC97035"/>
    <w:rsid w:val="00555576"/>
    <w:pPr>
      <w:spacing w:after="0" w:line="240" w:lineRule="auto"/>
    </w:pPr>
    <w:rPr>
      <w:rFonts w:ascii="Times New Roman" w:eastAsia="Times New Roman" w:hAnsi="Times New Roman" w:cs="Times New Roman"/>
      <w:sz w:val="24"/>
      <w:szCs w:val="24"/>
    </w:rPr>
  </w:style>
  <w:style w:type="paragraph" w:customStyle="1" w:styleId="D7226DF6365043B7A01735D6A0312E7635">
    <w:name w:val="D7226DF6365043B7A01735D6A0312E7635"/>
    <w:rsid w:val="00555576"/>
    <w:pPr>
      <w:spacing w:after="0" w:line="240" w:lineRule="auto"/>
    </w:pPr>
    <w:rPr>
      <w:rFonts w:ascii="Times New Roman" w:eastAsia="Times New Roman" w:hAnsi="Times New Roman" w:cs="Times New Roman"/>
      <w:sz w:val="24"/>
      <w:szCs w:val="24"/>
    </w:rPr>
  </w:style>
  <w:style w:type="paragraph" w:customStyle="1" w:styleId="82F3B0E220BC470AAE45954ABB9AB31535">
    <w:name w:val="82F3B0E220BC470AAE45954ABB9AB31535"/>
    <w:rsid w:val="00555576"/>
    <w:pPr>
      <w:spacing w:after="0" w:line="240" w:lineRule="auto"/>
    </w:pPr>
    <w:rPr>
      <w:rFonts w:ascii="Times New Roman" w:eastAsia="Times New Roman" w:hAnsi="Times New Roman" w:cs="Times New Roman"/>
      <w:sz w:val="24"/>
      <w:szCs w:val="24"/>
    </w:rPr>
  </w:style>
  <w:style w:type="paragraph" w:customStyle="1" w:styleId="E8923BEBAD9C400F9860AC1FDC28067535">
    <w:name w:val="E8923BEBAD9C400F9860AC1FDC28067535"/>
    <w:rsid w:val="00555576"/>
    <w:pPr>
      <w:spacing w:after="0" w:line="240" w:lineRule="auto"/>
    </w:pPr>
    <w:rPr>
      <w:rFonts w:ascii="Times New Roman" w:eastAsia="Times New Roman" w:hAnsi="Times New Roman" w:cs="Times New Roman"/>
      <w:sz w:val="24"/>
      <w:szCs w:val="24"/>
    </w:rPr>
  </w:style>
  <w:style w:type="paragraph" w:customStyle="1" w:styleId="BEAB7772E7AF48B7A9A819060A46CCA235">
    <w:name w:val="BEAB7772E7AF48B7A9A819060A46CCA235"/>
    <w:rsid w:val="00555576"/>
    <w:pPr>
      <w:spacing w:after="0" w:line="240" w:lineRule="auto"/>
    </w:pPr>
    <w:rPr>
      <w:rFonts w:ascii="Times New Roman" w:eastAsia="Times New Roman" w:hAnsi="Times New Roman" w:cs="Times New Roman"/>
      <w:sz w:val="24"/>
      <w:szCs w:val="24"/>
    </w:rPr>
  </w:style>
  <w:style w:type="paragraph" w:customStyle="1" w:styleId="7A69459460A24A4BB3AC77B14DE0AEF635">
    <w:name w:val="7A69459460A24A4BB3AC77B14DE0AEF635"/>
    <w:rsid w:val="00555576"/>
    <w:pPr>
      <w:spacing w:after="0" w:line="240" w:lineRule="auto"/>
    </w:pPr>
    <w:rPr>
      <w:rFonts w:ascii="Times New Roman" w:eastAsia="Times New Roman" w:hAnsi="Times New Roman" w:cs="Times New Roman"/>
      <w:sz w:val="24"/>
      <w:szCs w:val="24"/>
    </w:rPr>
  </w:style>
  <w:style w:type="paragraph" w:customStyle="1" w:styleId="B7599E30B0854BA99A85F0178A97D42135">
    <w:name w:val="B7599E30B0854BA99A85F0178A97D42135"/>
    <w:rsid w:val="00555576"/>
    <w:pPr>
      <w:spacing w:after="0" w:line="240" w:lineRule="auto"/>
    </w:pPr>
    <w:rPr>
      <w:rFonts w:ascii="Times New Roman" w:eastAsia="Times New Roman" w:hAnsi="Times New Roman" w:cs="Times New Roman"/>
      <w:sz w:val="24"/>
      <w:szCs w:val="24"/>
    </w:rPr>
  </w:style>
  <w:style w:type="paragraph" w:customStyle="1" w:styleId="7FA4A0C7DDB1421EAE6AC3455BEF4A5435">
    <w:name w:val="7FA4A0C7DDB1421EAE6AC3455BEF4A5435"/>
    <w:rsid w:val="00555576"/>
    <w:pPr>
      <w:spacing w:after="0" w:line="240" w:lineRule="auto"/>
    </w:pPr>
    <w:rPr>
      <w:rFonts w:ascii="Times New Roman" w:eastAsia="Times New Roman" w:hAnsi="Times New Roman" w:cs="Times New Roman"/>
      <w:sz w:val="24"/>
      <w:szCs w:val="24"/>
    </w:rPr>
  </w:style>
  <w:style w:type="paragraph" w:customStyle="1" w:styleId="C63FE85A24844A7698541235EE310F9035">
    <w:name w:val="C63FE85A24844A7698541235EE310F9035"/>
    <w:rsid w:val="00555576"/>
    <w:pPr>
      <w:spacing w:after="0" w:line="240" w:lineRule="auto"/>
    </w:pPr>
    <w:rPr>
      <w:rFonts w:ascii="Times New Roman" w:eastAsia="Times New Roman" w:hAnsi="Times New Roman" w:cs="Times New Roman"/>
      <w:sz w:val="24"/>
      <w:szCs w:val="24"/>
    </w:rPr>
  </w:style>
  <w:style w:type="paragraph" w:customStyle="1" w:styleId="8950ED3375F64692A629B2CCD1051F6C35">
    <w:name w:val="8950ED3375F64692A629B2CCD1051F6C35"/>
    <w:rsid w:val="00555576"/>
    <w:pPr>
      <w:spacing w:after="0" w:line="240" w:lineRule="auto"/>
    </w:pPr>
    <w:rPr>
      <w:rFonts w:ascii="Times New Roman" w:eastAsia="Times New Roman" w:hAnsi="Times New Roman" w:cs="Times New Roman"/>
      <w:sz w:val="24"/>
      <w:szCs w:val="24"/>
    </w:rPr>
  </w:style>
  <w:style w:type="paragraph" w:customStyle="1" w:styleId="821133182D174DA38A13193AB664409C35">
    <w:name w:val="821133182D174DA38A13193AB664409C35"/>
    <w:rsid w:val="00555576"/>
    <w:pPr>
      <w:spacing w:after="0" w:line="240" w:lineRule="auto"/>
    </w:pPr>
    <w:rPr>
      <w:rFonts w:ascii="Times New Roman" w:eastAsia="Times New Roman" w:hAnsi="Times New Roman" w:cs="Times New Roman"/>
      <w:sz w:val="24"/>
      <w:szCs w:val="24"/>
    </w:rPr>
  </w:style>
  <w:style w:type="paragraph" w:customStyle="1" w:styleId="F706DAA94CED4D6EBF19302A0F75D1FC35">
    <w:name w:val="F706DAA94CED4D6EBF19302A0F75D1FC35"/>
    <w:rsid w:val="00555576"/>
    <w:pPr>
      <w:spacing w:after="0" w:line="240" w:lineRule="auto"/>
    </w:pPr>
    <w:rPr>
      <w:rFonts w:ascii="Times New Roman" w:eastAsia="Times New Roman" w:hAnsi="Times New Roman" w:cs="Times New Roman"/>
      <w:sz w:val="24"/>
      <w:szCs w:val="24"/>
    </w:rPr>
  </w:style>
  <w:style w:type="paragraph" w:customStyle="1" w:styleId="8C759ECFDE4A4120B282E131AD831F6A35">
    <w:name w:val="8C759ECFDE4A4120B282E131AD831F6A35"/>
    <w:rsid w:val="00555576"/>
    <w:pPr>
      <w:spacing w:after="0" w:line="240" w:lineRule="auto"/>
    </w:pPr>
    <w:rPr>
      <w:rFonts w:ascii="Times New Roman" w:eastAsia="Times New Roman" w:hAnsi="Times New Roman" w:cs="Times New Roman"/>
      <w:sz w:val="24"/>
      <w:szCs w:val="24"/>
    </w:rPr>
  </w:style>
  <w:style w:type="paragraph" w:customStyle="1" w:styleId="69F6C6929B3E43149967A1F84CFC73D935">
    <w:name w:val="69F6C6929B3E43149967A1F84CFC73D935"/>
    <w:rsid w:val="00555576"/>
    <w:pPr>
      <w:spacing w:after="0" w:line="240" w:lineRule="auto"/>
    </w:pPr>
    <w:rPr>
      <w:rFonts w:ascii="Times New Roman" w:eastAsia="Times New Roman" w:hAnsi="Times New Roman" w:cs="Times New Roman"/>
      <w:sz w:val="24"/>
      <w:szCs w:val="24"/>
    </w:rPr>
  </w:style>
  <w:style w:type="paragraph" w:customStyle="1" w:styleId="96A2B36864E14CA998A8CD50AD8B086935">
    <w:name w:val="96A2B36864E14CA998A8CD50AD8B086935"/>
    <w:rsid w:val="00555576"/>
    <w:pPr>
      <w:spacing w:after="0" w:line="240" w:lineRule="auto"/>
    </w:pPr>
    <w:rPr>
      <w:rFonts w:ascii="Times New Roman" w:eastAsia="Times New Roman" w:hAnsi="Times New Roman" w:cs="Times New Roman"/>
      <w:sz w:val="24"/>
      <w:szCs w:val="24"/>
    </w:rPr>
  </w:style>
  <w:style w:type="paragraph" w:customStyle="1" w:styleId="3D468C8C093E4C4A8C1E41C988ECBDC035">
    <w:name w:val="3D468C8C093E4C4A8C1E41C988ECBDC035"/>
    <w:rsid w:val="00555576"/>
    <w:pPr>
      <w:spacing w:after="0" w:line="240" w:lineRule="auto"/>
    </w:pPr>
    <w:rPr>
      <w:rFonts w:ascii="Times New Roman" w:eastAsia="Times New Roman" w:hAnsi="Times New Roman" w:cs="Times New Roman"/>
      <w:sz w:val="24"/>
      <w:szCs w:val="24"/>
    </w:rPr>
  </w:style>
  <w:style w:type="paragraph" w:customStyle="1" w:styleId="2A9B8D833BD74419949B9CE4A7F11E5035">
    <w:name w:val="2A9B8D833BD74419949B9CE4A7F11E5035"/>
    <w:rsid w:val="00555576"/>
    <w:pPr>
      <w:spacing w:after="0" w:line="240" w:lineRule="auto"/>
    </w:pPr>
    <w:rPr>
      <w:rFonts w:ascii="Times New Roman" w:eastAsia="Times New Roman" w:hAnsi="Times New Roman" w:cs="Times New Roman"/>
      <w:sz w:val="24"/>
      <w:szCs w:val="24"/>
    </w:rPr>
  </w:style>
  <w:style w:type="paragraph" w:customStyle="1" w:styleId="CC625CECC2554C95A766EB9CCA6F412035">
    <w:name w:val="CC625CECC2554C95A766EB9CCA6F412035"/>
    <w:rsid w:val="00555576"/>
    <w:pPr>
      <w:spacing w:after="0" w:line="240" w:lineRule="auto"/>
    </w:pPr>
    <w:rPr>
      <w:rFonts w:ascii="Times New Roman" w:eastAsia="Times New Roman" w:hAnsi="Times New Roman" w:cs="Times New Roman"/>
      <w:sz w:val="24"/>
      <w:szCs w:val="24"/>
    </w:rPr>
  </w:style>
  <w:style w:type="paragraph" w:customStyle="1" w:styleId="FCCFE514F9A74331B8FA216E89A8EEFF35">
    <w:name w:val="FCCFE514F9A74331B8FA216E89A8EEFF35"/>
    <w:rsid w:val="00555576"/>
    <w:pPr>
      <w:spacing w:after="0" w:line="240" w:lineRule="auto"/>
    </w:pPr>
    <w:rPr>
      <w:rFonts w:ascii="Times New Roman" w:eastAsia="Times New Roman" w:hAnsi="Times New Roman" w:cs="Times New Roman"/>
      <w:sz w:val="24"/>
      <w:szCs w:val="24"/>
    </w:rPr>
  </w:style>
  <w:style w:type="paragraph" w:customStyle="1" w:styleId="496AEBC52F574080A6E7A2D68FE9EF3A35">
    <w:name w:val="496AEBC52F574080A6E7A2D68FE9EF3A35"/>
    <w:rsid w:val="00555576"/>
    <w:pPr>
      <w:spacing w:after="0" w:line="240" w:lineRule="auto"/>
    </w:pPr>
    <w:rPr>
      <w:rFonts w:ascii="Times New Roman" w:eastAsia="Times New Roman" w:hAnsi="Times New Roman" w:cs="Times New Roman"/>
      <w:sz w:val="24"/>
      <w:szCs w:val="24"/>
    </w:rPr>
  </w:style>
  <w:style w:type="paragraph" w:customStyle="1" w:styleId="78296EDFAA6847A589566BE99724024B35">
    <w:name w:val="78296EDFAA6847A589566BE99724024B35"/>
    <w:rsid w:val="00555576"/>
    <w:pPr>
      <w:spacing w:after="0" w:line="240" w:lineRule="auto"/>
    </w:pPr>
    <w:rPr>
      <w:rFonts w:ascii="Times New Roman" w:eastAsia="Times New Roman" w:hAnsi="Times New Roman" w:cs="Times New Roman"/>
      <w:sz w:val="24"/>
      <w:szCs w:val="24"/>
    </w:rPr>
  </w:style>
  <w:style w:type="paragraph" w:customStyle="1" w:styleId="44990387FF91443C807B1B0A47685AEE35">
    <w:name w:val="44990387FF91443C807B1B0A47685AEE35"/>
    <w:rsid w:val="00555576"/>
    <w:pPr>
      <w:spacing w:after="0" w:line="240" w:lineRule="auto"/>
    </w:pPr>
    <w:rPr>
      <w:rFonts w:ascii="Times New Roman" w:eastAsia="Times New Roman" w:hAnsi="Times New Roman" w:cs="Times New Roman"/>
      <w:sz w:val="24"/>
      <w:szCs w:val="24"/>
    </w:rPr>
  </w:style>
  <w:style w:type="paragraph" w:customStyle="1" w:styleId="7EAFA6C855C442D4816D8B523205211135">
    <w:name w:val="7EAFA6C855C442D4816D8B523205211135"/>
    <w:rsid w:val="00555576"/>
    <w:pPr>
      <w:spacing w:after="0" w:line="240" w:lineRule="auto"/>
    </w:pPr>
    <w:rPr>
      <w:rFonts w:ascii="Times New Roman" w:eastAsia="Times New Roman" w:hAnsi="Times New Roman" w:cs="Times New Roman"/>
      <w:sz w:val="24"/>
      <w:szCs w:val="24"/>
    </w:rPr>
  </w:style>
  <w:style w:type="paragraph" w:customStyle="1" w:styleId="6F5E916C8EA540C2B8523EF68F77051B35">
    <w:name w:val="6F5E916C8EA540C2B8523EF68F77051B35"/>
    <w:rsid w:val="00555576"/>
    <w:pPr>
      <w:spacing w:after="0" w:line="240" w:lineRule="auto"/>
    </w:pPr>
    <w:rPr>
      <w:rFonts w:ascii="Times New Roman" w:eastAsia="Times New Roman" w:hAnsi="Times New Roman" w:cs="Times New Roman"/>
      <w:sz w:val="24"/>
      <w:szCs w:val="24"/>
    </w:rPr>
  </w:style>
  <w:style w:type="paragraph" w:customStyle="1" w:styleId="A23B41D1DB97454CA4EC2DC53E7B87A735">
    <w:name w:val="A23B41D1DB97454CA4EC2DC53E7B87A735"/>
    <w:rsid w:val="00555576"/>
    <w:pPr>
      <w:spacing w:after="0" w:line="240" w:lineRule="auto"/>
    </w:pPr>
    <w:rPr>
      <w:rFonts w:ascii="Times New Roman" w:eastAsia="Times New Roman" w:hAnsi="Times New Roman" w:cs="Times New Roman"/>
      <w:sz w:val="24"/>
      <w:szCs w:val="24"/>
    </w:rPr>
  </w:style>
  <w:style w:type="paragraph" w:customStyle="1" w:styleId="CF07EFC3665843208671B419FB3379B735">
    <w:name w:val="CF07EFC3665843208671B419FB3379B735"/>
    <w:rsid w:val="00555576"/>
    <w:pPr>
      <w:spacing w:after="0" w:line="240" w:lineRule="auto"/>
    </w:pPr>
    <w:rPr>
      <w:rFonts w:ascii="Times New Roman" w:eastAsia="Times New Roman" w:hAnsi="Times New Roman" w:cs="Times New Roman"/>
      <w:sz w:val="24"/>
      <w:szCs w:val="24"/>
    </w:rPr>
  </w:style>
  <w:style w:type="paragraph" w:customStyle="1" w:styleId="65778E1FCF8F4A5DADA852FAC05CFA8D35">
    <w:name w:val="65778E1FCF8F4A5DADA852FAC05CFA8D35"/>
    <w:rsid w:val="00555576"/>
    <w:pPr>
      <w:spacing w:after="0" w:line="240" w:lineRule="auto"/>
    </w:pPr>
    <w:rPr>
      <w:rFonts w:ascii="Times New Roman" w:eastAsia="Times New Roman" w:hAnsi="Times New Roman" w:cs="Times New Roman"/>
      <w:sz w:val="24"/>
      <w:szCs w:val="24"/>
    </w:rPr>
  </w:style>
  <w:style w:type="paragraph" w:customStyle="1" w:styleId="0382307E1C3440D085D136BAC667C28035">
    <w:name w:val="0382307E1C3440D085D136BAC667C28035"/>
    <w:rsid w:val="00555576"/>
    <w:pPr>
      <w:spacing w:after="0" w:line="240" w:lineRule="auto"/>
    </w:pPr>
    <w:rPr>
      <w:rFonts w:ascii="Times New Roman" w:eastAsia="Times New Roman" w:hAnsi="Times New Roman" w:cs="Times New Roman"/>
      <w:sz w:val="24"/>
      <w:szCs w:val="24"/>
    </w:rPr>
  </w:style>
  <w:style w:type="paragraph" w:customStyle="1" w:styleId="7A410F525C31487A91BF6A973E6608D735">
    <w:name w:val="7A410F525C31487A91BF6A973E6608D735"/>
    <w:rsid w:val="00555576"/>
    <w:pPr>
      <w:spacing w:after="0" w:line="240" w:lineRule="auto"/>
    </w:pPr>
    <w:rPr>
      <w:rFonts w:ascii="Times New Roman" w:eastAsia="Times New Roman" w:hAnsi="Times New Roman" w:cs="Times New Roman"/>
      <w:sz w:val="24"/>
      <w:szCs w:val="24"/>
    </w:rPr>
  </w:style>
  <w:style w:type="paragraph" w:customStyle="1" w:styleId="C6664B36CB4B4C89B640945E310C942B35">
    <w:name w:val="C6664B36CB4B4C89B640945E310C942B35"/>
    <w:rsid w:val="00555576"/>
    <w:pPr>
      <w:spacing w:after="0" w:line="240" w:lineRule="auto"/>
    </w:pPr>
    <w:rPr>
      <w:rFonts w:ascii="Times New Roman" w:eastAsia="Times New Roman" w:hAnsi="Times New Roman" w:cs="Times New Roman"/>
      <w:sz w:val="24"/>
      <w:szCs w:val="24"/>
    </w:rPr>
  </w:style>
  <w:style w:type="paragraph" w:customStyle="1" w:styleId="E3C91347B1094566A6846ED14272C10C35">
    <w:name w:val="E3C91347B1094566A6846ED14272C10C35"/>
    <w:rsid w:val="00555576"/>
    <w:pPr>
      <w:spacing w:after="0" w:line="240" w:lineRule="auto"/>
    </w:pPr>
    <w:rPr>
      <w:rFonts w:ascii="Times New Roman" w:eastAsia="Times New Roman" w:hAnsi="Times New Roman" w:cs="Times New Roman"/>
      <w:sz w:val="24"/>
      <w:szCs w:val="24"/>
    </w:rPr>
  </w:style>
  <w:style w:type="paragraph" w:customStyle="1" w:styleId="A8042476F19145F2A7E985BA08AC47B035">
    <w:name w:val="A8042476F19145F2A7E985BA08AC47B035"/>
    <w:rsid w:val="00555576"/>
    <w:pPr>
      <w:spacing w:after="0" w:line="240" w:lineRule="auto"/>
    </w:pPr>
    <w:rPr>
      <w:rFonts w:ascii="Times New Roman" w:eastAsia="Times New Roman" w:hAnsi="Times New Roman" w:cs="Times New Roman"/>
      <w:sz w:val="24"/>
      <w:szCs w:val="24"/>
    </w:rPr>
  </w:style>
  <w:style w:type="paragraph" w:customStyle="1" w:styleId="5ADE6D0219034AB2A094767BC62F5B0234">
    <w:name w:val="5ADE6D0219034AB2A094767BC62F5B0234"/>
    <w:rsid w:val="00555576"/>
    <w:pPr>
      <w:spacing w:after="0" w:line="240" w:lineRule="auto"/>
    </w:pPr>
    <w:rPr>
      <w:rFonts w:ascii="Times New Roman" w:eastAsia="Times New Roman" w:hAnsi="Times New Roman" w:cs="Times New Roman"/>
      <w:sz w:val="24"/>
      <w:szCs w:val="24"/>
    </w:rPr>
  </w:style>
  <w:style w:type="paragraph" w:customStyle="1" w:styleId="2818ED25BF6741E88BD9C82257B153051">
    <w:name w:val="2818ED25BF6741E88BD9C82257B153051"/>
    <w:rsid w:val="00555576"/>
    <w:pPr>
      <w:spacing w:after="0" w:line="240" w:lineRule="auto"/>
    </w:pPr>
    <w:rPr>
      <w:rFonts w:ascii="Times New Roman" w:eastAsia="Times New Roman" w:hAnsi="Times New Roman" w:cs="Times New Roman"/>
      <w:sz w:val="24"/>
      <w:szCs w:val="24"/>
    </w:rPr>
  </w:style>
  <w:style w:type="paragraph" w:customStyle="1" w:styleId="4B4545F99C59495494D933CF177E9C2B1">
    <w:name w:val="4B4545F99C59495494D933CF177E9C2B1"/>
    <w:rsid w:val="00555576"/>
    <w:pPr>
      <w:spacing w:after="0" w:line="240" w:lineRule="auto"/>
    </w:pPr>
    <w:rPr>
      <w:rFonts w:ascii="Times New Roman" w:eastAsia="Times New Roman" w:hAnsi="Times New Roman" w:cs="Times New Roman"/>
      <w:sz w:val="24"/>
      <w:szCs w:val="24"/>
    </w:rPr>
  </w:style>
  <w:style w:type="paragraph" w:customStyle="1" w:styleId="D0CB844CA3684650A96D04EB03A5001F1">
    <w:name w:val="D0CB844CA3684650A96D04EB03A5001F1"/>
    <w:rsid w:val="00555576"/>
    <w:pPr>
      <w:spacing w:after="0" w:line="240" w:lineRule="auto"/>
    </w:pPr>
    <w:rPr>
      <w:rFonts w:ascii="Times New Roman" w:eastAsia="Times New Roman" w:hAnsi="Times New Roman" w:cs="Times New Roman"/>
      <w:sz w:val="24"/>
      <w:szCs w:val="24"/>
    </w:rPr>
  </w:style>
  <w:style w:type="paragraph" w:customStyle="1" w:styleId="B8B862F4478A4EE38FB3277FFD7DD5AA1">
    <w:name w:val="B8B862F4478A4EE38FB3277FFD7DD5AA1"/>
    <w:rsid w:val="00555576"/>
    <w:pPr>
      <w:spacing w:after="0" w:line="240" w:lineRule="auto"/>
    </w:pPr>
    <w:rPr>
      <w:rFonts w:ascii="Times New Roman" w:eastAsia="Times New Roman" w:hAnsi="Times New Roman" w:cs="Times New Roman"/>
      <w:sz w:val="24"/>
      <w:szCs w:val="24"/>
    </w:rPr>
  </w:style>
  <w:style w:type="paragraph" w:customStyle="1" w:styleId="8BE4303B68CE4C88AE1DFA95CA55CEBF1">
    <w:name w:val="8BE4303B68CE4C88AE1DFA95CA55CEBF1"/>
    <w:rsid w:val="00555576"/>
    <w:pPr>
      <w:spacing w:after="0" w:line="240" w:lineRule="auto"/>
    </w:pPr>
    <w:rPr>
      <w:rFonts w:ascii="Times New Roman" w:eastAsia="Times New Roman" w:hAnsi="Times New Roman" w:cs="Times New Roman"/>
      <w:sz w:val="24"/>
      <w:szCs w:val="24"/>
    </w:rPr>
  </w:style>
  <w:style w:type="paragraph" w:customStyle="1" w:styleId="6290606785544D058C73C08556241D951">
    <w:name w:val="6290606785544D058C73C08556241D951"/>
    <w:rsid w:val="00555576"/>
    <w:pPr>
      <w:spacing w:after="0" w:line="240" w:lineRule="auto"/>
    </w:pPr>
    <w:rPr>
      <w:rFonts w:ascii="Times New Roman" w:eastAsia="Times New Roman" w:hAnsi="Times New Roman" w:cs="Times New Roman"/>
      <w:sz w:val="24"/>
      <w:szCs w:val="24"/>
    </w:rPr>
  </w:style>
  <w:style w:type="paragraph" w:customStyle="1" w:styleId="F5D5A1B244644EA488035204482B7EA71">
    <w:name w:val="F5D5A1B244644EA488035204482B7EA71"/>
    <w:rsid w:val="00555576"/>
    <w:pPr>
      <w:spacing w:after="0" w:line="240" w:lineRule="auto"/>
    </w:pPr>
    <w:rPr>
      <w:rFonts w:ascii="Times New Roman" w:eastAsia="Times New Roman" w:hAnsi="Times New Roman" w:cs="Times New Roman"/>
      <w:sz w:val="24"/>
      <w:szCs w:val="24"/>
    </w:rPr>
  </w:style>
  <w:style w:type="paragraph" w:customStyle="1" w:styleId="E60F3C241A084B18B16EC3AA37F97EA71">
    <w:name w:val="E60F3C241A084B18B16EC3AA37F97EA71"/>
    <w:rsid w:val="00555576"/>
    <w:pPr>
      <w:spacing w:after="0" w:line="240" w:lineRule="auto"/>
    </w:pPr>
    <w:rPr>
      <w:rFonts w:ascii="Times New Roman" w:eastAsia="Times New Roman" w:hAnsi="Times New Roman" w:cs="Times New Roman"/>
      <w:sz w:val="24"/>
      <w:szCs w:val="24"/>
    </w:rPr>
  </w:style>
  <w:style w:type="paragraph" w:customStyle="1" w:styleId="9CF8900D0422453CB15036784372683B1">
    <w:name w:val="9CF8900D0422453CB15036784372683B1"/>
    <w:rsid w:val="00555576"/>
    <w:pPr>
      <w:spacing w:after="0" w:line="240" w:lineRule="auto"/>
    </w:pPr>
    <w:rPr>
      <w:rFonts w:ascii="Times New Roman" w:eastAsia="Times New Roman" w:hAnsi="Times New Roman" w:cs="Times New Roman"/>
      <w:sz w:val="24"/>
      <w:szCs w:val="24"/>
    </w:rPr>
  </w:style>
  <w:style w:type="paragraph" w:customStyle="1" w:styleId="B5F125186CE24DA296C8299404FB37FF1">
    <w:name w:val="B5F125186CE24DA296C8299404FB37FF1"/>
    <w:rsid w:val="00555576"/>
    <w:pPr>
      <w:spacing w:after="0" w:line="240" w:lineRule="auto"/>
    </w:pPr>
    <w:rPr>
      <w:rFonts w:ascii="Times New Roman" w:eastAsia="Times New Roman" w:hAnsi="Times New Roman" w:cs="Times New Roman"/>
      <w:sz w:val="24"/>
      <w:szCs w:val="24"/>
    </w:rPr>
  </w:style>
  <w:style w:type="paragraph" w:customStyle="1" w:styleId="188E91E7C04F4173BD752A45EB9A4E501">
    <w:name w:val="188E91E7C04F4173BD752A45EB9A4E501"/>
    <w:rsid w:val="00555576"/>
    <w:pPr>
      <w:spacing w:after="0" w:line="240" w:lineRule="auto"/>
    </w:pPr>
    <w:rPr>
      <w:rFonts w:ascii="Times New Roman" w:eastAsia="Times New Roman" w:hAnsi="Times New Roman" w:cs="Times New Roman"/>
      <w:sz w:val="24"/>
      <w:szCs w:val="24"/>
    </w:rPr>
  </w:style>
  <w:style w:type="paragraph" w:customStyle="1" w:styleId="43654D9CF4F04FE8BAFF6590FA08A52C1">
    <w:name w:val="43654D9CF4F04FE8BAFF6590FA08A52C1"/>
    <w:rsid w:val="00555576"/>
    <w:pPr>
      <w:spacing w:after="0" w:line="240" w:lineRule="auto"/>
    </w:pPr>
    <w:rPr>
      <w:rFonts w:ascii="Times New Roman" w:eastAsia="Times New Roman" w:hAnsi="Times New Roman" w:cs="Times New Roman"/>
      <w:sz w:val="24"/>
      <w:szCs w:val="24"/>
    </w:rPr>
  </w:style>
  <w:style w:type="paragraph" w:customStyle="1" w:styleId="0272E96358E947E88A4155676CE078511">
    <w:name w:val="0272E96358E947E88A4155676CE078511"/>
    <w:rsid w:val="00555576"/>
    <w:pPr>
      <w:spacing w:after="0" w:line="240" w:lineRule="auto"/>
    </w:pPr>
    <w:rPr>
      <w:rFonts w:ascii="Times New Roman" w:eastAsia="Times New Roman" w:hAnsi="Times New Roman" w:cs="Times New Roman"/>
      <w:sz w:val="24"/>
      <w:szCs w:val="24"/>
    </w:rPr>
  </w:style>
  <w:style w:type="paragraph" w:customStyle="1" w:styleId="D684453FD50747D28A8AF2C69C07C9AA1">
    <w:name w:val="D684453FD50747D28A8AF2C69C07C9AA1"/>
    <w:rsid w:val="00555576"/>
    <w:pPr>
      <w:spacing w:after="0" w:line="240" w:lineRule="auto"/>
    </w:pPr>
    <w:rPr>
      <w:rFonts w:ascii="Times New Roman" w:eastAsia="Times New Roman" w:hAnsi="Times New Roman" w:cs="Times New Roman"/>
      <w:sz w:val="24"/>
      <w:szCs w:val="24"/>
    </w:rPr>
  </w:style>
  <w:style w:type="paragraph" w:customStyle="1" w:styleId="F3D4AB5C4A8A4506BBD5DCD745858ABB1">
    <w:name w:val="F3D4AB5C4A8A4506BBD5DCD745858ABB1"/>
    <w:rsid w:val="00555576"/>
    <w:pPr>
      <w:spacing w:after="0" w:line="240" w:lineRule="auto"/>
    </w:pPr>
    <w:rPr>
      <w:rFonts w:ascii="Times New Roman" w:eastAsia="Times New Roman" w:hAnsi="Times New Roman" w:cs="Times New Roman"/>
      <w:sz w:val="24"/>
      <w:szCs w:val="24"/>
    </w:rPr>
  </w:style>
  <w:style w:type="paragraph" w:customStyle="1" w:styleId="3FF0F6EE93584DC3A374A7B9CE4DAEE01">
    <w:name w:val="3FF0F6EE93584DC3A374A7B9CE4DAEE01"/>
    <w:rsid w:val="00555576"/>
    <w:pPr>
      <w:spacing w:after="0" w:line="240" w:lineRule="auto"/>
    </w:pPr>
    <w:rPr>
      <w:rFonts w:ascii="Times New Roman" w:eastAsia="Times New Roman" w:hAnsi="Times New Roman" w:cs="Times New Roman"/>
      <w:sz w:val="24"/>
      <w:szCs w:val="24"/>
    </w:rPr>
  </w:style>
  <w:style w:type="paragraph" w:customStyle="1" w:styleId="D3B174B8C40B4AA6B7BB5A6637E964AE1">
    <w:name w:val="D3B174B8C40B4AA6B7BB5A6637E964AE1"/>
    <w:rsid w:val="00555576"/>
    <w:pPr>
      <w:spacing w:after="0" w:line="240" w:lineRule="auto"/>
    </w:pPr>
    <w:rPr>
      <w:rFonts w:ascii="Times New Roman" w:eastAsia="Times New Roman" w:hAnsi="Times New Roman" w:cs="Times New Roman"/>
      <w:sz w:val="24"/>
      <w:szCs w:val="24"/>
    </w:rPr>
  </w:style>
  <w:style w:type="paragraph" w:customStyle="1" w:styleId="6AA37777384544948E3C0ABD61AFAE3F1">
    <w:name w:val="6AA37777384544948E3C0ABD61AFAE3F1"/>
    <w:rsid w:val="00555576"/>
    <w:pPr>
      <w:spacing w:after="0" w:line="240" w:lineRule="auto"/>
    </w:pPr>
    <w:rPr>
      <w:rFonts w:ascii="Times New Roman" w:eastAsia="Times New Roman" w:hAnsi="Times New Roman" w:cs="Times New Roman"/>
      <w:sz w:val="24"/>
      <w:szCs w:val="24"/>
    </w:rPr>
  </w:style>
  <w:style w:type="paragraph" w:customStyle="1" w:styleId="31CA5CDBF5A04E6E97C41470182FAC8D1">
    <w:name w:val="31CA5CDBF5A04E6E97C41470182FAC8D1"/>
    <w:rsid w:val="00555576"/>
    <w:pPr>
      <w:spacing w:after="0" w:line="240" w:lineRule="auto"/>
    </w:pPr>
    <w:rPr>
      <w:rFonts w:ascii="Times New Roman" w:eastAsia="Times New Roman" w:hAnsi="Times New Roman" w:cs="Times New Roman"/>
      <w:sz w:val="24"/>
      <w:szCs w:val="24"/>
    </w:rPr>
  </w:style>
  <w:style w:type="paragraph" w:customStyle="1" w:styleId="6FAE1DBCDEA44EEFABE2C7235093B27C1">
    <w:name w:val="6FAE1DBCDEA44EEFABE2C7235093B27C1"/>
    <w:rsid w:val="00555576"/>
    <w:pPr>
      <w:spacing w:after="0" w:line="240" w:lineRule="auto"/>
    </w:pPr>
    <w:rPr>
      <w:rFonts w:ascii="Times New Roman" w:eastAsia="Times New Roman" w:hAnsi="Times New Roman" w:cs="Times New Roman"/>
      <w:sz w:val="24"/>
      <w:szCs w:val="24"/>
    </w:rPr>
  </w:style>
  <w:style w:type="paragraph" w:customStyle="1" w:styleId="D30912C29E7F4F0F9594B0D2F38D9CAB1">
    <w:name w:val="D30912C29E7F4F0F9594B0D2F38D9CAB1"/>
    <w:rsid w:val="00555576"/>
    <w:pPr>
      <w:spacing w:after="0" w:line="240" w:lineRule="auto"/>
    </w:pPr>
    <w:rPr>
      <w:rFonts w:ascii="Times New Roman" w:eastAsia="Times New Roman" w:hAnsi="Times New Roman" w:cs="Times New Roman"/>
      <w:sz w:val="24"/>
      <w:szCs w:val="24"/>
    </w:rPr>
  </w:style>
  <w:style w:type="paragraph" w:customStyle="1" w:styleId="5DF8AA570E244E4687EA7C4E17CF49751">
    <w:name w:val="5DF8AA570E244E4687EA7C4E17CF49751"/>
    <w:rsid w:val="00555576"/>
    <w:pPr>
      <w:spacing w:after="0" w:line="240" w:lineRule="auto"/>
    </w:pPr>
    <w:rPr>
      <w:rFonts w:ascii="Times New Roman" w:eastAsia="Times New Roman" w:hAnsi="Times New Roman" w:cs="Times New Roman"/>
      <w:sz w:val="24"/>
      <w:szCs w:val="24"/>
    </w:rPr>
  </w:style>
  <w:style w:type="paragraph" w:customStyle="1" w:styleId="4A62078EC42E42B7A6A2223E61DDF8E91">
    <w:name w:val="4A62078EC42E42B7A6A2223E61DDF8E91"/>
    <w:rsid w:val="00555576"/>
    <w:pPr>
      <w:spacing w:after="0" w:line="240" w:lineRule="auto"/>
    </w:pPr>
    <w:rPr>
      <w:rFonts w:ascii="Times New Roman" w:eastAsia="Times New Roman" w:hAnsi="Times New Roman" w:cs="Times New Roman"/>
      <w:sz w:val="24"/>
      <w:szCs w:val="24"/>
    </w:rPr>
  </w:style>
  <w:style w:type="paragraph" w:customStyle="1" w:styleId="A22E414D0B704C3789A82099640484831">
    <w:name w:val="A22E414D0B704C3789A82099640484831"/>
    <w:rsid w:val="00555576"/>
    <w:pPr>
      <w:spacing w:after="0" w:line="240" w:lineRule="auto"/>
    </w:pPr>
    <w:rPr>
      <w:rFonts w:ascii="Times New Roman" w:eastAsia="Times New Roman" w:hAnsi="Times New Roman" w:cs="Times New Roman"/>
      <w:sz w:val="24"/>
      <w:szCs w:val="24"/>
    </w:rPr>
  </w:style>
  <w:style w:type="paragraph" w:customStyle="1" w:styleId="2179EE2FF4A742AA996BCBC3B18549871">
    <w:name w:val="2179EE2FF4A742AA996BCBC3B18549871"/>
    <w:rsid w:val="00555576"/>
    <w:pPr>
      <w:spacing w:after="0" w:line="240" w:lineRule="auto"/>
    </w:pPr>
    <w:rPr>
      <w:rFonts w:ascii="Times New Roman" w:eastAsia="Times New Roman" w:hAnsi="Times New Roman" w:cs="Times New Roman"/>
      <w:sz w:val="24"/>
      <w:szCs w:val="24"/>
    </w:rPr>
  </w:style>
  <w:style w:type="paragraph" w:customStyle="1" w:styleId="274BAAC18AEB44B19F55B7254831DA4E1">
    <w:name w:val="274BAAC18AEB44B19F55B7254831DA4E1"/>
    <w:rsid w:val="00555576"/>
    <w:pPr>
      <w:spacing w:after="0" w:line="240" w:lineRule="auto"/>
    </w:pPr>
    <w:rPr>
      <w:rFonts w:ascii="Times New Roman" w:eastAsia="Times New Roman" w:hAnsi="Times New Roman" w:cs="Times New Roman"/>
      <w:sz w:val="24"/>
      <w:szCs w:val="24"/>
    </w:rPr>
  </w:style>
  <w:style w:type="paragraph" w:customStyle="1" w:styleId="C4D1A9B48E484EFE9C4D9B2C606E99001">
    <w:name w:val="C4D1A9B48E484EFE9C4D9B2C606E99001"/>
    <w:rsid w:val="00555576"/>
    <w:pPr>
      <w:spacing w:after="0" w:line="240" w:lineRule="auto"/>
    </w:pPr>
    <w:rPr>
      <w:rFonts w:ascii="Times New Roman" w:eastAsia="Times New Roman" w:hAnsi="Times New Roman" w:cs="Times New Roman"/>
      <w:sz w:val="24"/>
      <w:szCs w:val="24"/>
    </w:rPr>
  </w:style>
  <w:style w:type="paragraph" w:customStyle="1" w:styleId="0DF6AA334A3B4E8D9AEE02DC8D3172771">
    <w:name w:val="0DF6AA334A3B4E8D9AEE02DC8D3172771"/>
    <w:rsid w:val="00555576"/>
    <w:pPr>
      <w:spacing w:after="0" w:line="240" w:lineRule="auto"/>
    </w:pPr>
    <w:rPr>
      <w:rFonts w:ascii="Times New Roman" w:eastAsia="Times New Roman" w:hAnsi="Times New Roman" w:cs="Times New Roman"/>
      <w:sz w:val="24"/>
      <w:szCs w:val="24"/>
    </w:rPr>
  </w:style>
  <w:style w:type="paragraph" w:customStyle="1" w:styleId="EC07CC9F0A5E4794A04EC15CD71CABC51">
    <w:name w:val="EC07CC9F0A5E4794A04EC15CD71CABC51"/>
    <w:rsid w:val="00555576"/>
    <w:pPr>
      <w:spacing w:after="0" w:line="240" w:lineRule="auto"/>
    </w:pPr>
    <w:rPr>
      <w:rFonts w:ascii="Times New Roman" w:eastAsia="Times New Roman" w:hAnsi="Times New Roman" w:cs="Times New Roman"/>
      <w:sz w:val="24"/>
      <w:szCs w:val="24"/>
    </w:rPr>
  </w:style>
  <w:style w:type="paragraph" w:customStyle="1" w:styleId="3EE74CC0E11D4EB0887891028F3297681">
    <w:name w:val="3EE74CC0E11D4EB0887891028F3297681"/>
    <w:rsid w:val="00555576"/>
    <w:pPr>
      <w:spacing w:after="0" w:line="240" w:lineRule="auto"/>
    </w:pPr>
    <w:rPr>
      <w:rFonts w:ascii="Times New Roman" w:eastAsia="Times New Roman" w:hAnsi="Times New Roman" w:cs="Times New Roman"/>
      <w:sz w:val="24"/>
      <w:szCs w:val="24"/>
    </w:rPr>
  </w:style>
  <w:style w:type="paragraph" w:customStyle="1" w:styleId="5AA2AD5305C142E6972E9240455828E11">
    <w:name w:val="5AA2AD5305C142E6972E9240455828E11"/>
    <w:rsid w:val="00555576"/>
    <w:pPr>
      <w:spacing w:after="0" w:line="240" w:lineRule="auto"/>
    </w:pPr>
    <w:rPr>
      <w:rFonts w:ascii="Times New Roman" w:eastAsia="Times New Roman" w:hAnsi="Times New Roman" w:cs="Times New Roman"/>
      <w:sz w:val="24"/>
      <w:szCs w:val="24"/>
    </w:rPr>
  </w:style>
  <w:style w:type="paragraph" w:customStyle="1" w:styleId="9683308621344A2C9E2093992077600E1">
    <w:name w:val="9683308621344A2C9E2093992077600E1"/>
    <w:rsid w:val="00555576"/>
    <w:pPr>
      <w:spacing w:after="0" w:line="240" w:lineRule="auto"/>
    </w:pPr>
    <w:rPr>
      <w:rFonts w:ascii="Times New Roman" w:eastAsia="Times New Roman" w:hAnsi="Times New Roman" w:cs="Times New Roman"/>
      <w:sz w:val="24"/>
      <w:szCs w:val="24"/>
    </w:rPr>
  </w:style>
  <w:style w:type="paragraph" w:customStyle="1" w:styleId="97A2C01C13C140FEA5B81B0B2AF55EF01">
    <w:name w:val="97A2C01C13C140FEA5B81B0B2AF55EF01"/>
    <w:rsid w:val="00555576"/>
    <w:pPr>
      <w:spacing w:after="0" w:line="240" w:lineRule="auto"/>
    </w:pPr>
    <w:rPr>
      <w:rFonts w:ascii="Times New Roman" w:eastAsia="Times New Roman" w:hAnsi="Times New Roman" w:cs="Times New Roman"/>
      <w:sz w:val="24"/>
      <w:szCs w:val="24"/>
    </w:rPr>
  </w:style>
  <w:style w:type="paragraph" w:customStyle="1" w:styleId="4068949025484AAF86B96F2F06FE04EB1">
    <w:name w:val="4068949025484AAF86B96F2F06FE04EB1"/>
    <w:rsid w:val="00555576"/>
    <w:pPr>
      <w:spacing w:after="0" w:line="240" w:lineRule="auto"/>
    </w:pPr>
    <w:rPr>
      <w:rFonts w:ascii="Times New Roman" w:eastAsia="Times New Roman" w:hAnsi="Times New Roman" w:cs="Times New Roman"/>
      <w:sz w:val="24"/>
      <w:szCs w:val="24"/>
    </w:rPr>
  </w:style>
  <w:style w:type="paragraph" w:customStyle="1" w:styleId="EC1A482E682A490DBD9F7486419FF6D01">
    <w:name w:val="EC1A482E682A490DBD9F7486419FF6D01"/>
    <w:rsid w:val="00555576"/>
    <w:pPr>
      <w:spacing w:after="0" w:line="240" w:lineRule="auto"/>
    </w:pPr>
    <w:rPr>
      <w:rFonts w:ascii="Times New Roman" w:eastAsia="Times New Roman" w:hAnsi="Times New Roman" w:cs="Times New Roman"/>
      <w:sz w:val="24"/>
      <w:szCs w:val="24"/>
    </w:rPr>
  </w:style>
  <w:style w:type="paragraph" w:customStyle="1" w:styleId="6D5AA758F3F64510922005C0E6C03FED1">
    <w:name w:val="6D5AA758F3F64510922005C0E6C03FED1"/>
    <w:rsid w:val="00555576"/>
    <w:pPr>
      <w:spacing w:after="0" w:line="240" w:lineRule="auto"/>
    </w:pPr>
    <w:rPr>
      <w:rFonts w:ascii="Times New Roman" w:eastAsia="Times New Roman" w:hAnsi="Times New Roman" w:cs="Times New Roman"/>
      <w:sz w:val="24"/>
      <w:szCs w:val="24"/>
    </w:rPr>
  </w:style>
  <w:style w:type="paragraph" w:customStyle="1" w:styleId="56C636CD67524D40AF283F1A48BDF1751">
    <w:name w:val="56C636CD67524D40AF283F1A48BDF1751"/>
    <w:rsid w:val="00555576"/>
    <w:pPr>
      <w:spacing w:after="0" w:line="240" w:lineRule="auto"/>
    </w:pPr>
    <w:rPr>
      <w:rFonts w:ascii="Times New Roman" w:eastAsia="Times New Roman" w:hAnsi="Times New Roman" w:cs="Times New Roman"/>
      <w:sz w:val="24"/>
      <w:szCs w:val="24"/>
    </w:rPr>
  </w:style>
  <w:style w:type="paragraph" w:customStyle="1" w:styleId="C1A75551793F4E2498A021082BA0D15F36">
    <w:name w:val="C1A75551793F4E2498A021082BA0D15F36"/>
    <w:rsid w:val="0000400D"/>
    <w:pPr>
      <w:spacing w:after="0" w:line="240" w:lineRule="auto"/>
    </w:pPr>
    <w:rPr>
      <w:rFonts w:ascii="Times New Roman" w:eastAsia="Times New Roman" w:hAnsi="Times New Roman" w:cs="Times New Roman"/>
      <w:sz w:val="24"/>
      <w:szCs w:val="24"/>
    </w:rPr>
  </w:style>
  <w:style w:type="paragraph" w:customStyle="1" w:styleId="750A07FC1204433BA4683606136FC2BA36">
    <w:name w:val="750A07FC1204433BA4683606136FC2BA36"/>
    <w:rsid w:val="0000400D"/>
    <w:pPr>
      <w:spacing w:after="0" w:line="240" w:lineRule="auto"/>
    </w:pPr>
    <w:rPr>
      <w:rFonts w:ascii="Times New Roman" w:eastAsia="Times New Roman" w:hAnsi="Times New Roman" w:cs="Times New Roman"/>
      <w:sz w:val="24"/>
      <w:szCs w:val="24"/>
    </w:rPr>
  </w:style>
  <w:style w:type="paragraph" w:customStyle="1" w:styleId="684B9EDFD303441587CE3C6DE6FF35EF36">
    <w:name w:val="684B9EDFD303441587CE3C6DE6FF35EF36"/>
    <w:rsid w:val="0000400D"/>
    <w:pPr>
      <w:spacing w:after="0" w:line="240" w:lineRule="auto"/>
    </w:pPr>
    <w:rPr>
      <w:rFonts w:ascii="Times New Roman" w:eastAsia="Times New Roman" w:hAnsi="Times New Roman" w:cs="Times New Roman"/>
      <w:sz w:val="24"/>
      <w:szCs w:val="24"/>
    </w:rPr>
  </w:style>
  <w:style w:type="paragraph" w:customStyle="1" w:styleId="1940F4B4FF30421184B2AD331394E5177">
    <w:name w:val="1940F4B4FF30421184B2AD331394E5177"/>
    <w:rsid w:val="0000400D"/>
    <w:pPr>
      <w:spacing w:after="0" w:line="240" w:lineRule="auto"/>
    </w:pPr>
    <w:rPr>
      <w:rFonts w:ascii="Times New Roman" w:eastAsia="Times New Roman" w:hAnsi="Times New Roman" w:cs="Times New Roman"/>
      <w:sz w:val="24"/>
      <w:szCs w:val="24"/>
    </w:rPr>
  </w:style>
  <w:style w:type="paragraph" w:customStyle="1" w:styleId="8DD4C7BD72F64A80AF53873207B8768436">
    <w:name w:val="8DD4C7BD72F64A80AF53873207B8768436"/>
    <w:rsid w:val="0000400D"/>
    <w:pPr>
      <w:spacing w:after="0" w:line="240" w:lineRule="auto"/>
    </w:pPr>
    <w:rPr>
      <w:rFonts w:ascii="Times New Roman" w:eastAsia="Times New Roman" w:hAnsi="Times New Roman" w:cs="Times New Roman"/>
      <w:sz w:val="24"/>
      <w:szCs w:val="24"/>
    </w:rPr>
  </w:style>
  <w:style w:type="paragraph" w:customStyle="1" w:styleId="6FFD64D5BF9347A1AE7B8232A787AA0936">
    <w:name w:val="6FFD64D5BF9347A1AE7B8232A787AA0936"/>
    <w:rsid w:val="0000400D"/>
    <w:pPr>
      <w:spacing w:after="0" w:line="240" w:lineRule="auto"/>
    </w:pPr>
    <w:rPr>
      <w:rFonts w:ascii="Times New Roman" w:eastAsia="Times New Roman" w:hAnsi="Times New Roman" w:cs="Times New Roman"/>
      <w:sz w:val="24"/>
      <w:szCs w:val="24"/>
    </w:rPr>
  </w:style>
  <w:style w:type="paragraph" w:customStyle="1" w:styleId="567732F5821A47149196A66FEA82DB9C36">
    <w:name w:val="567732F5821A47149196A66FEA82DB9C36"/>
    <w:rsid w:val="0000400D"/>
    <w:pPr>
      <w:spacing w:after="0" w:line="240" w:lineRule="auto"/>
    </w:pPr>
    <w:rPr>
      <w:rFonts w:ascii="Times New Roman" w:eastAsia="Times New Roman" w:hAnsi="Times New Roman" w:cs="Times New Roman"/>
      <w:sz w:val="24"/>
      <w:szCs w:val="24"/>
    </w:rPr>
  </w:style>
  <w:style w:type="paragraph" w:customStyle="1" w:styleId="8C82D7BA4F66415789F5450A8766EA1236">
    <w:name w:val="8C82D7BA4F66415789F5450A8766EA1236"/>
    <w:rsid w:val="0000400D"/>
    <w:pPr>
      <w:spacing w:after="0" w:line="240" w:lineRule="auto"/>
    </w:pPr>
    <w:rPr>
      <w:rFonts w:ascii="Times New Roman" w:eastAsia="Times New Roman" w:hAnsi="Times New Roman" w:cs="Times New Roman"/>
      <w:sz w:val="24"/>
      <w:szCs w:val="24"/>
    </w:rPr>
  </w:style>
  <w:style w:type="paragraph" w:customStyle="1" w:styleId="F52BE5F2105C4E2EA9F66893D6B6AD5D16">
    <w:name w:val="F52BE5F2105C4E2EA9F66893D6B6AD5D16"/>
    <w:rsid w:val="0000400D"/>
    <w:pPr>
      <w:spacing w:after="0" w:line="240" w:lineRule="auto"/>
    </w:pPr>
    <w:rPr>
      <w:rFonts w:ascii="Times New Roman" w:eastAsia="Times New Roman" w:hAnsi="Times New Roman" w:cs="Times New Roman"/>
      <w:sz w:val="24"/>
      <w:szCs w:val="24"/>
    </w:rPr>
  </w:style>
  <w:style w:type="paragraph" w:customStyle="1" w:styleId="8D969E2EEEEA428D8301BF1872A41F7736">
    <w:name w:val="8D969E2EEEEA428D8301BF1872A41F7736"/>
    <w:rsid w:val="0000400D"/>
    <w:pPr>
      <w:spacing w:after="0" w:line="240" w:lineRule="auto"/>
    </w:pPr>
    <w:rPr>
      <w:rFonts w:ascii="Times New Roman" w:eastAsia="Times New Roman" w:hAnsi="Times New Roman" w:cs="Times New Roman"/>
      <w:sz w:val="24"/>
      <w:szCs w:val="24"/>
    </w:rPr>
  </w:style>
  <w:style w:type="paragraph" w:customStyle="1" w:styleId="EA069EA1F7B040C8BA365E17D9E0734C36">
    <w:name w:val="EA069EA1F7B040C8BA365E17D9E0734C36"/>
    <w:rsid w:val="0000400D"/>
    <w:pPr>
      <w:spacing w:after="0" w:line="240" w:lineRule="auto"/>
    </w:pPr>
    <w:rPr>
      <w:rFonts w:ascii="Times New Roman" w:eastAsia="Times New Roman" w:hAnsi="Times New Roman" w:cs="Times New Roman"/>
      <w:sz w:val="24"/>
      <w:szCs w:val="24"/>
    </w:rPr>
  </w:style>
  <w:style w:type="paragraph" w:customStyle="1" w:styleId="86D399C4978D4CC1AF6AC0510E41A7A936">
    <w:name w:val="86D399C4978D4CC1AF6AC0510E41A7A936"/>
    <w:rsid w:val="0000400D"/>
    <w:pPr>
      <w:spacing w:after="0" w:line="240" w:lineRule="auto"/>
    </w:pPr>
    <w:rPr>
      <w:rFonts w:ascii="Times New Roman" w:eastAsia="Times New Roman" w:hAnsi="Times New Roman" w:cs="Times New Roman"/>
      <w:sz w:val="24"/>
      <w:szCs w:val="24"/>
    </w:rPr>
  </w:style>
  <w:style w:type="paragraph" w:customStyle="1" w:styleId="F0C34371869E4E3CAA865F21BD0614CF36">
    <w:name w:val="F0C34371869E4E3CAA865F21BD0614CF36"/>
    <w:rsid w:val="0000400D"/>
    <w:pPr>
      <w:spacing w:after="0" w:line="240" w:lineRule="auto"/>
    </w:pPr>
    <w:rPr>
      <w:rFonts w:ascii="Times New Roman" w:eastAsia="Times New Roman" w:hAnsi="Times New Roman" w:cs="Times New Roman"/>
      <w:sz w:val="24"/>
      <w:szCs w:val="24"/>
    </w:rPr>
  </w:style>
  <w:style w:type="paragraph" w:customStyle="1" w:styleId="94DFD1772B7D40E292AA167FE2B643E436">
    <w:name w:val="94DFD1772B7D40E292AA167FE2B643E436"/>
    <w:rsid w:val="0000400D"/>
    <w:pPr>
      <w:spacing w:after="0" w:line="240" w:lineRule="auto"/>
    </w:pPr>
    <w:rPr>
      <w:rFonts w:ascii="Times New Roman" w:eastAsia="Times New Roman" w:hAnsi="Times New Roman" w:cs="Times New Roman"/>
      <w:sz w:val="24"/>
      <w:szCs w:val="24"/>
    </w:rPr>
  </w:style>
  <w:style w:type="paragraph" w:customStyle="1" w:styleId="47EE000F2D5343E5A08E75D7D5DDE4FA36">
    <w:name w:val="47EE000F2D5343E5A08E75D7D5DDE4FA36"/>
    <w:rsid w:val="0000400D"/>
    <w:pPr>
      <w:spacing w:after="0" w:line="240" w:lineRule="auto"/>
    </w:pPr>
    <w:rPr>
      <w:rFonts w:ascii="Times New Roman" w:eastAsia="Times New Roman" w:hAnsi="Times New Roman" w:cs="Times New Roman"/>
      <w:sz w:val="24"/>
      <w:szCs w:val="24"/>
    </w:rPr>
  </w:style>
  <w:style w:type="paragraph" w:customStyle="1" w:styleId="4C689E576E96481D9C95748BDAF652DD36">
    <w:name w:val="4C689E576E96481D9C95748BDAF652DD36"/>
    <w:rsid w:val="0000400D"/>
    <w:pPr>
      <w:spacing w:after="0" w:line="240" w:lineRule="auto"/>
    </w:pPr>
    <w:rPr>
      <w:rFonts w:ascii="Times New Roman" w:eastAsia="Times New Roman" w:hAnsi="Times New Roman" w:cs="Times New Roman"/>
      <w:sz w:val="24"/>
      <w:szCs w:val="24"/>
    </w:rPr>
  </w:style>
  <w:style w:type="paragraph" w:customStyle="1" w:styleId="7D0DCCDCF9CB45D9991D676BE6366A8936">
    <w:name w:val="7D0DCCDCF9CB45D9991D676BE6366A8936"/>
    <w:rsid w:val="0000400D"/>
    <w:pPr>
      <w:spacing w:after="0" w:line="240" w:lineRule="auto"/>
    </w:pPr>
    <w:rPr>
      <w:rFonts w:ascii="Times New Roman" w:eastAsia="Times New Roman" w:hAnsi="Times New Roman" w:cs="Times New Roman"/>
      <w:sz w:val="24"/>
      <w:szCs w:val="24"/>
    </w:rPr>
  </w:style>
  <w:style w:type="paragraph" w:customStyle="1" w:styleId="4E528BD371F84006A63339007215418C36">
    <w:name w:val="4E528BD371F84006A63339007215418C36"/>
    <w:rsid w:val="0000400D"/>
    <w:pPr>
      <w:spacing w:after="0" w:line="240" w:lineRule="auto"/>
    </w:pPr>
    <w:rPr>
      <w:rFonts w:ascii="Times New Roman" w:eastAsia="Times New Roman" w:hAnsi="Times New Roman" w:cs="Times New Roman"/>
      <w:sz w:val="24"/>
      <w:szCs w:val="24"/>
    </w:rPr>
  </w:style>
  <w:style w:type="paragraph" w:customStyle="1" w:styleId="EF7D1543C3EF4C8FA1B4DF2FD75BE2D236">
    <w:name w:val="EF7D1543C3EF4C8FA1B4DF2FD75BE2D236"/>
    <w:rsid w:val="0000400D"/>
    <w:pPr>
      <w:spacing w:after="0" w:line="240" w:lineRule="auto"/>
    </w:pPr>
    <w:rPr>
      <w:rFonts w:ascii="Times New Roman" w:eastAsia="Times New Roman" w:hAnsi="Times New Roman" w:cs="Times New Roman"/>
      <w:sz w:val="24"/>
      <w:szCs w:val="24"/>
    </w:rPr>
  </w:style>
  <w:style w:type="paragraph" w:customStyle="1" w:styleId="A11CCD89A6DE458BA882053B8111601736">
    <w:name w:val="A11CCD89A6DE458BA882053B8111601736"/>
    <w:rsid w:val="0000400D"/>
    <w:pPr>
      <w:spacing w:after="0" w:line="240" w:lineRule="auto"/>
    </w:pPr>
    <w:rPr>
      <w:rFonts w:ascii="Times New Roman" w:eastAsia="Times New Roman" w:hAnsi="Times New Roman" w:cs="Times New Roman"/>
      <w:sz w:val="24"/>
      <w:szCs w:val="24"/>
    </w:rPr>
  </w:style>
  <w:style w:type="paragraph" w:customStyle="1" w:styleId="A9ECCE074E7D4EB1970868C6924375AC36">
    <w:name w:val="A9ECCE074E7D4EB1970868C6924375AC36"/>
    <w:rsid w:val="0000400D"/>
    <w:pPr>
      <w:spacing w:after="0" w:line="240" w:lineRule="auto"/>
    </w:pPr>
    <w:rPr>
      <w:rFonts w:ascii="Times New Roman" w:eastAsia="Times New Roman" w:hAnsi="Times New Roman" w:cs="Times New Roman"/>
      <w:sz w:val="24"/>
      <w:szCs w:val="24"/>
    </w:rPr>
  </w:style>
  <w:style w:type="paragraph" w:customStyle="1" w:styleId="C1BA5A4AD8DD41C6B6F310A6A69FEE7E17">
    <w:name w:val="C1BA5A4AD8DD41C6B6F310A6A69FEE7E17"/>
    <w:rsid w:val="0000400D"/>
    <w:pPr>
      <w:spacing w:after="0" w:line="240" w:lineRule="auto"/>
    </w:pPr>
    <w:rPr>
      <w:rFonts w:ascii="Times New Roman" w:eastAsia="Times New Roman" w:hAnsi="Times New Roman" w:cs="Times New Roman"/>
      <w:sz w:val="24"/>
      <w:szCs w:val="24"/>
    </w:rPr>
  </w:style>
  <w:style w:type="paragraph" w:customStyle="1" w:styleId="B400400A0A5D4482A726C9BFBA261CB236">
    <w:name w:val="B400400A0A5D4482A726C9BFBA261CB236"/>
    <w:rsid w:val="0000400D"/>
    <w:pPr>
      <w:spacing w:after="0" w:line="240" w:lineRule="auto"/>
    </w:pPr>
    <w:rPr>
      <w:rFonts w:ascii="Times New Roman" w:eastAsia="Times New Roman" w:hAnsi="Times New Roman" w:cs="Times New Roman"/>
      <w:sz w:val="24"/>
      <w:szCs w:val="24"/>
    </w:rPr>
  </w:style>
  <w:style w:type="paragraph" w:customStyle="1" w:styleId="4088ED87792549FB9DE97C75D54DC97036">
    <w:name w:val="4088ED87792549FB9DE97C75D54DC97036"/>
    <w:rsid w:val="0000400D"/>
    <w:pPr>
      <w:spacing w:after="0" w:line="240" w:lineRule="auto"/>
    </w:pPr>
    <w:rPr>
      <w:rFonts w:ascii="Times New Roman" w:eastAsia="Times New Roman" w:hAnsi="Times New Roman" w:cs="Times New Roman"/>
      <w:sz w:val="24"/>
      <w:szCs w:val="24"/>
    </w:rPr>
  </w:style>
  <w:style w:type="paragraph" w:customStyle="1" w:styleId="D7226DF6365043B7A01735D6A0312E7636">
    <w:name w:val="D7226DF6365043B7A01735D6A0312E7636"/>
    <w:rsid w:val="0000400D"/>
    <w:pPr>
      <w:spacing w:after="0" w:line="240" w:lineRule="auto"/>
    </w:pPr>
    <w:rPr>
      <w:rFonts w:ascii="Times New Roman" w:eastAsia="Times New Roman" w:hAnsi="Times New Roman" w:cs="Times New Roman"/>
      <w:sz w:val="24"/>
      <w:szCs w:val="24"/>
    </w:rPr>
  </w:style>
  <w:style w:type="paragraph" w:customStyle="1" w:styleId="82F3B0E220BC470AAE45954ABB9AB31536">
    <w:name w:val="82F3B0E220BC470AAE45954ABB9AB31536"/>
    <w:rsid w:val="0000400D"/>
    <w:pPr>
      <w:spacing w:after="0" w:line="240" w:lineRule="auto"/>
    </w:pPr>
    <w:rPr>
      <w:rFonts w:ascii="Times New Roman" w:eastAsia="Times New Roman" w:hAnsi="Times New Roman" w:cs="Times New Roman"/>
      <w:sz w:val="24"/>
      <w:szCs w:val="24"/>
    </w:rPr>
  </w:style>
  <w:style w:type="paragraph" w:customStyle="1" w:styleId="E8923BEBAD9C400F9860AC1FDC28067536">
    <w:name w:val="E8923BEBAD9C400F9860AC1FDC28067536"/>
    <w:rsid w:val="0000400D"/>
    <w:pPr>
      <w:spacing w:after="0" w:line="240" w:lineRule="auto"/>
    </w:pPr>
    <w:rPr>
      <w:rFonts w:ascii="Times New Roman" w:eastAsia="Times New Roman" w:hAnsi="Times New Roman" w:cs="Times New Roman"/>
      <w:sz w:val="24"/>
      <w:szCs w:val="24"/>
    </w:rPr>
  </w:style>
  <w:style w:type="paragraph" w:customStyle="1" w:styleId="BEAB7772E7AF48B7A9A819060A46CCA236">
    <w:name w:val="BEAB7772E7AF48B7A9A819060A46CCA236"/>
    <w:rsid w:val="0000400D"/>
    <w:pPr>
      <w:spacing w:after="0" w:line="240" w:lineRule="auto"/>
    </w:pPr>
    <w:rPr>
      <w:rFonts w:ascii="Times New Roman" w:eastAsia="Times New Roman" w:hAnsi="Times New Roman" w:cs="Times New Roman"/>
      <w:sz w:val="24"/>
      <w:szCs w:val="24"/>
    </w:rPr>
  </w:style>
  <w:style w:type="paragraph" w:customStyle="1" w:styleId="7A69459460A24A4BB3AC77B14DE0AEF636">
    <w:name w:val="7A69459460A24A4BB3AC77B14DE0AEF636"/>
    <w:rsid w:val="0000400D"/>
    <w:pPr>
      <w:spacing w:after="0" w:line="240" w:lineRule="auto"/>
    </w:pPr>
    <w:rPr>
      <w:rFonts w:ascii="Times New Roman" w:eastAsia="Times New Roman" w:hAnsi="Times New Roman" w:cs="Times New Roman"/>
      <w:sz w:val="24"/>
      <w:szCs w:val="24"/>
    </w:rPr>
  </w:style>
  <w:style w:type="paragraph" w:customStyle="1" w:styleId="B7599E30B0854BA99A85F0178A97D42136">
    <w:name w:val="B7599E30B0854BA99A85F0178A97D42136"/>
    <w:rsid w:val="0000400D"/>
    <w:pPr>
      <w:spacing w:after="0" w:line="240" w:lineRule="auto"/>
    </w:pPr>
    <w:rPr>
      <w:rFonts w:ascii="Times New Roman" w:eastAsia="Times New Roman" w:hAnsi="Times New Roman" w:cs="Times New Roman"/>
      <w:sz w:val="24"/>
      <w:szCs w:val="24"/>
    </w:rPr>
  </w:style>
  <w:style w:type="paragraph" w:customStyle="1" w:styleId="7FA4A0C7DDB1421EAE6AC3455BEF4A5436">
    <w:name w:val="7FA4A0C7DDB1421EAE6AC3455BEF4A5436"/>
    <w:rsid w:val="0000400D"/>
    <w:pPr>
      <w:spacing w:after="0" w:line="240" w:lineRule="auto"/>
    </w:pPr>
    <w:rPr>
      <w:rFonts w:ascii="Times New Roman" w:eastAsia="Times New Roman" w:hAnsi="Times New Roman" w:cs="Times New Roman"/>
      <w:sz w:val="24"/>
      <w:szCs w:val="24"/>
    </w:rPr>
  </w:style>
  <w:style w:type="paragraph" w:customStyle="1" w:styleId="C63FE85A24844A7698541235EE310F9036">
    <w:name w:val="C63FE85A24844A7698541235EE310F9036"/>
    <w:rsid w:val="0000400D"/>
    <w:pPr>
      <w:spacing w:after="0" w:line="240" w:lineRule="auto"/>
    </w:pPr>
    <w:rPr>
      <w:rFonts w:ascii="Times New Roman" w:eastAsia="Times New Roman" w:hAnsi="Times New Roman" w:cs="Times New Roman"/>
      <w:sz w:val="24"/>
      <w:szCs w:val="24"/>
    </w:rPr>
  </w:style>
  <w:style w:type="paragraph" w:customStyle="1" w:styleId="8950ED3375F64692A629B2CCD1051F6C36">
    <w:name w:val="8950ED3375F64692A629B2CCD1051F6C36"/>
    <w:rsid w:val="0000400D"/>
    <w:pPr>
      <w:spacing w:after="0" w:line="240" w:lineRule="auto"/>
    </w:pPr>
    <w:rPr>
      <w:rFonts w:ascii="Times New Roman" w:eastAsia="Times New Roman" w:hAnsi="Times New Roman" w:cs="Times New Roman"/>
      <w:sz w:val="24"/>
      <w:szCs w:val="24"/>
    </w:rPr>
  </w:style>
  <w:style w:type="paragraph" w:customStyle="1" w:styleId="821133182D174DA38A13193AB664409C36">
    <w:name w:val="821133182D174DA38A13193AB664409C36"/>
    <w:rsid w:val="0000400D"/>
    <w:pPr>
      <w:spacing w:after="0" w:line="240" w:lineRule="auto"/>
    </w:pPr>
    <w:rPr>
      <w:rFonts w:ascii="Times New Roman" w:eastAsia="Times New Roman" w:hAnsi="Times New Roman" w:cs="Times New Roman"/>
      <w:sz w:val="24"/>
      <w:szCs w:val="24"/>
    </w:rPr>
  </w:style>
  <w:style w:type="paragraph" w:customStyle="1" w:styleId="F706DAA94CED4D6EBF19302A0F75D1FC36">
    <w:name w:val="F706DAA94CED4D6EBF19302A0F75D1FC36"/>
    <w:rsid w:val="0000400D"/>
    <w:pPr>
      <w:spacing w:after="0" w:line="240" w:lineRule="auto"/>
    </w:pPr>
    <w:rPr>
      <w:rFonts w:ascii="Times New Roman" w:eastAsia="Times New Roman" w:hAnsi="Times New Roman" w:cs="Times New Roman"/>
      <w:sz w:val="24"/>
      <w:szCs w:val="24"/>
    </w:rPr>
  </w:style>
  <w:style w:type="paragraph" w:customStyle="1" w:styleId="8C759ECFDE4A4120B282E131AD831F6A36">
    <w:name w:val="8C759ECFDE4A4120B282E131AD831F6A36"/>
    <w:rsid w:val="0000400D"/>
    <w:pPr>
      <w:spacing w:after="0" w:line="240" w:lineRule="auto"/>
    </w:pPr>
    <w:rPr>
      <w:rFonts w:ascii="Times New Roman" w:eastAsia="Times New Roman" w:hAnsi="Times New Roman" w:cs="Times New Roman"/>
      <w:sz w:val="24"/>
      <w:szCs w:val="24"/>
    </w:rPr>
  </w:style>
  <w:style w:type="paragraph" w:customStyle="1" w:styleId="69F6C6929B3E43149967A1F84CFC73D936">
    <w:name w:val="69F6C6929B3E43149967A1F84CFC73D936"/>
    <w:rsid w:val="0000400D"/>
    <w:pPr>
      <w:spacing w:after="0" w:line="240" w:lineRule="auto"/>
    </w:pPr>
    <w:rPr>
      <w:rFonts w:ascii="Times New Roman" w:eastAsia="Times New Roman" w:hAnsi="Times New Roman" w:cs="Times New Roman"/>
      <w:sz w:val="24"/>
      <w:szCs w:val="24"/>
    </w:rPr>
  </w:style>
  <w:style w:type="paragraph" w:customStyle="1" w:styleId="96A2B36864E14CA998A8CD50AD8B086936">
    <w:name w:val="96A2B36864E14CA998A8CD50AD8B086936"/>
    <w:rsid w:val="0000400D"/>
    <w:pPr>
      <w:spacing w:after="0" w:line="240" w:lineRule="auto"/>
    </w:pPr>
    <w:rPr>
      <w:rFonts w:ascii="Times New Roman" w:eastAsia="Times New Roman" w:hAnsi="Times New Roman" w:cs="Times New Roman"/>
      <w:sz w:val="24"/>
      <w:szCs w:val="24"/>
    </w:rPr>
  </w:style>
  <w:style w:type="paragraph" w:customStyle="1" w:styleId="3D468C8C093E4C4A8C1E41C988ECBDC036">
    <w:name w:val="3D468C8C093E4C4A8C1E41C988ECBDC036"/>
    <w:rsid w:val="0000400D"/>
    <w:pPr>
      <w:spacing w:after="0" w:line="240" w:lineRule="auto"/>
    </w:pPr>
    <w:rPr>
      <w:rFonts w:ascii="Times New Roman" w:eastAsia="Times New Roman" w:hAnsi="Times New Roman" w:cs="Times New Roman"/>
      <w:sz w:val="24"/>
      <w:szCs w:val="24"/>
    </w:rPr>
  </w:style>
  <w:style w:type="paragraph" w:customStyle="1" w:styleId="2A9B8D833BD74419949B9CE4A7F11E5036">
    <w:name w:val="2A9B8D833BD74419949B9CE4A7F11E5036"/>
    <w:rsid w:val="0000400D"/>
    <w:pPr>
      <w:spacing w:after="0" w:line="240" w:lineRule="auto"/>
    </w:pPr>
    <w:rPr>
      <w:rFonts w:ascii="Times New Roman" w:eastAsia="Times New Roman" w:hAnsi="Times New Roman" w:cs="Times New Roman"/>
      <w:sz w:val="24"/>
      <w:szCs w:val="24"/>
    </w:rPr>
  </w:style>
  <w:style w:type="paragraph" w:customStyle="1" w:styleId="CC625CECC2554C95A766EB9CCA6F412036">
    <w:name w:val="CC625CECC2554C95A766EB9CCA6F412036"/>
    <w:rsid w:val="0000400D"/>
    <w:pPr>
      <w:spacing w:after="0" w:line="240" w:lineRule="auto"/>
    </w:pPr>
    <w:rPr>
      <w:rFonts w:ascii="Times New Roman" w:eastAsia="Times New Roman" w:hAnsi="Times New Roman" w:cs="Times New Roman"/>
      <w:sz w:val="24"/>
      <w:szCs w:val="24"/>
    </w:rPr>
  </w:style>
  <w:style w:type="paragraph" w:customStyle="1" w:styleId="FCCFE514F9A74331B8FA216E89A8EEFF36">
    <w:name w:val="FCCFE514F9A74331B8FA216E89A8EEFF36"/>
    <w:rsid w:val="0000400D"/>
    <w:pPr>
      <w:spacing w:after="0" w:line="240" w:lineRule="auto"/>
    </w:pPr>
    <w:rPr>
      <w:rFonts w:ascii="Times New Roman" w:eastAsia="Times New Roman" w:hAnsi="Times New Roman" w:cs="Times New Roman"/>
      <w:sz w:val="24"/>
      <w:szCs w:val="24"/>
    </w:rPr>
  </w:style>
  <w:style w:type="paragraph" w:customStyle="1" w:styleId="496AEBC52F574080A6E7A2D68FE9EF3A36">
    <w:name w:val="496AEBC52F574080A6E7A2D68FE9EF3A36"/>
    <w:rsid w:val="0000400D"/>
    <w:pPr>
      <w:spacing w:after="0" w:line="240" w:lineRule="auto"/>
    </w:pPr>
    <w:rPr>
      <w:rFonts w:ascii="Times New Roman" w:eastAsia="Times New Roman" w:hAnsi="Times New Roman" w:cs="Times New Roman"/>
      <w:sz w:val="24"/>
      <w:szCs w:val="24"/>
    </w:rPr>
  </w:style>
  <w:style w:type="paragraph" w:customStyle="1" w:styleId="78296EDFAA6847A589566BE99724024B36">
    <w:name w:val="78296EDFAA6847A589566BE99724024B36"/>
    <w:rsid w:val="0000400D"/>
    <w:pPr>
      <w:spacing w:after="0" w:line="240" w:lineRule="auto"/>
    </w:pPr>
    <w:rPr>
      <w:rFonts w:ascii="Times New Roman" w:eastAsia="Times New Roman" w:hAnsi="Times New Roman" w:cs="Times New Roman"/>
      <w:sz w:val="24"/>
      <w:szCs w:val="24"/>
    </w:rPr>
  </w:style>
  <w:style w:type="paragraph" w:customStyle="1" w:styleId="44990387FF91443C807B1B0A47685AEE36">
    <w:name w:val="44990387FF91443C807B1B0A47685AEE36"/>
    <w:rsid w:val="0000400D"/>
    <w:pPr>
      <w:spacing w:after="0" w:line="240" w:lineRule="auto"/>
    </w:pPr>
    <w:rPr>
      <w:rFonts w:ascii="Times New Roman" w:eastAsia="Times New Roman" w:hAnsi="Times New Roman" w:cs="Times New Roman"/>
      <w:sz w:val="24"/>
      <w:szCs w:val="24"/>
    </w:rPr>
  </w:style>
  <w:style w:type="paragraph" w:customStyle="1" w:styleId="7EAFA6C855C442D4816D8B523205211136">
    <w:name w:val="7EAFA6C855C442D4816D8B523205211136"/>
    <w:rsid w:val="0000400D"/>
    <w:pPr>
      <w:spacing w:after="0" w:line="240" w:lineRule="auto"/>
    </w:pPr>
    <w:rPr>
      <w:rFonts w:ascii="Times New Roman" w:eastAsia="Times New Roman" w:hAnsi="Times New Roman" w:cs="Times New Roman"/>
      <w:sz w:val="24"/>
      <w:szCs w:val="24"/>
    </w:rPr>
  </w:style>
  <w:style w:type="paragraph" w:customStyle="1" w:styleId="6F5E916C8EA540C2B8523EF68F77051B36">
    <w:name w:val="6F5E916C8EA540C2B8523EF68F77051B36"/>
    <w:rsid w:val="0000400D"/>
    <w:pPr>
      <w:spacing w:after="0" w:line="240" w:lineRule="auto"/>
    </w:pPr>
    <w:rPr>
      <w:rFonts w:ascii="Times New Roman" w:eastAsia="Times New Roman" w:hAnsi="Times New Roman" w:cs="Times New Roman"/>
      <w:sz w:val="24"/>
      <w:szCs w:val="24"/>
    </w:rPr>
  </w:style>
  <w:style w:type="paragraph" w:customStyle="1" w:styleId="A23B41D1DB97454CA4EC2DC53E7B87A736">
    <w:name w:val="A23B41D1DB97454CA4EC2DC53E7B87A736"/>
    <w:rsid w:val="0000400D"/>
    <w:pPr>
      <w:spacing w:after="0" w:line="240" w:lineRule="auto"/>
    </w:pPr>
    <w:rPr>
      <w:rFonts w:ascii="Times New Roman" w:eastAsia="Times New Roman" w:hAnsi="Times New Roman" w:cs="Times New Roman"/>
      <w:sz w:val="24"/>
      <w:szCs w:val="24"/>
    </w:rPr>
  </w:style>
  <w:style w:type="paragraph" w:customStyle="1" w:styleId="CF07EFC3665843208671B419FB3379B736">
    <w:name w:val="CF07EFC3665843208671B419FB3379B736"/>
    <w:rsid w:val="0000400D"/>
    <w:pPr>
      <w:spacing w:after="0" w:line="240" w:lineRule="auto"/>
    </w:pPr>
    <w:rPr>
      <w:rFonts w:ascii="Times New Roman" w:eastAsia="Times New Roman" w:hAnsi="Times New Roman" w:cs="Times New Roman"/>
      <w:sz w:val="24"/>
      <w:szCs w:val="24"/>
    </w:rPr>
  </w:style>
  <w:style w:type="paragraph" w:customStyle="1" w:styleId="65778E1FCF8F4A5DADA852FAC05CFA8D36">
    <w:name w:val="65778E1FCF8F4A5DADA852FAC05CFA8D36"/>
    <w:rsid w:val="0000400D"/>
    <w:pPr>
      <w:spacing w:after="0" w:line="240" w:lineRule="auto"/>
    </w:pPr>
    <w:rPr>
      <w:rFonts w:ascii="Times New Roman" w:eastAsia="Times New Roman" w:hAnsi="Times New Roman" w:cs="Times New Roman"/>
      <w:sz w:val="24"/>
      <w:szCs w:val="24"/>
    </w:rPr>
  </w:style>
  <w:style w:type="paragraph" w:customStyle="1" w:styleId="0382307E1C3440D085D136BAC667C28036">
    <w:name w:val="0382307E1C3440D085D136BAC667C28036"/>
    <w:rsid w:val="0000400D"/>
    <w:pPr>
      <w:spacing w:after="0" w:line="240" w:lineRule="auto"/>
    </w:pPr>
    <w:rPr>
      <w:rFonts w:ascii="Times New Roman" w:eastAsia="Times New Roman" w:hAnsi="Times New Roman" w:cs="Times New Roman"/>
      <w:sz w:val="24"/>
      <w:szCs w:val="24"/>
    </w:rPr>
  </w:style>
  <w:style w:type="paragraph" w:customStyle="1" w:styleId="7A410F525C31487A91BF6A973E6608D736">
    <w:name w:val="7A410F525C31487A91BF6A973E6608D736"/>
    <w:rsid w:val="0000400D"/>
    <w:pPr>
      <w:spacing w:after="0" w:line="240" w:lineRule="auto"/>
    </w:pPr>
    <w:rPr>
      <w:rFonts w:ascii="Times New Roman" w:eastAsia="Times New Roman" w:hAnsi="Times New Roman" w:cs="Times New Roman"/>
      <w:sz w:val="24"/>
      <w:szCs w:val="24"/>
    </w:rPr>
  </w:style>
  <w:style w:type="paragraph" w:customStyle="1" w:styleId="C6664B36CB4B4C89B640945E310C942B36">
    <w:name w:val="C6664B36CB4B4C89B640945E310C942B36"/>
    <w:rsid w:val="0000400D"/>
    <w:pPr>
      <w:spacing w:after="0" w:line="240" w:lineRule="auto"/>
    </w:pPr>
    <w:rPr>
      <w:rFonts w:ascii="Times New Roman" w:eastAsia="Times New Roman" w:hAnsi="Times New Roman" w:cs="Times New Roman"/>
      <w:sz w:val="24"/>
      <w:szCs w:val="24"/>
    </w:rPr>
  </w:style>
  <w:style w:type="paragraph" w:customStyle="1" w:styleId="E3C91347B1094566A6846ED14272C10C36">
    <w:name w:val="E3C91347B1094566A6846ED14272C10C36"/>
    <w:rsid w:val="0000400D"/>
    <w:pPr>
      <w:spacing w:after="0" w:line="240" w:lineRule="auto"/>
    </w:pPr>
    <w:rPr>
      <w:rFonts w:ascii="Times New Roman" w:eastAsia="Times New Roman" w:hAnsi="Times New Roman" w:cs="Times New Roman"/>
      <w:sz w:val="24"/>
      <w:szCs w:val="24"/>
    </w:rPr>
  </w:style>
  <w:style w:type="paragraph" w:customStyle="1" w:styleId="A8042476F19145F2A7E985BA08AC47B036">
    <w:name w:val="A8042476F19145F2A7E985BA08AC47B036"/>
    <w:rsid w:val="0000400D"/>
    <w:pPr>
      <w:spacing w:after="0" w:line="240" w:lineRule="auto"/>
    </w:pPr>
    <w:rPr>
      <w:rFonts w:ascii="Times New Roman" w:eastAsia="Times New Roman" w:hAnsi="Times New Roman" w:cs="Times New Roman"/>
      <w:sz w:val="24"/>
      <w:szCs w:val="24"/>
    </w:rPr>
  </w:style>
  <w:style w:type="paragraph" w:customStyle="1" w:styleId="5ADE6D0219034AB2A094767BC62F5B0235">
    <w:name w:val="5ADE6D0219034AB2A094767BC62F5B0235"/>
    <w:rsid w:val="0000400D"/>
    <w:pPr>
      <w:spacing w:after="0" w:line="240" w:lineRule="auto"/>
    </w:pPr>
    <w:rPr>
      <w:rFonts w:ascii="Times New Roman" w:eastAsia="Times New Roman" w:hAnsi="Times New Roman" w:cs="Times New Roman"/>
      <w:sz w:val="24"/>
      <w:szCs w:val="24"/>
    </w:rPr>
  </w:style>
  <w:style w:type="paragraph" w:customStyle="1" w:styleId="94DA914778B7403AB5CF0C876B7A2C5A">
    <w:name w:val="94DA914778B7403AB5CF0C876B7A2C5A"/>
    <w:rsid w:val="0000400D"/>
    <w:pPr>
      <w:spacing w:after="0" w:line="240" w:lineRule="auto"/>
    </w:pPr>
    <w:rPr>
      <w:rFonts w:ascii="Times New Roman" w:eastAsia="Times New Roman" w:hAnsi="Times New Roman" w:cs="Times New Roman"/>
      <w:sz w:val="24"/>
      <w:szCs w:val="24"/>
    </w:rPr>
  </w:style>
  <w:style w:type="paragraph" w:customStyle="1" w:styleId="93F77DED55BD431190765955C2B4A555">
    <w:name w:val="93F77DED55BD431190765955C2B4A555"/>
    <w:rsid w:val="0000400D"/>
    <w:pPr>
      <w:spacing w:after="0" w:line="240" w:lineRule="auto"/>
    </w:pPr>
    <w:rPr>
      <w:rFonts w:ascii="Times New Roman" w:eastAsia="Times New Roman" w:hAnsi="Times New Roman" w:cs="Times New Roman"/>
      <w:sz w:val="24"/>
      <w:szCs w:val="24"/>
    </w:rPr>
  </w:style>
  <w:style w:type="paragraph" w:customStyle="1" w:styleId="F11068C17762411BBAADA7B5FC71DD33">
    <w:name w:val="F11068C17762411BBAADA7B5FC71DD33"/>
    <w:rsid w:val="0000400D"/>
    <w:pPr>
      <w:spacing w:after="0" w:line="240" w:lineRule="auto"/>
    </w:pPr>
    <w:rPr>
      <w:rFonts w:ascii="Times New Roman" w:eastAsia="Times New Roman" w:hAnsi="Times New Roman" w:cs="Times New Roman"/>
      <w:sz w:val="24"/>
      <w:szCs w:val="24"/>
    </w:rPr>
  </w:style>
  <w:style w:type="paragraph" w:customStyle="1" w:styleId="536C981EB84445E6A716FA3427D56F82">
    <w:name w:val="536C981EB84445E6A716FA3427D56F82"/>
    <w:rsid w:val="0000400D"/>
    <w:pPr>
      <w:spacing w:after="0" w:line="240" w:lineRule="auto"/>
    </w:pPr>
    <w:rPr>
      <w:rFonts w:ascii="Times New Roman" w:eastAsia="Times New Roman" w:hAnsi="Times New Roman" w:cs="Times New Roman"/>
      <w:sz w:val="24"/>
      <w:szCs w:val="24"/>
    </w:rPr>
  </w:style>
  <w:style w:type="paragraph" w:customStyle="1" w:styleId="A73C79A1C8A54511A5F16AA643F73E34">
    <w:name w:val="A73C79A1C8A54511A5F16AA643F73E34"/>
    <w:rsid w:val="0000400D"/>
    <w:pPr>
      <w:spacing w:after="0" w:line="240" w:lineRule="auto"/>
    </w:pPr>
    <w:rPr>
      <w:rFonts w:ascii="Times New Roman" w:eastAsia="Times New Roman" w:hAnsi="Times New Roman" w:cs="Times New Roman"/>
      <w:sz w:val="24"/>
      <w:szCs w:val="24"/>
    </w:rPr>
  </w:style>
  <w:style w:type="paragraph" w:customStyle="1" w:styleId="16107493D09549449F4208C456B50A55">
    <w:name w:val="16107493D09549449F4208C456B50A55"/>
    <w:rsid w:val="0000400D"/>
    <w:pPr>
      <w:spacing w:after="0" w:line="240" w:lineRule="auto"/>
    </w:pPr>
    <w:rPr>
      <w:rFonts w:ascii="Times New Roman" w:eastAsia="Times New Roman" w:hAnsi="Times New Roman" w:cs="Times New Roman"/>
      <w:sz w:val="24"/>
      <w:szCs w:val="24"/>
    </w:rPr>
  </w:style>
  <w:style w:type="paragraph" w:customStyle="1" w:styleId="480FE6F82ECE4E4380787218F7C94193">
    <w:name w:val="480FE6F82ECE4E4380787218F7C94193"/>
    <w:rsid w:val="0000400D"/>
    <w:pPr>
      <w:spacing w:after="0" w:line="240" w:lineRule="auto"/>
    </w:pPr>
    <w:rPr>
      <w:rFonts w:ascii="Times New Roman" w:eastAsia="Times New Roman" w:hAnsi="Times New Roman" w:cs="Times New Roman"/>
      <w:sz w:val="24"/>
      <w:szCs w:val="24"/>
    </w:rPr>
  </w:style>
  <w:style w:type="paragraph" w:customStyle="1" w:styleId="E9FA28A430194F8687E29E365980373F">
    <w:name w:val="E9FA28A430194F8687E29E365980373F"/>
    <w:rsid w:val="0000400D"/>
    <w:pPr>
      <w:spacing w:after="0" w:line="240" w:lineRule="auto"/>
    </w:pPr>
    <w:rPr>
      <w:rFonts w:ascii="Times New Roman" w:eastAsia="Times New Roman" w:hAnsi="Times New Roman" w:cs="Times New Roman"/>
      <w:sz w:val="24"/>
      <w:szCs w:val="24"/>
    </w:rPr>
  </w:style>
  <w:style w:type="paragraph" w:customStyle="1" w:styleId="D499133E30AA4A3BAF75C8585A4D3DD2">
    <w:name w:val="D499133E30AA4A3BAF75C8585A4D3DD2"/>
    <w:rsid w:val="0000400D"/>
    <w:pPr>
      <w:spacing w:after="0" w:line="240" w:lineRule="auto"/>
    </w:pPr>
    <w:rPr>
      <w:rFonts w:ascii="Times New Roman" w:eastAsia="Times New Roman" w:hAnsi="Times New Roman" w:cs="Times New Roman"/>
      <w:sz w:val="24"/>
      <w:szCs w:val="24"/>
    </w:rPr>
  </w:style>
  <w:style w:type="paragraph" w:customStyle="1" w:styleId="53CD12A7CD804353B9571B8FCF9601AA">
    <w:name w:val="53CD12A7CD804353B9571B8FCF9601AA"/>
    <w:rsid w:val="0000400D"/>
    <w:pPr>
      <w:spacing w:after="0" w:line="240" w:lineRule="auto"/>
    </w:pPr>
    <w:rPr>
      <w:rFonts w:ascii="Times New Roman" w:eastAsia="Times New Roman" w:hAnsi="Times New Roman" w:cs="Times New Roman"/>
      <w:sz w:val="24"/>
      <w:szCs w:val="24"/>
    </w:rPr>
  </w:style>
  <w:style w:type="paragraph" w:customStyle="1" w:styleId="0A13D5A215F941BAA4E4644E551D9519">
    <w:name w:val="0A13D5A215F941BAA4E4644E551D9519"/>
    <w:rsid w:val="0000400D"/>
    <w:pPr>
      <w:spacing w:after="0" w:line="240" w:lineRule="auto"/>
    </w:pPr>
    <w:rPr>
      <w:rFonts w:ascii="Times New Roman" w:eastAsia="Times New Roman" w:hAnsi="Times New Roman" w:cs="Times New Roman"/>
      <w:sz w:val="24"/>
      <w:szCs w:val="24"/>
    </w:rPr>
  </w:style>
  <w:style w:type="paragraph" w:customStyle="1" w:styleId="8D716D623A464CEC929B680FC8143F23">
    <w:name w:val="8D716D623A464CEC929B680FC8143F23"/>
    <w:rsid w:val="0000400D"/>
    <w:pPr>
      <w:spacing w:after="0" w:line="240" w:lineRule="auto"/>
    </w:pPr>
    <w:rPr>
      <w:rFonts w:ascii="Times New Roman" w:eastAsia="Times New Roman" w:hAnsi="Times New Roman" w:cs="Times New Roman"/>
      <w:sz w:val="24"/>
      <w:szCs w:val="24"/>
    </w:rPr>
  </w:style>
  <w:style w:type="paragraph" w:customStyle="1" w:styleId="EC554D1DC0954233B53AC8E055E2D006">
    <w:name w:val="EC554D1DC0954233B53AC8E055E2D006"/>
    <w:rsid w:val="0000400D"/>
    <w:pPr>
      <w:spacing w:after="0" w:line="240" w:lineRule="auto"/>
    </w:pPr>
    <w:rPr>
      <w:rFonts w:ascii="Times New Roman" w:eastAsia="Times New Roman" w:hAnsi="Times New Roman" w:cs="Times New Roman"/>
      <w:sz w:val="24"/>
      <w:szCs w:val="24"/>
    </w:rPr>
  </w:style>
  <w:style w:type="paragraph" w:customStyle="1" w:styleId="ADB8651FF2974E39BBADF6B9DFAD1F4E">
    <w:name w:val="ADB8651FF2974E39BBADF6B9DFAD1F4E"/>
    <w:rsid w:val="0000400D"/>
    <w:pPr>
      <w:spacing w:after="0" w:line="240" w:lineRule="auto"/>
    </w:pPr>
    <w:rPr>
      <w:rFonts w:ascii="Times New Roman" w:eastAsia="Times New Roman" w:hAnsi="Times New Roman" w:cs="Times New Roman"/>
      <w:sz w:val="24"/>
      <w:szCs w:val="24"/>
    </w:rPr>
  </w:style>
  <w:style w:type="paragraph" w:customStyle="1" w:styleId="0DC9919BC3A946BD85FFC5AE677DD460">
    <w:name w:val="0DC9919BC3A946BD85FFC5AE677DD460"/>
    <w:rsid w:val="0000400D"/>
    <w:pPr>
      <w:spacing w:after="0" w:line="240" w:lineRule="auto"/>
    </w:pPr>
    <w:rPr>
      <w:rFonts w:ascii="Times New Roman" w:eastAsia="Times New Roman" w:hAnsi="Times New Roman" w:cs="Times New Roman"/>
      <w:sz w:val="24"/>
      <w:szCs w:val="24"/>
    </w:rPr>
  </w:style>
  <w:style w:type="paragraph" w:customStyle="1" w:styleId="229A9EB13FA245519C8771D94E225D27">
    <w:name w:val="229A9EB13FA245519C8771D94E225D27"/>
    <w:rsid w:val="0000400D"/>
    <w:pPr>
      <w:spacing w:after="0" w:line="240" w:lineRule="auto"/>
    </w:pPr>
    <w:rPr>
      <w:rFonts w:ascii="Times New Roman" w:eastAsia="Times New Roman" w:hAnsi="Times New Roman" w:cs="Times New Roman"/>
      <w:sz w:val="24"/>
      <w:szCs w:val="24"/>
    </w:rPr>
  </w:style>
  <w:style w:type="paragraph" w:customStyle="1" w:styleId="013C744A30404C22B9D34960A8387BF8">
    <w:name w:val="013C744A30404C22B9D34960A8387BF8"/>
    <w:rsid w:val="0000400D"/>
    <w:pPr>
      <w:spacing w:after="0" w:line="240" w:lineRule="auto"/>
    </w:pPr>
    <w:rPr>
      <w:rFonts w:ascii="Times New Roman" w:eastAsia="Times New Roman" w:hAnsi="Times New Roman" w:cs="Times New Roman"/>
      <w:sz w:val="24"/>
      <w:szCs w:val="24"/>
    </w:rPr>
  </w:style>
  <w:style w:type="paragraph" w:customStyle="1" w:styleId="F60762488AB24C808DEA3A2F774950BD">
    <w:name w:val="F60762488AB24C808DEA3A2F774950BD"/>
    <w:rsid w:val="0000400D"/>
    <w:pPr>
      <w:spacing w:after="0" w:line="240" w:lineRule="auto"/>
    </w:pPr>
    <w:rPr>
      <w:rFonts w:ascii="Times New Roman" w:eastAsia="Times New Roman" w:hAnsi="Times New Roman" w:cs="Times New Roman"/>
      <w:sz w:val="24"/>
      <w:szCs w:val="24"/>
    </w:rPr>
  </w:style>
  <w:style w:type="paragraph" w:customStyle="1" w:styleId="55AC595CB5734A619DD9399EFF395B1F">
    <w:name w:val="55AC595CB5734A619DD9399EFF395B1F"/>
    <w:rsid w:val="0000400D"/>
    <w:pPr>
      <w:spacing w:after="0" w:line="240" w:lineRule="auto"/>
    </w:pPr>
    <w:rPr>
      <w:rFonts w:ascii="Times New Roman" w:eastAsia="Times New Roman" w:hAnsi="Times New Roman" w:cs="Times New Roman"/>
      <w:sz w:val="24"/>
      <w:szCs w:val="24"/>
    </w:rPr>
  </w:style>
  <w:style w:type="paragraph" w:customStyle="1" w:styleId="F41A8335946F47DD8E7FA1AA2BBDC2DD">
    <w:name w:val="F41A8335946F47DD8E7FA1AA2BBDC2DD"/>
    <w:rsid w:val="0000400D"/>
    <w:pPr>
      <w:spacing w:after="0" w:line="240" w:lineRule="auto"/>
    </w:pPr>
    <w:rPr>
      <w:rFonts w:ascii="Times New Roman" w:eastAsia="Times New Roman" w:hAnsi="Times New Roman" w:cs="Times New Roman"/>
      <w:sz w:val="24"/>
      <w:szCs w:val="24"/>
    </w:rPr>
  </w:style>
  <w:style w:type="paragraph" w:customStyle="1" w:styleId="414FBAC79F3143BAA2DC6AFD2B585AD5">
    <w:name w:val="414FBAC79F3143BAA2DC6AFD2B585AD5"/>
    <w:rsid w:val="0000400D"/>
    <w:pPr>
      <w:spacing w:after="0" w:line="240" w:lineRule="auto"/>
    </w:pPr>
    <w:rPr>
      <w:rFonts w:ascii="Times New Roman" w:eastAsia="Times New Roman" w:hAnsi="Times New Roman" w:cs="Times New Roman"/>
      <w:sz w:val="24"/>
      <w:szCs w:val="24"/>
    </w:rPr>
  </w:style>
  <w:style w:type="paragraph" w:customStyle="1" w:styleId="C5F9B85128144CE1BC4365A7AB94A35A">
    <w:name w:val="C5F9B85128144CE1BC4365A7AB94A35A"/>
    <w:rsid w:val="0000400D"/>
    <w:pPr>
      <w:spacing w:after="0" w:line="240" w:lineRule="auto"/>
    </w:pPr>
    <w:rPr>
      <w:rFonts w:ascii="Times New Roman" w:eastAsia="Times New Roman" w:hAnsi="Times New Roman" w:cs="Times New Roman"/>
      <w:sz w:val="24"/>
      <w:szCs w:val="24"/>
    </w:rPr>
  </w:style>
  <w:style w:type="paragraph" w:customStyle="1" w:styleId="29D7E5477C6B4AF1987B928D34CB58A3">
    <w:name w:val="29D7E5477C6B4AF1987B928D34CB58A3"/>
    <w:rsid w:val="0000400D"/>
    <w:pPr>
      <w:spacing w:after="0" w:line="240" w:lineRule="auto"/>
    </w:pPr>
    <w:rPr>
      <w:rFonts w:ascii="Times New Roman" w:eastAsia="Times New Roman" w:hAnsi="Times New Roman" w:cs="Times New Roman"/>
      <w:sz w:val="24"/>
      <w:szCs w:val="24"/>
    </w:rPr>
  </w:style>
  <w:style w:type="paragraph" w:customStyle="1" w:styleId="51CE17708CCC4CDC88ED08C04845B87E">
    <w:name w:val="51CE17708CCC4CDC88ED08C04845B87E"/>
    <w:rsid w:val="0000400D"/>
    <w:pPr>
      <w:spacing w:after="0" w:line="240" w:lineRule="auto"/>
    </w:pPr>
    <w:rPr>
      <w:rFonts w:ascii="Times New Roman" w:eastAsia="Times New Roman" w:hAnsi="Times New Roman" w:cs="Times New Roman"/>
      <w:sz w:val="24"/>
      <w:szCs w:val="24"/>
    </w:rPr>
  </w:style>
  <w:style w:type="paragraph" w:customStyle="1" w:styleId="B3BC31D91A1344E59FC458A0DB5C8FEA">
    <w:name w:val="B3BC31D91A1344E59FC458A0DB5C8FEA"/>
    <w:rsid w:val="0000400D"/>
    <w:pPr>
      <w:spacing w:after="0" w:line="240" w:lineRule="auto"/>
    </w:pPr>
    <w:rPr>
      <w:rFonts w:ascii="Times New Roman" w:eastAsia="Times New Roman" w:hAnsi="Times New Roman" w:cs="Times New Roman"/>
      <w:sz w:val="24"/>
      <w:szCs w:val="24"/>
    </w:rPr>
  </w:style>
  <w:style w:type="paragraph" w:customStyle="1" w:styleId="736BEE1C88D8437E9B552425E19F1925">
    <w:name w:val="736BEE1C88D8437E9B552425E19F1925"/>
    <w:rsid w:val="0000400D"/>
    <w:pPr>
      <w:spacing w:after="0" w:line="240" w:lineRule="auto"/>
    </w:pPr>
    <w:rPr>
      <w:rFonts w:ascii="Times New Roman" w:eastAsia="Times New Roman" w:hAnsi="Times New Roman" w:cs="Times New Roman"/>
      <w:sz w:val="24"/>
      <w:szCs w:val="24"/>
    </w:rPr>
  </w:style>
  <w:style w:type="paragraph" w:customStyle="1" w:styleId="E74EFE97171F4035B525B51F9F04D3FF">
    <w:name w:val="E74EFE97171F4035B525B51F9F04D3FF"/>
    <w:rsid w:val="0000400D"/>
    <w:pPr>
      <w:spacing w:after="0" w:line="240" w:lineRule="auto"/>
    </w:pPr>
    <w:rPr>
      <w:rFonts w:ascii="Times New Roman" w:eastAsia="Times New Roman" w:hAnsi="Times New Roman" w:cs="Times New Roman"/>
      <w:sz w:val="24"/>
      <w:szCs w:val="24"/>
    </w:rPr>
  </w:style>
  <w:style w:type="paragraph" w:customStyle="1" w:styleId="9C469831826F4A4E81EE81CF2C9C8FB1">
    <w:name w:val="9C469831826F4A4E81EE81CF2C9C8FB1"/>
    <w:rsid w:val="0000400D"/>
    <w:pPr>
      <w:spacing w:after="0" w:line="240" w:lineRule="auto"/>
    </w:pPr>
    <w:rPr>
      <w:rFonts w:ascii="Times New Roman" w:eastAsia="Times New Roman" w:hAnsi="Times New Roman" w:cs="Times New Roman"/>
      <w:sz w:val="24"/>
      <w:szCs w:val="24"/>
    </w:rPr>
  </w:style>
  <w:style w:type="paragraph" w:customStyle="1" w:styleId="23C3CE25052C45858F15974CA54EEF75">
    <w:name w:val="23C3CE25052C45858F15974CA54EEF75"/>
    <w:rsid w:val="0000400D"/>
    <w:pPr>
      <w:spacing w:after="0" w:line="240" w:lineRule="auto"/>
    </w:pPr>
    <w:rPr>
      <w:rFonts w:ascii="Times New Roman" w:eastAsia="Times New Roman" w:hAnsi="Times New Roman" w:cs="Times New Roman"/>
      <w:sz w:val="24"/>
      <w:szCs w:val="24"/>
    </w:rPr>
  </w:style>
  <w:style w:type="paragraph" w:customStyle="1" w:styleId="FBDAB768EEED4AA085CCF624319C3ACE">
    <w:name w:val="FBDAB768EEED4AA085CCF624319C3ACE"/>
    <w:rsid w:val="0000400D"/>
    <w:pPr>
      <w:spacing w:after="0" w:line="240" w:lineRule="auto"/>
    </w:pPr>
    <w:rPr>
      <w:rFonts w:ascii="Times New Roman" w:eastAsia="Times New Roman" w:hAnsi="Times New Roman" w:cs="Times New Roman"/>
      <w:sz w:val="24"/>
      <w:szCs w:val="24"/>
    </w:rPr>
  </w:style>
  <w:style w:type="paragraph" w:customStyle="1" w:styleId="53E642134D904DD6B26A25536B8B4F2E">
    <w:name w:val="53E642134D904DD6B26A25536B8B4F2E"/>
    <w:rsid w:val="0000400D"/>
    <w:pPr>
      <w:spacing w:after="0" w:line="240" w:lineRule="auto"/>
    </w:pPr>
    <w:rPr>
      <w:rFonts w:ascii="Times New Roman" w:eastAsia="Times New Roman" w:hAnsi="Times New Roman" w:cs="Times New Roman"/>
      <w:sz w:val="24"/>
      <w:szCs w:val="24"/>
    </w:rPr>
  </w:style>
  <w:style w:type="paragraph" w:customStyle="1" w:styleId="C67A7EC7B8F943C1AF25B9EACBCFD756">
    <w:name w:val="C67A7EC7B8F943C1AF25B9EACBCFD756"/>
    <w:rsid w:val="0000400D"/>
    <w:pPr>
      <w:spacing w:after="0" w:line="240" w:lineRule="auto"/>
    </w:pPr>
    <w:rPr>
      <w:rFonts w:ascii="Times New Roman" w:eastAsia="Times New Roman" w:hAnsi="Times New Roman" w:cs="Times New Roman"/>
      <w:sz w:val="24"/>
      <w:szCs w:val="24"/>
    </w:rPr>
  </w:style>
  <w:style w:type="paragraph" w:customStyle="1" w:styleId="DA9E2089D0FB46AB956A0BD15716C08A">
    <w:name w:val="DA9E2089D0FB46AB956A0BD15716C08A"/>
    <w:rsid w:val="0000400D"/>
    <w:pPr>
      <w:spacing w:after="0" w:line="240" w:lineRule="auto"/>
    </w:pPr>
    <w:rPr>
      <w:rFonts w:ascii="Times New Roman" w:eastAsia="Times New Roman" w:hAnsi="Times New Roman" w:cs="Times New Roman"/>
      <w:sz w:val="24"/>
      <w:szCs w:val="24"/>
    </w:rPr>
  </w:style>
  <w:style w:type="paragraph" w:customStyle="1" w:styleId="A43CC9D73E8C426C802DB6BD053AD198">
    <w:name w:val="A43CC9D73E8C426C802DB6BD053AD198"/>
    <w:rsid w:val="0000400D"/>
    <w:pPr>
      <w:spacing w:after="0" w:line="240" w:lineRule="auto"/>
    </w:pPr>
    <w:rPr>
      <w:rFonts w:ascii="Times New Roman" w:eastAsia="Times New Roman" w:hAnsi="Times New Roman" w:cs="Times New Roman"/>
      <w:sz w:val="24"/>
      <w:szCs w:val="24"/>
    </w:rPr>
  </w:style>
  <w:style w:type="paragraph" w:customStyle="1" w:styleId="1B459843445449A3A06BEA42408347A7">
    <w:name w:val="1B459843445449A3A06BEA42408347A7"/>
    <w:rsid w:val="0000400D"/>
    <w:pPr>
      <w:spacing w:after="0" w:line="240" w:lineRule="auto"/>
    </w:pPr>
    <w:rPr>
      <w:rFonts w:ascii="Times New Roman" w:eastAsia="Times New Roman" w:hAnsi="Times New Roman" w:cs="Times New Roman"/>
      <w:sz w:val="24"/>
      <w:szCs w:val="24"/>
    </w:rPr>
  </w:style>
  <w:style w:type="paragraph" w:customStyle="1" w:styleId="EA8F7CD638034F878430C04C04A173E5">
    <w:name w:val="EA8F7CD638034F878430C04C04A173E5"/>
    <w:rsid w:val="0000400D"/>
    <w:pPr>
      <w:spacing w:after="0" w:line="240" w:lineRule="auto"/>
    </w:pPr>
    <w:rPr>
      <w:rFonts w:ascii="Times New Roman" w:eastAsia="Times New Roman" w:hAnsi="Times New Roman" w:cs="Times New Roman"/>
      <w:sz w:val="24"/>
      <w:szCs w:val="24"/>
    </w:rPr>
  </w:style>
  <w:style w:type="paragraph" w:customStyle="1" w:styleId="D57E8227B1EB47D7AEEF1718A9CDCBCB">
    <w:name w:val="D57E8227B1EB47D7AEEF1718A9CDCBCB"/>
    <w:rsid w:val="0000400D"/>
    <w:pPr>
      <w:spacing w:after="0" w:line="240" w:lineRule="auto"/>
    </w:pPr>
    <w:rPr>
      <w:rFonts w:ascii="Times New Roman" w:eastAsia="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00D"/>
    <w:rPr>
      <w:color w:val="808080"/>
    </w:rPr>
  </w:style>
  <w:style w:type="paragraph" w:customStyle="1" w:styleId="8FF0B859D08D47629AC5C567D74CD7C9">
    <w:name w:val="8FF0B859D08D47629AC5C567D74CD7C9"/>
  </w:style>
  <w:style w:type="paragraph" w:customStyle="1" w:styleId="C1A75551793F4E2498A021082BA0D15F">
    <w:name w:val="C1A75551793F4E2498A021082BA0D15F"/>
  </w:style>
  <w:style w:type="paragraph" w:customStyle="1" w:styleId="750A07FC1204433BA4683606136FC2BA">
    <w:name w:val="750A07FC1204433BA4683606136FC2BA"/>
  </w:style>
  <w:style w:type="paragraph" w:customStyle="1" w:styleId="684B9EDFD303441587CE3C6DE6FF35EF">
    <w:name w:val="684B9EDFD303441587CE3C6DE6FF35EF"/>
  </w:style>
  <w:style w:type="paragraph" w:customStyle="1" w:styleId="4F7E19A5C6514D5CB5A41B775E221267">
    <w:name w:val="4F7E19A5C6514D5CB5A41B775E221267"/>
  </w:style>
  <w:style w:type="paragraph" w:customStyle="1" w:styleId="8DD4C7BD72F64A80AF53873207B87684">
    <w:name w:val="8DD4C7BD72F64A80AF53873207B87684"/>
  </w:style>
  <w:style w:type="paragraph" w:customStyle="1" w:styleId="6FFD64D5BF9347A1AE7B8232A787AA09">
    <w:name w:val="6FFD64D5BF9347A1AE7B8232A787AA09"/>
  </w:style>
  <w:style w:type="paragraph" w:customStyle="1" w:styleId="567732F5821A47149196A66FEA82DB9C">
    <w:name w:val="567732F5821A47149196A66FEA82DB9C"/>
  </w:style>
  <w:style w:type="paragraph" w:customStyle="1" w:styleId="8C82D7BA4F66415789F5450A8766EA12">
    <w:name w:val="8C82D7BA4F66415789F5450A8766EA12"/>
  </w:style>
  <w:style w:type="paragraph" w:customStyle="1" w:styleId="8D969E2EEEEA428D8301BF1872A41F77">
    <w:name w:val="8D969E2EEEEA428D8301BF1872A41F77"/>
  </w:style>
  <w:style w:type="paragraph" w:customStyle="1" w:styleId="EA069EA1F7B040C8BA365E17D9E0734C">
    <w:name w:val="EA069EA1F7B040C8BA365E17D9E0734C"/>
  </w:style>
  <w:style w:type="paragraph" w:customStyle="1" w:styleId="86D399C4978D4CC1AF6AC0510E41A7A9">
    <w:name w:val="86D399C4978D4CC1AF6AC0510E41A7A9"/>
  </w:style>
  <w:style w:type="paragraph" w:customStyle="1" w:styleId="F0C34371869E4E3CAA865F21BD0614CF">
    <w:name w:val="F0C34371869E4E3CAA865F21BD0614CF"/>
  </w:style>
  <w:style w:type="paragraph" w:customStyle="1" w:styleId="94DFD1772B7D40E292AA167FE2B643E4">
    <w:name w:val="94DFD1772B7D40E292AA167FE2B643E4"/>
  </w:style>
  <w:style w:type="paragraph" w:customStyle="1" w:styleId="47EE000F2D5343E5A08E75D7D5DDE4FA">
    <w:name w:val="47EE000F2D5343E5A08E75D7D5DDE4FA"/>
  </w:style>
  <w:style w:type="paragraph" w:customStyle="1" w:styleId="4C689E576E96481D9C95748BDAF652DD">
    <w:name w:val="4C689E576E96481D9C95748BDAF652DD"/>
  </w:style>
  <w:style w:type="paragraph" w:customStyle="1" w:styleId="7D0DCCDCF9CB45D9991D676BE6366A89">
    <w:name w:val="7D0DCCDCF9CB45D9991D676BE6366A89"/>
  </w:style>
  <w:style w:type="paragraph" w:customStyle="1" w:styleId="4E528BD371F84006A63339007215418C">
    <w:name w:val="4E528BD371F84006A63339007215418C"/>
  </w:style>
  <w:style w:type="paragraph" w:customStyle="1" w:styleId="EF7D1543C3EF4C8FA1B4DF2FD75BE2D2">
    <w:name w:val="EF7D1543C3EF4C8FA1B4DF2FD75BE2D2"/>
  </w:style>
  <w:style w:type="paragraph" w:customStyle="1" w:styleId="A11CCD89A6DE458BA882053B81116017">
    <w:name w:val="A11CCD89A6DE458BA882053B81116017"/>
  </w:style>
  <w:style w:type="paragraph" w:customStyle="1" w:styleId="A9ECCE074E7D4EB1970868C6924375AC">
    <w:name w:val="A9ECCE074E7D4EB1970868C6924375AC"/>
  </w:style>
  <w:style w:type="paragraph" w:customStyle="1" w:styleId="B400400A0A5D4482A726C9BFBA261CB2">
    <w:name w:val="B400400A0A5D4482A726C9BFBA261CB2"/>
  </w:style>
  <w:style w:type="paragraph" w:customStyle="1" w:styleId="4088ED87792549FB9DE97C75D54DC970">
    <w:name w:val="4088ED87792549FB9DE97C75D54DC970"/>
  </w:style>
  <w:style w:type="paragraph" w:customStyle="1" w:styleId="D7226DF6365043B7A01735D6A0312E76">
    <w:name w:val="D7226DF6365043B7A01735D6A0312E76"/>
  </w:style>
  <w:style w:type="paragraph" w:customStyle="1" w:styleId="82F3B0E220BC470AAE45954ABB9AB315">
    <w:name w:val="82F3B0E220BC470AAE45954ABB9AB315"/>
  </w:style>
  <w:style w:type="paragraph" w:customStyle="1" w:styleId="E8923BEBAD9C400F9860AC1FDC280675">
    <w:name w:val="E8923BEBAD9C400F9860AC1FDC280675"/>
  </w:style>
  <w:style w:type="paragraph" w:customStyle="1" w:styleId="BEAB7772E7AF48B7A9A819060A46CCA2">
    <w:name w:val="BEAB7772E7AF48B7A9A819060A46CCA2"/>
  </w:style>
  <w:style w:type="paragraph" w:customStyle="1" w:styleId="7A69459460A24A4BB3AC77B14DE0AEF6">
    <w:name w:val="7A69459460A24A4BB3AC77B14DE0AEF6"/>
  </w:style>
  <w:style w:type="paragraph" w:customStyle="1" w:styleId="B7599E30B0854BA99A85F0178A97D421">
    <w:name w:val="B7599E30B0854BA99A85F0178A97D421"/>
  </w:style>
  <w:style w:type="paragraph" w:customStyle="1" w:styleId="7FA4A0C7DDB1421EAE6AC3455BEF4A54">
    <w:name w:val="7FA4A0C7DDB1421EAE6AC3455BEF4A54"/>
  </w:style>
  <w:style w:type="paragraph" w:customStyle="1" w:styleId="C63FE85A24844A7698541235EE310F90">
    <w:name w:val="C63FE85A24844A7698541235EE310F90"/>
  </w:style>
  <w:style w:type="paragraph" w:customStyle="1" w:styleId="8950ED3375F64692A629B2CCD1051F6C">
    <w:name w:val="8950ED3375F64692A629B2CCD1051F6C"/>
  </w:style>
  <w:style w:type="paragraph" w:customStyle="1" w:styleId="821133182D174DA38A13193AB664409C">
    <w:name w:val="821133182D174DA38A13193AB664409C"/>
  </w:style>
  <w:style w:type="paragraph" w:customStyle="1" w:styleId="F706DAA94CED4D6EBF19302A0F75D1FC">
    <w:name w:val="F706DAA94CED4D6EBF19302A0F75D1FC"/>
  </w:style>
  <w:style w:type="paragraph" w:customStyle="1" w:styleId="8C759ECFDE4A4120B282E131AD831F6A">
    <w:name w:val="8C759ECFDE4A4120B282E131AD831F6A"/>
  </w:style>
  <w:style w:type="paragraph" w:customStyle="1" w:styleId="69F6C6929B3E43149967A1F84CFC73D9">
    <w:name w:val="69F6C6929B3E43149967A1F84CFC73D9"/>
  </w:style>
  <w:style w:type="paragraph" w:customStyle="1" w:styleId="96A2B36864E14CA998A8CD50AD8B0869">
    <w:name w:val="96A2B36864E14CA998A8CD50AD8B0869"/>
  </w:style>
  <w:style w:type="paragraph" w:customStyle="1" w:styleId="3D468C8C093E4C4A8C1E41C988ECBDC0">
    <w:name w:val="3D468C8C093E4C4A8C1E41C988ECBDC0"/>
  </w:style>
  <w:style w:type="paragraph" w:customStyle="1" w:styleId="2A9B8D833BD74419949B9CE4A7F11E50">
    <w:name w:val="2A9B8D833BD74419949B9CE4A7F11E50"/>
  </w:style>
  <w:style w:type="paragraph" w:customStyle="1" w:styleId="CC625CECC2554C95A766EB9CCA6F4120">
    <w:name w:val="CC625CECC2554C95A766EB9CCA6F4120"/>
  </w:style>
  <w:style w:type="paragraph" w:customStyle="1" w:styleId="FCCFE514F9A74331B8FA216E89A8EEFF">
    <w:name w:val="FCCFE514F9A74331B8FA216E89A8EEFF"/>
  </w:style>
  <w:style w:type="paragraph" w:customStyle="1" w:styleId="496AEBC52F574080A6E7A2D68FE9EF3A">
    <w:name w:val="496AEBC52F574080A6E7A2D68FE9EF3A"/>
  </w:style>
  <w:style w:type="paragraph" w:customStyle="1" w:styleId="78296EDFAA6847A589566BE99724024B">
    <w:name w:val="78296EDFAA6847A589566BE99724024B"/>
  </w:style>
  <w:style w:type="paragraph" w:customStyle="1" w:styleId="44990387FF91443C807B1B0A47685AEE">
    <w:name w:val="44990387FF91443C807B1B0A47685AEE"/>
  </w:style>
  <w:style w:type="paragraph" w:customStyle="1" w:styleId="7EAFA6C855C442D4816D8B5232052111">
    <w:name w:val="7EAFA6C855C442D4816D8B5232052111"/>
  </w:style>
  <w:style w:type="paragraph" w:customStyle="1" w:styleId="6F5E916C8EA540C2B8523EF68F77051B">
    <w:name w:val="6F5E916C8EA540C2B8523EF68F77051B"/>
  </w:style>
  <w:style w:type="paragraph" w:customStyle="1" w:styleId="A23B41D1DB97454CA4EC2DC53E7B87A7">
    <w:name w:val="A23B41D1DB97454CA4EC2DC53E7B87A7"/>
  </w:style>
  <w:style w:type="paragraph" w:customStyle="1" w:styleId="CF07EFC3665843208671B419FB3379B7">
    <w:name w:val="CF07EFC3665843208671B419FB3379B7"/>
  </w:style>
  <w:style w:type="paragraph" w:customStyle="1" w:styleId="65778E1FCF8F4A5DADA852FAC05CFA8D">
    <w:name w:val="65778E1FCF8F4A5DADA852FAC05CFA8D"/>
  </w:style>
  <w:style w:type="paragraph" w:customStyle="1" w:styleId="0382307E1C3440D085D136BAC667C280">
    <w:name w:val="0382307E1C3440D085D136BAC667C280"/>
  </w:style>
  <w:style w:type="paragraph" w:customStyle="1" w:styleId="7A410F525C31487A91BF6A973E6608D7">
    <w:name w:val="7A410F525C31487A91BF6A973E6608D7"/>
  </w:style>
  <w:style w:type="paragraph" w:customStyle="1" w:styleId="C6664B36CB4B4C89B640945E310C942B">
    <w:name w:val="C6664B36CB4B4C89B640945E310C942B"/>
  </w:style>
  <w:style w:type="paragraph" w:customStyle="1" w:styleId="E3C91347B1094566A6846ED14272C10C">
    <w:name w:val="E3C91347B1094566A6846ED14272C10C"/>
  </w:style>
  <w:style w:type="paragraph" w:customStyle="1" w:styleId="A8042476F19145F2A7E985BA08AC47B0">
    <w:name w:val="A8042476F19145F2A7E985BA08AC47B0"/>
  </w:style>
  <w:style w:type="paragraph" w:customStyle="1" w:styleId="C1A75551793F4E2498A021082BA0D15F1">
    <w:name w:val="C1A75551793F4E2498A021082BA0D15F1"/>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
    <w:name w:val="750A07FC1204433BA4683606136FC2BA1"/>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
    <w:name w:val="684B9EDFD303441587CE3C6DE6FF35EF1"/>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
    <w:name w:val="4F7E19A5C6514D5CB5A41B775E2212671"/>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
    <w:name w:val="8DD4C7BD72F64A80AF53873207B876841"/>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
    <w:name w:val="6FFD64D5BF9347A1AE7B8232A787AA091"/>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
    <w:name w:val="567732F5821A47149196A66FEA82DB9C1"/>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
    <w:name w:val="8C82D7BA4F66415789F5450A8766EA121"/>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
    <w:name w:val="8D969E2EEEEA428D8301BF1872A41F771"/>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
    <w:name w:val="EA069EA1F7B040C8BA365E17D9E0734C1"/>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
    <w:name w:val="86D399C4978D4CC1AF6AC0510E41A7A91"/>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
    <w:name w:val="F0C34371869E4E3CAA865F21BD0614CF1"/>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
    <w:name w:val="94DFD1772B7D40E292AA167FE2B643E41"/>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
    <w:name w:val="47EE000F2D5343E5A08E75D7D5DDE4FA1"/>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
    <w:name w:val="4C689E576E96481D9C95748BDAF652DD1"/>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
    <w:name w:val="7D0DCCDCF9CB45D9991D676BE6366A891"/>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
    <w:name w:val="4E528BD371F84006A63339007215418C1"/>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
    <w:name w:val="EF7D1543C3EF4C8FA1B4DF2FD75BE2D21"/>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
    <w:name w:val="A11CCD89A6DE458BA882053B811160171"/>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
    <w:name w:val="A9ECCE074E7D4EB1970868C6924375AC1"/>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
    <w:name w:val="B400400A0A5D4482A726C9BFBA261CB21"/>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
    <w:name w:val="4088ED87792549FB9DE97C75D54DC9701"/>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
    <w:name w:val="D7226DF6365043B7A01735D6A0312E761"/>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
    <w:name w:val="82F3B0E220BC470AAE45954ABB9AB3151"/>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
    <w:name w:val="E8923BEBAD9C400F9860AC1FDC2806751"/>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
    <w:name w:val="BEAB7772E7AF48B7A9A819060A46CCA21"/>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
    <w:name w:val="7A69459460A24A4BB3AC77B14DE0AEF61"/>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
    <w:name w:val="B7599E30B0854BA99A85F0178A97D4211"/>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
    <w:name w:val="7FA4A0C7DDB1421EAE6AC3455BEF4A541"/>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
    <w:name w:val="C63FE85A24844A7698541235EE310F901"/>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
    <w:name w:val="8950ED3375F64692A629B2CCD1051F6C1"/>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
    <w:name w:val="821133182D174DA38A13193AB664409C1"/>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
    <w:name w:val="F706DAA94CED4D6EBF19302A0F75D1FC1"/>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
    <w:name w:val="8C759ECFDE4A4120B282E131AD831F6A1"/>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
    <w:name w:val="69F6C6929B3E43149967A1F84CFC73D91"/>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
    <w:name w:val="96A2B36864E14CA998A8CD50AD8B08691"/>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
    <w:name w:val="3D468C8C093E4C4A8C1E41C988ECBDC01"/>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
    <w:name w:val="2A9B8D833BD74419949B9CE4A7F11E501"/>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
    <w:name w:val="CC625CECC2554C95A766EB9CCA6F41201"/>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
    <w:name w:val="FCCFE514F9A74331B8FA216E89A8EEFF1"/>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
    <w:name w:val="496AEBC52F574080A6E7A2D68FE9EF3A1"/>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
    <w:name w:val="78296EDFAA6847A589566BE99724024B1"/>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
    <w:name w:val="44990387FF91443C807B1B0A47685AEE1"/>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
    <w:name w:val="7EAFA6C855C442D4816D8B52320521111"/>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
    <w:name w:val="6F5E916C8EA540C2B8523EF68F77051B1"/>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
    <w:name w:val="A23B41D1DB97454CA4EC2DC53E7B87A71"/>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
    <w:name w:val="CF07EFC3665843208671B419FB3379B71"/>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
    <w:name w:val="65778E1FCF8F4A5DADA852FAC05CFA8D1"/>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
    <w:name w:val="0382307E1C3440D085D136BAC667C2801"/>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
    <w:name w:val="7A410F525C31487A91BF6A973E6608D71"/>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
    <w:name w:val="C6664B36CB4B4C89B640945E310C942B1"/>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
    <w:name w:val="E3C91347B1094566A6846ED14272C10C1"/>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
    <w:name w:val="A8042476F19145F2A7E985BA08AC47B01"/>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
    <w:name w:val="5ADE6D0219034AB2A094767BC62F5B02"/>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
    <w:name w:val="3A68D3CB288B4D24AB6A03758E7FF28B"/>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
    <w:name w:val="4E86DE892D9D4DBF9DF50BF06B529F71"/>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
    <w:name w:val="951C9024179A41C9A84BAEF24007D41B"/>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
    <w:name w:val="713EEC07D32C420BA7325A3F984106CB"/>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
    <w:name w:val="F633AC56197C45E1996F25D676FECDAB"/>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
    <w:name w:val="B18AEB3FDFB64583BD362E119B070D91"/>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
    <w:name w:val="0B072CAFE63E4FDD89CB90EB1510E252"/>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
    <w:name w:val="CDD1F05AE6EA4A4A883DB9F32EADE8C5"/>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
    <w:name w:val="71EBE26EF8C34612994820DE71F54C3A"/>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
    <w:name w:val="CCCE9E11A08D4334A218749D2EF67684"/>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
    <w:name w:val="02B256731663475DB03F4488906CDE10"/>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
    <w:name w:val="B8BBDDBD2E1D4FD7B573FDE7B2F3FDB8"/>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
    <w:name w:val="9180E34CCF1940B098159B25B9FEA2CE"/>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
    <w:name w:val="1465F4D26EFD4FE49F6A25E09E7E158C"/>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
    <w:name w:val="82387F16F7A84E24B1985BF4DFABC813"/>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
    <w:name w:val="4D52A2440E464E5186A082D7EEBC4E94"/>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
    <w:name w:val="BC9520F9AA5E4F94B407AE5D684FB28A"/>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
    <w:name w:val="83009CE44F72409AB829DD6F297C70DF"/>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
    <w:name w:val="D52CA5AB5CAD4AEF8107052437701AB0"/>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
    <w:name w:val="E5E8FE7F18E6449B8FD96DCC229788DE"/>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
    <w:name w:val="F96A887E3EA542CCBC14C2B855BAC15C"/>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
    <w:name w:val="23253619851E406BADACE9641AFC97C6"/>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
    <w:name w:val="6F02122AA79B42F2820EC25CB26B7234"/>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
    <w:name w:val="2EE2054A01FF48B9B7477504B90409FF"/>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
    <w:name w:val="D89BBAA1A970484A85AABB3BC3F7B64C"/>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
    <w:name w:val="6DD1A35478D34F649571F25D21D799DB"/>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
    <w:name w:val="623B3CA9C8614067BD20C320F5CDF44B"/>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
    <w:name w:val="8508BCB284AB4B3892B904BF68BFC354"/>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
    <w:name w:val="31CC064BB17E4619B2B498809C67FDD3"/>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
    <w:name w:val="0FF29275AFD74D7DA17147B4DE1DF930"/>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
    <w:name w:val="4A626F984331497088C5CE72B1C71EB6"/>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
    <w:name w:val="C62099808C23492CAECA426E0375B340"/>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
    <w:name w:val="6980E982216947AFBD9087C8F25AEFE9"/>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
    <w:name w:val="B250303691744B308E80E44BE1CCFA35"/>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
    <w:name w:val="C6494A4156D74A55A5AF21AFEB2B57AA"/>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
    <w:name w:val="A5763FA458AF4CFF9972E20CE4CA9469"/>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
    <w:name w:val="E7AC1F068A714B618912247342B01BA8"/>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2">
    <w:name w:val="C1A75551793F4E2498A021082BA0D15F2"/>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2">
    <w:name w:val="750A07FC1204433BA4683606136FC2BA2"/>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2">
    <w:name w:val="684B9EDFD303441587CE3C6DE6FF35EF2"/>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2">
    <w:name w:val="4F7E19A5C6514D5CB5A41B775E2212672"/>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2">
    <w:name w:val="8DD4C7BD72F64A80AF53873207B876842"/>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2">
    <w:name w:val="6FFD64D5BF9347A1AE7B8232A787AA092"/>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2">
    <w:name w:val="567732F5821A47149196A66FEA82DB9C2"/>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2">
    <w:name w:val="8C82D7BA4F66415789F5450A8766EA122"/>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2">
    <w:name w:val="8D969E2EEEEA428D8301BF1872A41F772"/>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2">
    <w:name w:val="EA069EA1F7B040C8BA365E17D9E0734C2"/>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2">
    <w:name w:val="86D399C4978D4CC1AF6AC0510E41A7A92"/>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2">
    <w:name w:val="F0C34371869E4E3CAA865F21BD0614CF2"/>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2">
    <w:name w:val="94DFD1772B7D40E292AA167FE2B643E42"/>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2">
    <w:name w:val="47EE000F2D5343E5A08E75D7D5DDE4FA2"/>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2">
    <w:name w:val="4C689E576E96481D9C95748BDAF652DD2"/>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2">
    <w:name w:val="7D0DCCDCF9CB45D9991D676BE6366A892"/>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2">
    <w:name w:val="4E528BD371F84006A63339007215418C2"/>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2">
    <w:name w:val="EF7D1543C3EF4C8FA1B4DF2FD75BE2D22"/>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2">
    <w:name w:val="A11CCD89A6DE458BA882053B811160172"/>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2">
    <w:name w:val="A9ECCE074E7D4EB1970868C6924375AC2"/>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2">
    <w:name w:val="B400400A0A5D4482A726C9BFBA261CB22"/>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2">
    <w:name w:val="4088ED87792549FB9DE97C75D54DC9702"/>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2">
    <w:name w:val="D7226DF6365043B7A01735D6A0312E762"/>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2">
    <w:name w:val="82F3B0E220BC470AAE45954ABB9AB3152"/>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2">
    <w:name w:val="E8923BEBAD9C400F9860AC1FDC2806752"/>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2">
    <w:name w:val="BEAB7772E7AF48B7A9A819060A46CCA22"/>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2">
    <w:name w:val="7A69459460A24A4BB3AC77B14DE0AEF62"/>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2">
    <w:name w:val="B7599E30B0854BA99A85F0178A97D4212"/>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2">
    <w:name w:val="7FA4A0C7DDB1421EAE6AC3455BEF4A542"/>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2">
    <w:name w:val="C63FE85A24844A7698541235EE310F902"/>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2">
    <w:name w:val="8950ED3375F64692A629B2CCD1051F6C2"/>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2">
    <w:name w:val="821133182D174DA38A13193AB664409C2"/>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2">
    <w:name w:val="F706DAA94CED4D6EBF19302A0F75D1FC2"/>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2">
    <w:name w:val="8C759ECFDE4A4120B282E131AD831F6A2"/>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2">
    <w:name w:val="69F6C6929B3E43149967A1F84CFC73D92"/>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2">
    <w:name w:val="96A2B36864E14CA998A8CD50AD8B08692"/>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2">
    <w:name w:val="3D468C8C093E4C4A8C1E41C988ECBDC02"/>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2">
    <w:name w:val="2A9B8D833BD74419949B9CE4A7F11E502"/>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2">
    <w:name w:val="CC625CECC2554C95A766EB9CCA6F41202"/>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2">
    <w:name w:val="FCCFE514F9A74331B8FA216E89A8EEFF2"/>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2">
    <w:name w:val="496AEBC52F574080A6E7A2D68FE9EF3A2"/>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2">
    <w:name w:val="78296EDFAA6847A589566BE99724024B2"/>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2">
    <w:name w:val="44990387FF91443C807B1B0A47685AEE2"/>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2">
    <w:name w:val="7EAFA6C855C442D4816D8B52320521112"/>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2">
    <w:name w:val="6F5E916C8EA540C2B8523EF68F77051B2"/>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2">
    <w:name w:val="A23B41D1DB97454CA4EC2DC53E7B87A72"/>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2">
    <w:name w:val="CF07EFC3665843208671B419FB3379B72"/>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2">
    <w:name w:val="65778E1FCF8F4A5DADA852FAC05CFA8D2"/>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2">
    <w:name w:val="0382307E1C3440D085D136BAC667C2802"/>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2">
    <w:name w:val="7A410F525C31487A91BF6A973E6608D72"/>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2">
    <w:name w:val="C6664B36CB4B4C89B640945E310C942B2"/>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2">
    <w:name w:val="E3C91347B1094566A6846ED14272C10C2"/>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2">
    <w:name w:val="A8042476F19145F2A7E985BA08AC47B02"/>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
    <w:name w:val="5ADE6D0219034AB2A094767BC62F5B021"/>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
    <w:name w:val="3A68D3CB288B4D24AB6A03758E7FF28B1"/>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
    <w:name w:val="4E86DE892D9D4DBF9DF50BF06B529F711"/>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
    <w:name w:val="951C9024179A41C9A84BAEF24007D41B1"/>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
    <w:name w:val="713EEC07D32C420BA7325A3F984106CB1"/>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
    <w:name w:val="F633AC56197C45E1996F25D676FECDAB1"/>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
    <w:name w:val="B18AEB3FDFB64583BD362E119B070D911"/>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
    <w:name w:val="0B072CAFE63E4FDD89CB90EB1510E2521"/>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
    <w:name w:val="CDD1F05AE6EA4A4A883DB9F32EADE8C51"/>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
    <w:name w:val="71EBE26EF8C34612994820DE71F54C3A1"/>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
    <w:name w:val="CCCE9E11A08D4334A218749D2EF676841"/>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
    <w:name w:val="02B256731663475DB03F4488906CDE101"/>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
    <w:name w:val="B8BBDDBD2E1D4FD7B573FDE7B2F3FDB81"/>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
    <w:name w:val="9180E34CCF1940B098159B25B9FEA2CE1"/>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
    <w:name w:val="1465F4D26EFD4FE49F6A25E09E7E158C1"/>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
    <w:name w:val="82387F16F7A84E24B1985BF4DFABC8131"/>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
    <w:name w:val="4D52A2440E464E5186A082D7EEBC4E941"/>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
    <w:name w:val="BC9520F9AA5E4F94B407AE5D684FB28A1"/>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
    <w:name w:val="83009CE44F72409AB829DD6F297C70DF1"/>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
    <w:name w:val="D52CA5AB5CAD4AEF8107052437701AB01"/>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
    <w:name w:val="E5E8FE7F18E6449B8FD96DCC229788DE1"/>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
    <w:name w:val="F96A887E3EA542CCBC14C2B855BAC15C1"/>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
    <w:name w:val="23253619851E406BADACE9641AFC97C61"/>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
    <w:name w:val="6F02122AA79B42F2820EC25CB26B72341"/>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
    <w:name w:val="2EE2054A01FF48B9B7477504B90409FF1"/>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
    <w:name w:val="D89BBAA1A970484A85AABB3BC3F7B64C1"/>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
    <w:name w:val="6DD1A35478D34F649571F25D21D799DB1"/>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
    <w:name w:val="623B3CA9C8614067BD20C320F5CDF44B1"/>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
    <w:name w:val="8508BCB284AB4B3892B904BF68BFC3541"/>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
    <w:name w:val="31CC064BB17E4619B2B498809C67FDD31"/>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
    <w:name w:val="0FF29275AFD74D7DA17147B4DE1DF9301"/>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
    <w:name w:val="4A626F984331497088C5CE72B1C71EB61"/>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
    <w:name w:val="C62099808C23492CAECA426E0375B3401"/>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
    <w:name w:val="6980E982216947AFBD9087C8F25AEFE91"/>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
    <w:name w:val="B250303691744B308E80E44BE1CCFA351"/>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
    <w:name w:val="C6494A4156D74A55A5AF21AFEB2B57AA1"/>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
    <w:name w:val="A5763FA458AF4CFF9972E20CE4CA94691"/>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
    <w:name w:val="E7AC1F068A714B618912247342B01BA81"/>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3">
    <w:name w:val="C1A75551793F4E2498A021082BA0D15F3"/>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3">
    <w:name w:val="750A07FC1204433BA4683606136FC2BA3"/>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3">
    <w:name w:val="684B9EDFD303441587CE3C6DE6FF35EF3"/>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3">
    <w:name w:val="4F7E19A5C6514D5CB5A41B775E2212673"/>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3">
    <w:name w:val="8DD4C7BD72F64A80AF53873207B876843"/>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3">
    <w:name w:val="6FFD64D5BF9347A1AE7B8232A787AA093"/>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3">
    <w:name w:val="567732F5821A47149196A66FEA82DB9C3"/>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3">
    <w:name w:val="8C82D7BA4F66415789F5450A8766EA123"/>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3">
    <w:name w:val="8D969E2EEEEA428D8301BF1872A41F773"/>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3">
    <w:name w:val="EA069EA1F7B040C8BA365E17D9E0734C3"/>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3">
    <w:name w:val="86D399C4978D4CC1AF6AC0510E41A7A93"/>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3">
    <w:name w:val="F0C34371869E4E3CAA865F21BD0614CF3"/>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3">
    <w:name w:val="94DFD1772B7D40E292AA167FE2B643E43"/>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3">
    <w:name w:val="47EE000F2D5343E5A08E75D7D5DDE4FA3"/>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3">
    <w:name w:val="4C689E576E96481D9C95748BDAF652DD3"/>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3">
    <w:name w:val="7D0DCCDCF9CB45D9991D676BE6366A893"/>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3">
    <w:name w:val="4E528BD371F84006A63339007215418C3"/>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3">
    <w:name w:val="EF7D1543C3EF4C8FA1B4DF2FD75BE2D23"/>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3">
    <w:name w:val="A11CCD89A6DE458BA882053B811160173"/>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3">
    <w:name w:val="A9ECCE074E7D4EB1970868C6924375AC3"/>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3">
    <w:name w:val="B400400A0A5D4482A726C9BFBA261CB23"/>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3">
    <w:name w:val="4088ED87792549FB9DE97C75D54DC9703"/>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3">
    <w:name w:val="D7226DF6365043B7A01735D6A0312E763"/>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3">
    <w:name w:val="82F3B0E220BC470AAE45954ABB9AB3153"/>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3">
    <w:name w:val="E8923BEBAD9C400F9860AC1FDC2806753"/>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3">
    <w:name w:val="BEAB7772E7AF48B7A9A819060A46CCA23"/>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3">
    <w:name w:val="7A69459460A24A4BB3AC77B14DE0AEF63"/>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3">
    <w:name w:val="B7599E30B0854BA99A85F0178A97D4213"/>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3">
    <w:name w:val="7FA4A0C7DDB1421EAE6AC3455BEF4A543"/>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3">
    <w:name w:val="C63FE85A24844A7698541235EE310F903"/>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3">
    <w:name w:val="8950ED3375F64692A629B2CCD1051F6C3"/>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3">
    <w:name w:val="821133182D174DA38A13193AB664409C3"/>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3">
    <w:name w:val="F706DAA94CED4D6EBF19302A0F75D1FC3"/>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3">
    <w:name w:val="8C759ECFDE4A4120B282E131AD831F6A3"/>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3">
    <w:name w:val="69F6C6929B3E43149967A1F84CFC73D93"/>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3">
    <w:name w:val="96A2B36864E14CA998A8CD50AD8B08693"/>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3">
    <w:name w:val="3D468C8C093E4C4A8C1E41C988ECBDC03"/>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3">
    <w:name w:val="2A9B8D833BD74419949B9CE4A7F11E503"/>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3">
    <w:name w:val="CC625CECC2554C95A766EB9CCA6F41203"/>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3">
    <w:name w:val="FCCFE514F9A74331B8FA216E89A8EEFF3"/>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3">
    <w:name w:val="496AEBC52F574080A6E7A2D68FE9EF3A3"/>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3">
    <w:name w:val="78296EDFAA6847A589566BE99724024B3"/>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3">
    <w:name w:val="44990387FF91443C807B1B0A47685AEE3"/>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3">
    <w:name w:val="7EAFA6C855C442D4816D8B52320521113"/>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3">
    <w:name w:val="6F5E916C8EA540C2B8523EF68F77051B3"/>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3">
    <w:name w:val="A23B41D1DB97454CA4EC2DC53E7B87A73"/>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3">
    <w:name w:val="CF07EFC3665843208671B419FB3379B73"/>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3">
    <w:name w:val="65778E1FCF8F4A5DADA852FAC05CFA8D3"/>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3">
    <w:name w:val="0382307E1C3440D085D136BAC667C2803"/>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3">
    <w:name w:val="7A410F525C31487A91BF6A973E6608D73"/>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3">
    <w:name w:val="C6664B36CB4B4C89B640945E310C942B3"/>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3">
    <w:name w:val="E3C91347B1094566A6846ED14272C10C3"/>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3">
    <w:name w:val="A8042476F19145F2A7E985BA08AC47B03"/>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2">
    <w:name w:val="5ADE6D0219034AB2A094767BC62F5B022"/>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2">
    <w:name w:val="3A68D3CB288B4D24AB6A03758E7FF28B2"/>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2">
    <w:name w:val="4E86DE892D9D4DBF9DF50BF06B529F712"/>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2">
    <w:name w:val="951C9024179A41C9A84BAEF24007D41B2"/>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2">
    <w:name w:val="713EEC07D32C420BA7325A3F984106CB2"/>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2">
    <w:name w:val="F633AC56197C45E1996F25D676FECDAB2"/>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2">
    <w:name w:val="B18AEB3FDFB64583BD362E119B070D912"/>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2">
    <w:name w:val="0B072CAFE63E4FDD89CB90EB1510E2522"/>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2">
    <w:name w:val="CDD1F05AE6EA4A4A883DB9F32EADE8C52"/>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2">
    <w:name w:val="71EBE26EF8C34612994820DE71F54C3A2"/>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2">
    <w:name w:val="CCCE9E11A08D4334A218749D2EF676842"/>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2">
    <w:name w:val="02B256731663475DB03F4488906CDE102"/>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2">
    <w:name w:val="B8BBDDBD2E1D4FD7B573FDE7B2F3FDB82"/>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2">
    <w:name w:val="9180E34CCF1940B098159B25B9FEA2CE2"/>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2">
    <w:name w:val="1465F4D26EFD4FE49F6A25E09E7E158C2"/>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2">
    <w:name w:val="82387F16F7A84E24B1985BF4DFABC8132"/>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2">
    <w:name w:val="4D52A2440E464E5186A082D7EEBC4E942"/>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2">
    <w:name w:val="BC9520F9AA5E4F94B407AE5D684FB28A2"/>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2">
    <w:name w:val="83009CE44F72409AB829DD6F297C70DF2"/>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2">
    <w:name w:val="D52CA5AB5CAD4AEF8107052437701AB02"/>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2">
    <w:name w:val="E5E8FE7F18E6449B8FD96DCC229788DE2"/>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2">
    <w:name w:val="F96A887E3EA542CCBC14C2B855BAC15C2"/>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2">
    <w:name w:val="23253619851E406BADACE9641AFC97C62"/>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2">
    <w:name w:val="6F02122AA79B42F2820EC25CB26B72342"/>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2">
    <w:name w:val="2EE2054A01FF48B9B7477504B90409FF2"/>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2">
    <w:name w:val="D89BBAA1A970484A85AABB3BC3F7B64C2"/>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2">
    <w:name w:val="6DD1A35478D34F649571F25D21D799DB2"/>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2">
    <w:name w:val="623B3CA9C8614067BD20C320F5CDF44B2"/>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2">
    <w:name w:val="8508BCB284AB4B3892B904BF68BFC3542"/>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2">
    <w:name w:val="31CC064BB17E4619B2B498809C67FDD32"/>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2">
    <w:name w:val="0FF29275AFD74D7DA17147B4DE1DF9302"/>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2">
    <w:name w:val="4A626F984331497088C5CE72B1C71EB62"/>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2">
    <w:name w:val="C62099808C23492CAECA426E0375B3402"/>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2">
    <w:name w:val="6980E982216947AFBD9087C8F25AEFE92"/>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2">
    <w:name w:val="B250303691744B308E80E44BE1CCFA352"/>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2">
    <w:name w:val="C6494A4156D74A55A5AF21AFEB2B57AA2"/>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2">
    <w:name w:val="A5763FA458AF4CFF9972E20CE4CA94692"/>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2">
    <w:name w:val="E7AC1F068A714B618912247342B01BA82"/>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4">
    <w:name w:val="C1A75551793F4E2498A021082BA0D15F4"/>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4">
    <w:name w:val="750A07FC1204433BA4683606136FC2BA4"/>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4">
    <w:name w:val="684B9EDFD303441587CE3C6DE6FF35EF4"/>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4">
    <w:name w:val="4F7E19A5C6514D5CB5A41B775E2212674"/>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4">
    <w:name w:val="8DD4C7BD72F64A80AF53873207B876844"/>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4">
    <w:name w:val="6FFD64D5BF9347A1AE7B8232A787AA094"/>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4">
    <w:name w:val="567732F5821A47149196A66FEA82DB9C4"/>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4">
    <w:name w:val="8C82D7BA4F66415789F5450A8766EA124"/>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4">
    <w:name w:val="8D969E2EEEEA428D8301BF1872A41F774"/>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4">
    <w:name w:val="EA069EA1F7B040C8BA365E17D9E0734C4"/>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4">
    <w:name w:val="86D399C4978D4CC1AF6AC0510E41A7A94"/>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4">
    <w:name w:val="F0C34371869E4E3CAA865F21BD0614CF4"/>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4">
    <w:name w:val="94DFD1772B7D40E292AA167FE2B643E44"/>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4">
    <w:name w:val="47EE000F2D5343E5A08E75D7D5DDE4FA4"/>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4">
    <w:name w:val="4C689E576E96481D9C95748BDAF652DD4"/>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4">
    <w:name w:val="7D0DCCDCF9CB45D9991D676BE6366A894"/>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4">
    <w:name w:val="4E528BD371F84006A63339007215418C4"/>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4">
    <w:name w:val="EF7D1543C3EF4C8FA1B4DF2FD75BE2D24"/>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4">
    <w:name w:val="A11CCD89A6DE458BA882053B811160174"/>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4">
    <w:name w:val="A9ECCE074E7D4EB1970868C6924375AC4"/>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4">
    <w:name w:val="B400400A0A5D4482A726C9BFBA261CB24"/>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4">
    <w:name w:val="4088ED87792549FB9DE97C75D54DC9704"/>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4">
    <w:name w:val="D7226DF6365043B7A01735D6A0312E764"/>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4">
    <w:name w:val="82F3B0E220BC470AAE45954ABB9AB3154"/>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4">
    <w:name w:val="E8923BEBAD9C400F9860AC1FDC2806754"/>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4">
    <w:name w:val="BEAB7772E7AF48B7A9A819060A46CCA24"/>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4">
    <w:name w:val="7A69459460A24A4BB3AC77B14DE0AEF64"/>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4">
    <w:name w:val="B7599E30B0854BA99A85F0178A97D4214"/>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4">
    <w:name w:val="7FA4A0C7DDB1421EAE6AC3455BEF4A544"/>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4">
    <w:name w:val="C63FE85A24844A7698541235EE310F904"/>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4">
    <w:name w:val="8950ED3375F64692A629B2CCD1051F6C4"/>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4">
    <w:name w:val="821133182D174DA38A13193AB664409C4"/>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4">
    <w:name w:val="F706DAA94CED4D6EBF19302A0F75D1FC4"/>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4">
    <w:name w:val="8C759ECFDE4A4120B282E131AD831F6A4"/>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4">
    <w:name w:val="69F6C6929B3E43149967A1F84CFC73D94"/>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4">
    <w:name w:val="96A2B36864E14CA998A8CD50AD8B08694"/>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4">
    <w:name w:val="3D468C8C093E4C4A8C1E41C988ECBDC04"/>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4">
    <w:name w:val="2A9B8D833BD74419949B9CE4A7F11E504"/>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4">
    <w:name w:val="CC625CECC2554C95A766EB9CCA6F41204"/>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4">
    <w:name w:val="FCCFE514F9A74331B8FA216E89A8EEFF4"/>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4">
    <w:name w:val="496AEBC52F574080A6E7A2D68FE9EF3A4"/>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4">
    <w:name w:val="78296EDFAA6847A589566BE99724024B4"/>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4">
    <w:name w:val="44990387FF91443C807B1B0A47685AEE4"/>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4">
    <w:name w:val="7EAFA6C855C442D4816D8B52320521114"/>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4">
    <w:name w:val="6F5E916C8EA540C2B8523EF68F77051B4"/>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4">
    <w:name w:val="A23B41D1DB97454CA4EC2DC53E7B87A74"/>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4">
    <w:name w:val="CF07EFC3665843208671B419FB3379B74"/>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4">
    <w:name w:val="65778E1FCF8F4A5DADA852FAC05CFA8D4"/>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4">
    <w:name w:val="0382307E1C3440D085D136BAC667C2804"/>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4">
    <w:name w:val="7A410F525C31487A91BF6A973E6608D74"/>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4">
    <w:name w:val="C6664B36CB4B4C89B640945E310C942B4"/>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4">
    <w:name w:val="E3C91347B1094566A6846ED14272C10C4"/>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4">
    <w:name w:val="A8042476F19145F2A7E985BA08AC47B04"/>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3">
    <w:name w:val="5ADE6D0219034AB2A094767BC62F5B023"/>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3">
    <w:name w:val="3A68D3CB288B4D24AB6A03758E7FF28B3"/>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3">
    <w:name w:val="4E86DE892D9D4DBF9DF50BF06B529F713"/>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3">
    <w:name w:val="951C9024179A41C9A84BAEF24007D41B3"/>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3">
    <w:name w:val="713EEC07D32C420BA7325A3F984106CB3"/>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3">
    <w:name w:val="F633AC56197C45E1996F25D676FECDAB3"/>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3">
    <w:name w:val="B18AEB3FDFB64583BD362E119B070D913"/>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3">
    <w:name w:val="0B072CAFE63E4FDD89CB90EB1510E2523"/>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3">
    <w:name w:val="CDD1F05AE6EA4A4A883DB9F32EADE8C53"/>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3">
    <w:name w:val="71EBE26EF8C34612994820DE71F54C3A3"/>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3">
    <w:name w:val="CCCE9E11A08D4334A218749D2EF676843"/>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3">
    <w:name w:val="02B256731663475DB03F4488906CDE103"/>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3">
    <w:name w:val="B8BBDDBD2E1D4FD7B573FDE7B2F3FDB83"/>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3">
    <w:name w:val="9180E34CCF1940B098159B25B9FEA2CE3"/>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3">
    <w:name w:val="1465F4D26EFD4FE49F6A25E09E7E158C3"/>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3">
    <w:name w:val="82387F16F7A84E24B1985BF4DFABC8133"/>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3">
    <w:name w:val="4D52A2440E464E5186A082D7EEBC4E943"/>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3">
    <w:name w:val="BC9520F9AA5E4F94B407AE5D684FB28A3"/>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3">
    <w:name w:val="83009CE44F72409AB829DD6F297C70DF3"/>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3">
    <w:name w:val="D52CA5AB5CAD4AEF8107052437701AB03"/>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3">
    <w:name w:val="E5E8FE7F18E6449B8FD96DCC229788DE3"/>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3">
    <w:name w:val="F96A887E3EA542CCBC14C2B855BAC15C3"/>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3">
    <w:name w:val="23253619851E406BADACE9641AFC97C63"/>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3">
    <w:name w:val="6F02122AA79B42F2820EC25CB26B72343"/>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3">
    <w:name w:val="2EE2054A01FF48B9B7477504B90409FF3"/>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3">
    <w:name w:val="D89BBAA1A970484A85AABB3BC3F7B64C3"/>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3">
    <w:name w:val="6DD1A35478D34F649571F25D21D799DB3"/>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3">
    <w:name w:val="623B3CA9C8614067BD20C320F5CDF44B3"/>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3">
    <w:name w:val="8508BCB284AB4B3892B904BF68BFC3543"/>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3">
    <w:name w:val="31CC064BB17E4619B2B498809C67FDD33"/>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3">
    <w:name w:val="0FF29275AFD74D7DA17147B4DE1DF9303"/>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3">
    <w:name w:val="4A626F984331497088C5CE72B1C71EB63"/>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3">
    <w:name w:val="C62099808C23492CAECA426E0375B3403"/>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3">
    <w:name w:val="6980E982216947AFBD9087C8F25AEFE93"/>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3">
    <w:name w:val="B250303691744B308E80E44BE1CCFA353"/>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3">
    <w:name w:val="C6494A4156D74A55A5AF21AFEB2B57AA3"/>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3">
    <w:name w:val="A5763FA458AF4CFF9972E20CE4CA94693"/>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3">
    <w:name w:val="E7AC1F068A714B618912247342B01BA83"/>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5">
    <w:name w:val="C1A75551793F4E2498A021082BA0D15F5"/>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5">
    <w:name w:val="750A07FC1204433BA4683606136FC2BA5"/>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5">
    <w:name w:val="684B9EDFD303441587CE3C6DE6FF35EF5"/>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5">
    <w:name w:val="4F7E19A5C6514D5CB5A41B775E2212675"/>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5">
    <w:name w:val="8DD4C7BD72F64A80AF53873207B876845"/>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5">
    <w:name w:val="6FFD64D5BF9347A1AE7B8232A787AA095"/>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5">
    <w:name w:val="567732F5821A47149196A66FEA82DB9C5"/>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5">
    <w:name w:val="8C82D7BA4F66415789F5450A8766EA125"/>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5">
    <w:name w:val="8D969E2EEEEA428D8301BF1872A41F775"/>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5">
    <w:name w:val="EA069EA1F7B040C8BA365E17D9E0734C5"/>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5">
    <w:name w:val="86D399C4978D4CC1AF6AC0510E41A7A95"/>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5">
    <w:name w:val="F0C34371869E4E3CAA865F21BD0614CF5"/>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5">
    <w:name w:val="94DFD1772B7D40E292AA167FE2B643E45"/>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5">
    <w:name w:val="47EE000F2D5343E5A08E75D7D5DDE4FA5"/>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5">
    <w:name w:val="4C689E576E96481D9C95748BDAF652DD5"/>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5">
    <w:name w:val="7D0DCCDCF9CB45D9991D676BE6366A895"/>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5">
    <w:name w:val="4E528BD371F84006A63339007215418C5"/>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5">
    <w:name w:val="EF7D1543C3EF4C8FA1B4DF2FD75BE2D25"/>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5">
    <w:name w:val="A11CCD89A6DE458BA882053B811160175"/>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5">
    <w:name w:val="A9ECCE074E7D4EB1970868C6924375AC5"/>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5">
    <w:name w:val="B400400A0A5D4482A726C9BFBA261CB25"/>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5">
    <w:name w:val="4088ED87792549FB9DE97C75D54DC9705"/>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5">
    <w:name w:val="D7226DF6365043B7A01735D6A0312E765"/>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5">
    <w:name w:val="82F3B0E220BC470AAE45954ABB9AB3155"/>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5">
    <w:name w:val="E8923BEBAD9C400F9860AC1FDC2806755"/>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5">
    <w:name w:val="BEAB7772E7AF48B7A9A819060A46CCA25"/>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5">
    <w:name w:val="7A69459460A24A4BB3AC77B14DE0AEF65"/>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5">
    <w:name w:val="B7599E30B0854BA99A85F0178A97D4215"/>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5">
    <w:name w:val="7FA4A0C7DDB1421EAE6AC3455BEF4A545"/>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5">
    <w:name w:val="C63FE85A24844A7698541235EE310F905"/>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5">
    <w:name w:val="8950ED3375F64692A629B2CCD1051F6C5"/>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5">
    <w:name w:val="821133182D174DA38A13193AB664409C5"/>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5">
    <w:name w:val="F706DAA94CED4D6EBF19302A0F75D1FC5"/>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5">
    <w:name w:val="8C759ECFDE4A4120B282E131AD831F6A5"/>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5">
    <w:name w:val="69F6C6929B3E43149967A1F84CFC73D95"/>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5">
    <w:name w:val="96A2B36864E14CA998A8CD50AD8B08695"/>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5">
    <w:name w:val="3D468C8C093E4C4A8C1E41C988ECBDC05"/>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5">
    <w:name w:val="2A9B8D833BD74419949B9CE4A7F11E505"/>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5">
    <w:name w:val="CC625CECC2554C95A766EB9CCA6F41205"/>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5">
    <w:name w:val="FCCFE514F9A74331B8FA216E89A8EEFF5"/>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5">
    <w:name w:val="496AEBC52F574080A6E7A2D68FE9EF3A5"/>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5">
    <w:name w:val="78296EDFAA6847A589566BE99724024B5"/>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5">
    <w:name w:val="44990387FF91443C807B1B0A47685AEE5"/>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5">
    <w:name w:val="7EAFA6C855C442D4816D8B52320521115"/>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5">
    <w:name w:val="6F5E916C8EA540C2B8523EF68F77051B5"/>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5">
    <w:name w:val="A23B41D1DB97454CA4EC2DC53E7B87A75"/>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5">
    <w:name w:val="CF07EFC3665843208671B419FB3379B75"/>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5">
    <w:name w:val="65778E1FCF8F4A5DADA852FAC05CFA8D5"/>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5">
    <w:name w:val="0382307E1C3440D085D136BAC667C2805"/>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5">
    <w:name w:val="7A410F525C31487A91BF6A973E6608D75"/>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5">
    <w:name w:val="C6664B36CB4B4C89B640945E310C942B5"/>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5">
    <w:name w:val="E3C91347B1094566A6846ED14272C10C5"/>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5">
    <w:name w:val="A8042476F19145F2A7E985BA08AC47B05"/>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4">
    <w:name w:val="5ADE6D0219034AB2A094767BC62F5B024"/>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4">
    <w:name w:val="3A68D3CB288B4D24AB6A03758E7FF28B4"/>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4">
    <w:name w:val="4E86DE892D9D4DBF9DF50BF06B529F714"/>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4">
    <w:name w:val="951C9024179A41C9A84BAEF24007D41B4"/>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4">
    <w:name w:val="713EEC07D32C420BA7325A3F984106CB4"/>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4">
    <w:name w:val="F633AC56197C45E1996F25D676FECDAB4"/>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4">
    <w:name w:val="B18AEB3FDFB64583BD362E119B070D914"/>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4">
    <w:name w:val="0B072CAFE63E4FDD89CB90EB1510E2524"/>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4">
    <w:name w:val="CDD1F05AE6EA4A4A883DB9F32EADE8C54"/>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4">
    <w:name w:val="71EBE26EF8C34612994820DE71F54C3A4"/>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4">
    <w:name w:val="CCCE9E11A08D4334A218749D2EF676844"/>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4">
    <w:name w:val="02B256731663475DB03F4488906CDE104"/>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4">
    <w:name w:val="B8BBDDBD2E1D4FD7B573FDE7B2F3FDB84"/>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4">
    <w:name w:val="9180E34CCF1940B098159B25B9FEA2CE4"/>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4">
    <w:name w:val="1465F4D26EFD4FE49F6A25E09E7E158C4"/>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4">
    <w:name w:val="82387F16F7A84E24B1985BF4DFABC8134"/>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4">
    <w:name w:val="4D52A2440E464E5186A082D7EEBC4E944"/>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4">
    <w:name w:val="BC9520F9AA5E4F94B407AE5D684FB28A4"/>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4">
    <w:name w:val="83009CE44F72409AB829DD6F297C70DF4"/>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4">
    <w:name w:val="D52CA5AB5CAD4AEF8107052437701AB04"/>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4">
    <w:name w:val="E5E8FE7F18E6449B8FD96DCC229788DE4"/>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4">
    <w:name w:val="F96A887E3EA542CCBC14C2B855BAC15C4"/>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4">
    <w:name w:val="23253619851E406BADACE9641AFC97C64"/>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4">
    <w:name w:val="6F02122AA79B42F2820EC25CB26B72344"/>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4">
    <w:name w:val="2EE2054A01FF48B9B7477504B90409FF4"/>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4">
    <w:name w:val="D89BBAA1A970484A85AABB3BC3F7B64C4"/>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4">
    <w:name w:val="6DD1A35478D34F649571F25D21D799DB4"/>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4">
    <w:name w:val="623B3CA9C8614067BD20C320F5CDF44B4"/>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4">
    <w:name w:val="8508BCB284AB4B3892B904BF68BFC3544"/>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4">
    <w:name w:val="31CC064BB17E4619B2B498809C67FDD34"/>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4">
    <w:name w:val="0FF29275AFD74D7DA17147B4DE1DF9304"/>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4">
    <w:name w:val="4A626F984331497088C5CE72B1C71EB64"/>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4">
    <w:name w:val="C62099808C23492CAECA426E0375B3404"/>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4">
    <w:name w:val="6980E982216947AFBD9087C8F25AEFE94"/>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4">
    <w:name w:val="B250303691744B308E80E44BE1CCFA354"/>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4">
    <w:name w:val="C6494A4156D74A55A5AF21AFEB2B57AA4"/>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4">
    <w:name w:val="A5763FA458AF4CFF9972E20CE4CA94694"/>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4">
    <w:name w:val="E7AC1F068A714B618912247342B01BA84"/>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6">
    <w:name w:val="C1A75551793F4E2498A021082BA0D15F6"/>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6">
    <w:name w:val="750A07FC1204433BA4683606136FC2BA6"/>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6">
    <w:name w:val="684B9EDFD303441587CE3C6DE6FF35EF6"/>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6">
    <w:name w:val="4F7E19A5C6514D5CB5A41B775E2212676"/>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6">
    <w:name w:val="8DD4C7BD72F64A80AF53873207B876846"/>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6">
    <w:name w:val="6FFD64D5BF9347A1AE7B8232A787AA096"/>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6">
    <w:name w:val="567732F5821A47149196A66FEA82DB9C6"/>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6">
    <w:name w:val="8C82D7BA4F66415789F5450A8766EA126"/>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6">
    <w:name w:val="8D969E2EEEEA428D8301BF1872A41F776"/>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6">
    <w:name w:val="EA069EA1F7B040C8BA365E17D9E0734C6"/>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6">
    <w:name w:val="86D399C4978D4CC1AF6AC0510E41A7A96"/>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6">
    <w:name w:val="F0C34371869E4E3CAA865F21BD0614CF6"/>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6">
    <w:name w:val="94DFD1772B7D40E292AA167FE2B643E46"/>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6">
    <w:name w:val="47EE000F2D5343E5A08E75D7D5DDE4FA6"/>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6">
    <w:name w:val="4C689E576E96481D9C95748BDAF652DD6"/>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6">
    <w:name w:val="7D0DCCDCF9CB45D9991D676BE6366A896"/>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6">
    <w:name w:val="4E528BD371F84006A63339007215418C6"/>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6">
    <w:name w:val="EF7D1543C3EF4C8FA1B4DF2FD75BE2D26"/>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6">
    <w:name w:val="A11CCD89A6DE458BA882053B811160176"/>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6">
    <w:name w:val="A9ECCE074E7D4EB1970868C6924375AC6"/>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6">
    <w:name w:val="B400400A0A5D4482A726C9BFBA261CB26"/>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6">
    <w:name w:val="4088ED87792549FB9DE97C75D54DC9706"/>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6">
    <w:name w:val="D7226DF6365043B7A01735D6A0312E766"/>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6">
    <w:name w:val="82F3B0E220BC470AAE45954ABB9AB3156"/>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6">
    <w:name w:val="E8923BEBAD9C400F9860AC1FDC2806756"/>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6">
    <w:name w:val="BEAB7772E7AF48B7A9A819060A46CCA26"/>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6">
    <w:name w:val="7A69459460A24A4BB3AC77B14DE0AEF66"/>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6">
    <w:name w:val="B7599E30B0854BA99A85F0178A97D4216"/>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6">
    <w:name w:val="7FA4A0C7DDB1421EAE6AC3455BEF4A546"/>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6">
    <w:name w:val="C63FE85A24844A7698541235EE310F906"/>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6">
    <w:name w:val="8950ED3375F64692A629B2CCD1051F6C6"/>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6">
    <w:name w:val="821133182D174DA38A13193AB664409C6"/>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6">
    <w:name w:val="F706DAA94CED4D6EBF19302A0F75D1FC6"/>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6">
    <w:name w:val="8C759ECFDE4A4120B282E131AD831F6A6"/>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6">
    <w:name w:val="69F6C6929B3E43149967A1F84CFC73D96"/>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6">
    <w:name w:val="96A2B36864E14CA998A8CD50AD8B08696"/>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6">
    <w:name w:val="3D468C8C093E4C4A8C1E41C988ECBDC06"/>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6">
    <w:name w:val="2A9B8D833BD74419949B9CE4A7F11E506"/>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6">
    <w:name w:val="CC625CECC2554C95A766EB9CCA6F41206"/>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6">
    <w:name w:val="FCCFE514F9A74331B8FA216E89A8EEFF6"/>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6">
    <w:name w:val="496AEBC52F574080A6E7A2D68FE9EF3A6"/>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6">
    <w:name w:val="78296EDFAA6847A589566BE99724024B6"/>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6">
    <w:name w:val="44990387FF91443C807B1B0A47685AEE6"/>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6">
    <w:name w:val="7EAFA6C855C442D4816D8B52320521116"/>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6">
    <w:name w:val="6F5E916C8EA540C2B8523EF68F77051B6"/>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6">
    <w:name w:val="A23B41D1DB97454CA4EC2DC53E7B87A76"/>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6">
    <w:name w:val="CF07EFC3665843208671B419FB3379B76"/>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6">
    <w:name w:val="65778E1FCF8F4A5DADA852FAC05CFA8D6"/>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6">
    <w:name w:val="0382307E1C3440D085D136BAC667C2806"/>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6">
    <w:name w:val="7A410F525C31487A91BF6A973E6608D76"/>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6">
    <w:name w:val="C6664B36CB4B4C89B640945E310C942B6"/>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6">
    <w:name w:val="E3C91347B1094566A6846ED14272C10C6"/>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6">
    <w:name w:val="A8042476F19145F2A7E985BA08AC47B06"/>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5">
    <w:name w:val="5ADE6D0219034AB2A094767BC62F5B025"/>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5">
    <w:name w:val="3A68D3CB288B4D24AB6A03758E7FF28B5"/>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5">
    <w:name w:val="4E86DE892D9D4DBF9DF50BF06B529F715"/>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5">
    <w:name w:val="951C9024179A41C9A84BAEF24007D41B5"/>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5">
    <w:name w:val="713EEC07D32C420BA7325A3F984106CB5"/>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5">
    <w:name w:val="F633AC56197C45E1996F25D676FECDAB5"/>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5">
    <w:name w:val="B18AEB3FDFB64583BD362E119B070D915"/>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5">
    <w:name w:val="0B072CAFE63E4FDD89CB90EB1510E2525"/>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5">
    <w:name w:val="CDD1F05AE6EA4A4A883DB9F32EADE8C55"/>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5">
    <w:name w:val="71EBE26EF8C34612994820DE71F54C3A5"/>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5">
    <w:name w:val="CCCE9E11A08D4334A218749D2EF676845"/>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5">
    <w:name w:val="02B256731663475DB03F4488906CDE105"/>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5">
    <w:name w:val="B8BBDDBD2E1D4FD7B573FDE7B2F3FDB85"/>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5">
    <w:name w:val="9180E34CCF1940B098159B25B9FEA2CE5"/>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5">
    <w:name w:val="1465F4D26EFD4FE49F6A25E09E7E158C5"/>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5">
    <w:name w:val="82387F16F7A84E24B1985BF4DFABC8135"/>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5">
    <w:name w:val="4D52A2440E464E5186A082D7EEBC4E945"/>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5">
    <w:name w:val="BC9520F9AA5E4F94B407AE5D684FB28A5"/>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5">
    <w:name w:val="83009CE44F72409AB829DD6F297C70DF5"/>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5">
    <w:name w:val="D52CA5AB5CAD4AEF8107052437701AB05"/>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5">
    <w:name w:val="E5E8FE7F18E6449B8FD96DCC229788DE5"/>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5">
    <w:name w:val="F96A887E3EA542CCBC14C2B855BAC15C5"/>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5">
    <w:name w:val="23253619851E406BADACE9641AFC97C65"/>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5">
    <w:name w:val="6F02122AA79B42F2820EC25CB26B72345"/>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5">
    <w:name w:val="2EE2054A01FF48B9B7477504B90409FF5"/>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5">
    <w:name w:val="D89BBAA1A970484A85AABB3BC3F7B64C5"/>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5">
    <w:name w:val="6DD1A35478D34F649571F25D21D799DB5"/>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5">
    <w:name w:val="623B3CA9C8614067BD20C320F5CDF44B5"/>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5">
    <w:name w:val="8508BCB284AB4B3892B904BF68BFC3545"/>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5">
    <w:name w:val="31CC064BB17E4619B2B498809C67FDD35"/>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5">
    <w:name w:val="0FF29275AFD74D7DA17147B4DE1DF9305"/>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5">
    <w:name w:val="4A626F984331497088C5CE72B1C71EB65"/>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5">
    <w:name w:val="C62099808C23492CAECA426E0375B3405"/>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5">
    <w:name w:val="6980E982216947AFBD9087C8F25AEFE95"/>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5">
    <w:name w:val="B250303691744B308E80E44BE1CCFA355"/>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5">
    <w:name w:val="C6494A4156D74A55A5AF21AFEB2B57AA5"/>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5">
    <w:name w:val="A5763FA458AF4CFF9972E20CE4CA94695"/>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5">
    <w:name w:val="E7AC1F068A714B618912247342B01BA85"/>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7">
    <w:name w:val="C1A75551793F4E2498A021082BA0D15F7"/>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7">
    <w:name w:val="750A07FC1204433BA4683606136FC2BA7"/>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7">
    <w:name w:val="684B9EDFD303441587CE3C6DE6FF35EF7"/>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7">
    <w:name w:val="4F7E19A5C6514D5CB5A41B775E2212677"/>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7">
    <w:name w:val="8DD4C7BD72F64A80AF53873207B876847"/>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7">
    <w:name w:val="6FFD64D5BF9347A1AE7B8232A787AA097"/>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7">
    <w:name w:val="567732F5821A47149196A66FEA82DB9C7"/>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7">
    <w:name w:val="8C82D7BA4F66415789F5450A8766EA127"/>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7">
    <w:name w:val="8D969E2EEEEA428D8301BF1872A41F777"/>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7">
    <w:name w:val="EA069EA1F7B040C8BA365E17D9E0734C7"/>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7">
    <w:name w:val="86D399C4978D4CC1AF6AC0510E41A7A97"/>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7">
    <w:name w:val="F0C34371869E4E3CAA865F21BD0614CF7"/>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7">
    <w:name w:val="94DFD1772B7D40E292AA167FE2B643E47"/>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7">
    <w:name w:val="47EE000F2D5343E5A08E75D7D5DDE4FA7"/>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7">
    <w:name w:val="4C689E576E96481D9C95748BDAF652DD7"/>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7">
    <w:name w:val="7D0DCCDCF9CB45D9991D676BE6366A897"/>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7">
    <w:name w:val="4E528BD371F84006A63339007215418C7"/>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7">
    <w:name w:val="EF7D1543C3EF4C8FA1B4DF2FD75BE2D27"/>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7">
    <w:name w:val="A11CCD89A6DE458BA882053B811160177"/>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7">
    <w:name w:val="A9ECCE074E7D4EB1970868C6924375AC7"/>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7">
    <w:name w:val="B400400A0A5D4482A726C9BFBA261CB27"/>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7">
    <w:name w:val="4088ED87792549FB9DE97C75D54DC9707"/>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7">
    <w:name w:val="D7226DF6365043B7A01735D6A0312E767"/>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7">
    <w:name w:val="82F3B0E220BC470AAE45954ABB9AB3157"/>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7">
    <w:name w:val="E8923BEBAD9C400F9860AC1FDC2806757"/>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7">
    <w:name w:val="BEAB7772E7AF48B7A9A819060A46CCA27"/>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7">
    <w:name w:val="7A69459460A24A4BB3AC77B14DE0AEF67"/>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7">
    <w:name w:val="B7599E30B0854BA99A85F0178A97D4217"/>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7">
    <w:name w:val="7FA4A0C7DDB1421EAE6AC3455BEF4A547"/>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7">
    <w:name w:val="C63FE85A24844A7698541235EE310F907"/>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7">
    <w:name w:val="8950ED3375F64692A629B2CCD1051F6C7"/>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7">
    <w:name w:val="821133182D174DA38A13193AB664409C7"/>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7">
    <w:name w:val="F706DAA94CED4D6EBF19302A0F75D1FC7"/>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7">
    <w:name w:val="8C759ECFDE4A4120B282E131AD831F6A7"/>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7">
    <w:name w:val="69F6C6929B3E43149967A1F84CFC73D97"/>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7">
    <w:name w:val="96A2B36864E14CA998A8CD50AD8B08697"/>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7">
    <w:name w:val="3D468C8C093E4C4A8C1E41C988ECBDC07"/>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7">
    <w:name w:val="2A9B8D833BD74419949B9CE4A7F11E507"/>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7">
    <w:name w:val="CC625CECC2554C95A766EB9CCA6F41207"/>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7">
    <w:name w:val="FCCFE514F9A74331B8FA216E89A8EEFF7"/>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7">
    <w:name w:val="496AEBC52F574080A6E7A2D68FE9EF3A7"/>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7">
    <w:name w:val="78296EDFAA6847A589566BE99724024B7"/>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7">
    <w:name w:val="44990387FF91443C807B1B0A47685AEE7"/>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7">
    <w:name w:val="7EAFA6C855C442D4816D8B52320521117"/>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7">
    <w:name w:val="6F5E916C8EA540C2B8523EF68F77051B7"/>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7">
    <w:name w:val="A23B41D1DB97454CA4EC2DC53E7B87A77"/>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7">
    <w:name w:val="CF07EFC3665843208671B419FB3379B77"/>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7">
    <w:name w:val="65778E1FCF8F4A5DADA852FAC05CFA8D7"/>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7">
    <w:name w:val="0382307E1C3440D085D136BAC667C2807"/>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7">
    <w:name w:val="7A410F525C31487A91BF6A973E6608D77"/>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7">
    <w:name w:val="C6664B36CB4B4C89B640945E310C942B7"/>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7">
    <w:name w:val="E3C91347B1094566A6846ED14272C10C7"/>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7">
    <w:name w:val="A8042476F19145F2A7E985BA08AC47B07"/>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6">
    <w:name w:val="5ADE6D0219034AB2A094767BC62F5B026"/>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6">
    <w:name w:val="3A68D3CB288B4D24AB6A03758E7FF28B6"/>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6">
    <w:name w:val="4E86DE892D9D4DBF9DF50BF06B529F716"/>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6">
    <w:name w:val="951C9024179A41C9A84BAEF24007D41B6"/>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6">
    <w:name w:val="713EEC07D32C420BA7325A3F984106CB6"/>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6">
    <w:name w:val="F633AC56197C45E1996F25D676FECDAB6"/>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6">
    <w:name w:val="B18AEB3FDFB64583BD362E119B070D916"/>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6">
    <w:name w:val="0B072CAFE63E4FDD89CB90EB1510E2526"/>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6">
    <w:name w:val="CDD1F05AE6EA4A4A883DB9F32EADE8C56"/>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6">
    <w:name w:val="71EBE26EF8C34612994820DE71F54C3A6"/>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6">
    <w:name w:val="CCCE9E11A08D4334A218749D2EF676846"/>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6">
    <w:name w:val="02B256731663475DB03F4488906CDE106"/>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6">
    <w:name w:val="B8BBDDBD2E1D4FD7B573FDE7B2F3FDB86"/>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6">
    <w:name w:val="9180E34CCF1940B098159B25B9FEA2CE6"/>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6">
    <w:name w:val="1465F4D26EFD4FE49F6A25E09E7E158C6"/>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6">
    <w:name w:val="82387F16F7A84E24B1985BF4DFABC8136"/>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6">
    <w:name w:val="4D52A2440E464E5186A082D7EEBC4E946"/>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6">
    <w:name w:val="BC9520F9AA5E4F94B407AE5D684FB28A6"/>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6">
    <w:name w:val="83009CE44F72409AB829DD6F297C70DF6"/>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6">
    <w:name w:val="D52CA5AB5CAD4AEF8107052437701AB06"/>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6">
    <w:name w:val="E5E8FE7F18E6449B8FD96DCC229788DE6"/>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6">
    <w:name w:val="F96A887E3EA542CCBC14C2B855BAC15C6"/>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6">
    <w:name w:val="23253619851E406BADACE9641AFC97C66"/>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6">
    <w:name w:val="6F02122AA79B42F2820EC25CB26B72346"/>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6">
    <w:name w:val="2EE2054A01FF48B9B7477504B90409FF6"/>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6">
    <w:name w:val="D89BBAA1A970484A85AABB3BC3F7B64C6"/>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6">
    <w:name w:val="6DD1A35478D34F649571F25D21D799DB6"/>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6">
    <w:name w:val="623B3CA9C8614067BD20C320F5CDF44B6"/>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6">
    <w:name w:val="8508BCB284AB4B3892B904BF68BFC3546"/>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6">
    <w:name w:val="31CC064BB17E4619B2B498809C67FDD36"/>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6">
    <w:name w:val="0FF29275AFD74D7DA17147B4DE1DF9306"/>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6">
    <w:name w:val="4A626F984331497088C5CE72B1C71EB66"/>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6">
    <w:name w:val="C62099808C23492CAECA426E0375B3406"/>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6">
    <w:name w:val="6980E982216947AFBD9087C8F25AEFE96"/>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6">
    <w:name w:val="B250303691744B308E80E44BE1CCFA356"/>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6">
    <w:name w:val="C6494A4156D74A55A5AF21AFEB2B57AA6"/>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6">
    <w:name w:val="A5763FA458AF4CFF9972E20CE4CA94696"/>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6">
    <w:name w:val="E7AC1F068A714B618912247342B01BA86"/>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8">
    <w:name w:val="C1A75551793F4E2498A021082BA0D15F8"/>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8">
    <w:name w:val="750A07FC1204433BA4683606136FC2BA8"/>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8">
    <w:name w:val="684B9EDFD303441587CE3C6DE6FF35EF8"/>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8">
    <w:name w:val="4F7E19A5C6514D5CB5A41B775E2212678"/>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8">
    <w:name w:val="8DD4C7BD72F64A80AF53873207B876848"/>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8">
    <w:name w:val="6FFD64D5BF9347A1AE7B8232A787AA098"/>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8">
    <w:name w:val="567732F5821A47149196A66FEA82DB9C8"/>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8">
    <w:name w:val="8C82D7BA4F66415789F5450A8766EA128"/>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8">
    <w:name w:val="8D969E2EEEEA428D8301BF1872A41F778"/>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8">
    <w:name w:val="EA069EA1F7B040C8BA365E17D9E0734C8"/>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8">
    <w:name w:val="86D399C4978D4CC1AF6AC0510E41A7A98"/>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8">
    <w:name w:val="F0C34371869E4E3CAA865F21BD0614CF8"/>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8">
    <w:name w:val="94DFD1772B7D40E292AA167FE2B643E48"/>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8">
    <w:name w:val="47EE000F2D5343E5A08E75D7D5DDE4FA8"/>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8">
    <w:name w:val="4C689E576E96481D9C95748BDAF652DD8"/>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8">
    <w:name w:val="7D0DCCDCF9CB45D9991D676BE6366A898"/>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8">
    <w:name w:val="4E528BD371F84006A63339007215418C8"/>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8">
    <w:name w:val="EF7D1543C3EF4C8FA1B4DF2FD75BE2D28"/>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8">
    <w:name w:val="A11CCD89A6DE458BA882053B811160178"/>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8">
    <w:name w:val="A9ECCE074E7D4EB1970868C6924375AC8"/>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8">
    <w:name w:val="B400400A0A5D4482A726C9BFBA261CB28"/>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8">
    <w:name w:val="4088ED87792549FB9DE97C75D54DC9708"/>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8">
    <w:name w:val="D7226DF6365043B7A01735D6A0312E768"/>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8">
    <w:name w:val="82F3B0E220BC470AAE45954ABB9AB3158"/>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8">
    <w:name w:val="E8923BEBAD9C400F9860AC1FDC2806758"/>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8">
    <w:name w:val="BEAB7772E7AF48B7A9A819060A46CCA28"/>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8">
    <w:name w:val="7A69459460A24A4BB3AC77B14DE0AEF68"/>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8">
    <w:name w:val="B7599E30B0854BA99A85F0178A97D4218"/>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8">
    <w:name w:val="7FA4A0C7DDB1421EAE6AC3455BEF4A548"/>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8">
    <w:name w:val="C63FE85A24844A7698541235EE310F908"/>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8">
    <w:name w:val="8950ED3375F64692A629B2CCD1051F6C8"/>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8">
    <w:name w:val="821133182D174DA38A13193AB664409C8"/>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8">
    <w:name w:val="F706DAA94CED4D6EBF19302A0F75D1FC8"/>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8">
    <w:name w:val="8C759ECFDE4A4120B282E131AD831F6A8"/>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8">
    <w:name w:val="69F6C6929B3E43149967A1F84CFC73D98"/>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8">
    <w:name w:val="96A2B36864E14CA998A8CD50AD8B08698"/>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8">
    <w:name w:val="3D468C8C093E4C4A8C1E41C988ECBDC08"/>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8">
    <w:name w:val="2A9B8D833BD74419949B9CE4A7F11E508"/>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8">
    <w:name w:val="CC625CECC2554C95A766EB9CCA6F41208"/>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8">
    <w:name w:val="FCCFE514F9A74331B8FA216E89A8EEFF8"/>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8">
    <w:name w:val="496AEBC52F574080A6E7A2D68FE9EF3A8"/>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8">
    <w:name w:val="78296EDFAA6847A589566BE99724024B8"/>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8">
    <w:name w:val="44990387FF91443C807B1B0A47685AEE8"/>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8">
    <w:name w:val="7EAFA6C855C442D4816D8B52320521118"/>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8">
    <w:name w:val="6F5E916C8EA540C2B8523EF68F77051B8"/>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8">
    <w:name w:val="A23B41D1DB97454CA4EC2DC53E7B87A78"/>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8">
    <w:name w:val="CF07EFC3665843208671B419FB3379B78"/>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8">
    <w:name w:val="65778E1FCF8F4A5DADA852FAC05CFA8D8"/>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8">
    <w:name w:val="0382307E1C3440D085D136BAC667C2808"/>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8">
    <w:name w:val="7A410F525C31487A91BF6A973E6608D78"/>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8">
    <w:name w:val="C6664B36CB4B4C89B640945E310C942B8"/>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8">
    <w:name w:val="E3C91347B1094566A6846ED14272C10C8"/>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8">
    <w:name w:val="A8042476F19145F2A7E985BA08AC47B08"/>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7">
    <w:name w:val="5ADE6D0219034AB2A094767BC62F5B027"/>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7">
    <w:name w:val="3A68D3CB288B4D24AB6A03758E7FF28B7"/>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7">
    <w:name w:val="4E86DE892D9D4DBF9DF50BF06B529F717"/>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7">
    <w:name w:val="951C9024179A41C9A84BAEF24007D41B7"/>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7">
    <w:name w:val="713EEC07D32C420BA7325A3F984106CB7"/>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7">
    <w:name w:val="F633AC56197C45E1996F25D676FECDAB7"/>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7">
    <w:name w:val="B18AEB3FDFB64583BD362E119B070D917"/>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7">
    <w:name w:val="0B072CAFE63E4FDD89CB90EB1510E2527"/>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7">
    <w:name w:val="CDD1F05AE6EA4A4A883DB9F32EADE8C57"/>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7">
    <w:name w:val="71EBE26EF8C34612994820DE71F54C3A7"/>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7">
    <w:name w:val="CCCE9E11A08D4334A218749D2EF676847"/>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7">
    <w:name w:val="02B256731663475DB03F4488906CDE107"/>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7">
    <w:name w:val="B8BBDDBD2E1D4FD7B573FDE7B2F3FDB87"/>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7">
    <w:name w:val="9180E34CCF1940B098159B25B9FEA2CE7"/>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7">
    <w:name w:val="1465F4D26EFD4FE49F6A25E09E7E158C7"/>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7">
    <w:name w:val="82387F16F7A84E24B1985BF4DFABC8137"/>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7">
    <w:name w:val="4D52A2440E464E5186A082D7EEBC4E947"/>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7">
    <w:name w:val="BC9520F9AA5E4F94B407AE5D684FB28A7"/>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7">
    <w:name w:val="83009CE44F72409AB829DD6F297C70DF7"/>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7">
    <w:name w:val="D52CA5AB5CAD4AEF8107052437701AB07"/>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7">
    <w:name w:val="E5E8FE7F18E6449B8FD96DCC229788DE7"/>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7">
    <w:name w:val="F96A887E3EA542CCBC14C2B855BAC15C7"/>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7">
    <w:name w:val="23253619851E406BADACE9641AFC97C67"/>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7">
    <w:name w:val="6F02122AA79B42F2820EC25CB26B72347"/>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7">
    <w:name w:val="2EE2054A01FF48B9B7477504B90409FF7"/>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7">
    <w:name w:val="D89BBAA1A970484A85AABB3BC3F7B64C7"/>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7">
    <w:name w:val="6DD1A35478D34F649571F25D21D799DB7"/>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7">
    <w:name w:val="623B3CA9C8614067BD20C320F5CDF44B7"/>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7">
    <w:name w:val="8508BCB284AB4B3892B904BF68BFC3547"/>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7">
    <w:name w:val="31CC064BB17E4619B2B498809C67FDD37"/>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7">
    <w:name w:val="0FF29275AFD74D7DA17147B4DE1DF9307"/>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7">
    <w:name w:val="4A626F984331497088C5CE72B1C71EB67"/>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7">
    <w:name w:val="C62099808C23492CAECA426E0375B3407"/>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7">
    <w:name w:val="6980E982216947AFBD9087C8F25AEFE97"/>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7">
    <w:name w:val="B250303691744B308E80E44BE1CCFA357"/>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7">
    <w:name w:val="C6494A4156D74A55A5AF21AFEB2B57AA7"/>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7">
    <w:name w:val="A5763FA458AF4CFF9972E20CE4CA94697"/>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7">
    <w:name w:val="E7AC1F068A714B618912247342B01BA87"/>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9">
    <w:name w:val="C1A75551793F4E2498A021082BA0D15F9"/>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9">
    <w:name w:val="750A07FC1204433BA4683606136FC2BA9"/>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9">
    <w:name w:val="684B9EDFD303441587CE3C6DE6FF35EF9"/>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9">
    <w:name w:val="4F7E19A5C6514D5CB5A41B775E2212679"/>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9">
    <w:name w:val="8DD4C7BD72F64A80AF53873207B876849"/>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9">
    <w:name w:val="6FFD64D5BF9347A1AE7B8232A787AA099"/>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9">
    <w:name w:val="567732F5821A47149196A66FEA82DB9C9"/>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9">
    <w:name w:val="8C82D7BA4F66415789F5450A8766EA129"/>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9">
    <w:name w:val="8D969E2EEEEA428D8301BF1872A41F779"/>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9">
    <w:name w:val="EA069EA1F7B040C8BA365E17D9E0734C9"/>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9">
    <w:name w:val="86D399C4978D4CC1AF6AC0510E41A7A99"/>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9">
    <w:name w:val="F0C34371869E4E3CAA865F21BD0614CF9"/>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9">
    <w:name w:val="94DFD1772B7D40E292AA167FE2B643E49"/>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9">
    <w:name w:val="47EE000F2D5343E5A08E75D7D5DDE4FA9"/>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9">
    <w:name w:val="4C689E576E96481D9C95748BDAF652DD9"/>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9">
    <w:name w:val="7D0DCCDCF9CB45D9991D676BE6366A899"/>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9">
    <w:name w:val="4E528BD371F84006A63339007215418C9"/>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9">
    <w:name w:val="EF7D1543C3EF4C8FA1B4DF2FD75BE2D29"/>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9">
    <w:name w:val="A11CCD89A6DE458BA882053B811160179"/>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9">
    <w:name w:val="A9ECCE074E7D4EB1970868C6924375AC9"/>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9">
    <w:name w:val="B400400A0A5D4482A726C9BFBA261CB29"/>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9">
    <w:name w:val="4088ED87792549FB9DE97C75D54DC9709"/>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9">
    <w:name w:val="D7226DF6365043B7A01735D6A0312E769"/>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9">
    <w:name w:val="82F3B0E220BC470AAE45954ABB9AB3159"/>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9">
    <w:name w:val="E8923BEBAD9C400F9860AC1FDC2806759"/>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9">
    <w:name w:val="BEAB7772E7AF48B7A9A819060A46CCA29"/>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9">
    <w:name w:val="7A69459460A24A4BB3AC77B14DE0AEF69"/>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9">
    <w:name w:val="B7599E30B0854BA99A85F0178A97D4219"/>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9">
    <w:name w:val="7FA4A0C7DDB1421EAE6AC3455BEF4A549"/>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9">
    <w:name w:val="C63FE85A24844A7698541235EE310F909"/>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9">
    <w:name w:val="8950ED3375F64692A629B2CCD1051F6C9"/>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9">
    <w:name w:val="821133182D174DA38A13193AB664409C9"/>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9">
    <w:name w:val="F706DAA94CED4D6EBF19302A0F75D1FC9"/>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9">
    <w:name w:val="8C759ECFDE4A4120B282E131AD831F6A9"/>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9">
    <w:name w:val="69F6C6929B3E43149967A1F84CFC73D99"/>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9">
    <w:name w:val="96A2B36864E14CA998A8CD50AD8B08699"/>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9">
    <w:name w:val="3D468C8C093E4C4A8C1E41C988ECBDC09"/>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9">
    <w:name w:val="2A9B8D833BD74419949B9CE4A7F11E509"/>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9">
    <w:name w:val="CC625CECC2554C95A766EB9CCA6F41209"/>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9">
    <w:name w:val="FCCFE514F9A74331B8FA216E89A8EEFF9"/>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9">
    <w:name w:val="496AEBC52F574080A6E7A2D68FE9EF3A9"/>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9">
    <w:name w:val="78296EDFAA6847A589566BE99724024B9"/>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9">
    <w:name w:val="44990387FF91443C807B1B0A47685AEE9"/>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9">
    <w:name w:val="7EAFA6C855C442D4816D8B52320521119"/>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9">
    <w:name w:val="6F5E916C8EA540C2B8523EF68F77051B9"/>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9">
    <w:name w:val="A23B41D1DB97454CA4EC2DC53E7B87A79"/>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9">
    <w:name w:val="CF07EFC3665843208671B419FB3379B79"/>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9">
    <w:name w:val="65778E1FCF8F4A5DADA852FAC05CFA8D9"/>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9">
    <w:name w:val="0382307E1C3440D085D136BAC667C2809"/>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9">
    <w:name w:val="7A410F525C31487A91BF6A973E6608D79"/>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9">
    <w:name w:val="C6664B36CB4B4C89B640945E310C942B9"/>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9">
    <w:name w:val="E3C91347B1094566A6846ED14272C10C9"/>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9">
    <w:name w:val="A8042476F19145F2A7E985BA08AC47B09"/>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8">
    <w:name w:val="5ADE6D0219034AB2A094767BC62F5B028"/>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8">
    <w:name w:val="3A68D3CB288B4D24AB6A03758E7FF28B8"/>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8">
    <w:name w:val="4E86DE892D9D4DBF9DF50BF06B529F718"/>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8">
    <w:name w:val="951C9024179A41C9A84BAEF24007D41B8"/>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8">
    <w:name w:val="713EEC07D32C420BA7325A3F984106CB8"/>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8">
    <w:name w:val="F633AC56197C45E1996F25D676FECDAB8"/>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8">
    <w:name w:val="B18AEB3FDFB64583BD362E119B070D918"/>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8">
    <w:name w:val="0B072CAFE63E4FDD89CB90EB1510E2528"/>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8">
    <w:name w:val="CDD1F05AE6EA4A4A883DB9F32EADE8C58"/>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8">
    <w:name w:val="71EBE26EF8C34612994820DE71F54C3A8"/>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8">
    <w:name w:val="CCCE9E11A08D4334A218749D2EF676848"/>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8">
    <w:name w:val="02B256731663475DB03F4488906CDE108"/>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8">
    <w:name w:val="B8BBDDBD2E1D4FD7B573FDE7B2F3FDB88"/>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8">
    <w:name w:val="9180E34CCF1940B098159B25B9FEA2CE8"/>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8">
    <w:name w:val="1465F4D26EFD4FE49F6A25E09E7E158C8"/>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8">
    <w:name w:val="82387F16F7A84E24B1985BF4DFABC8138"/>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8">
    <w:name w:val="4D52A2440E464E5186A082D7EEBC4E948"/>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8">
    <w:name w:val="BC9520F9AA5E4F94B407AE5D684FB28A8"/>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8">
    <w:name w:val="83009CE44F72409AB829DD6F297C70DF8"/>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8">
    <w:name w:val="D52CA5AB5CAD4AEF8107052437701AB08"/>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8">
    <w:name w:val="E5E8FE7F18E6449B8FD96DCC229788DE8"/>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8">
    <w:name w:val="F96A887E3EA542CCBC14C2B855BAC15C8"/>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8">
    <w:name w:val="23253619851E406BADACE9641AFC97C68"/>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8">
    <w:name w:val="6F02122AA79B42F2820EC25CB26B72348"/>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8">
    <w:name w:val="2EE2054A01FF48B9B7477504B90409FF8"/>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8">
    <w:name w:val="D89BBAA1A970484A85AABB3BC3F7B64C8"/>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8">
    <w:name w:val="6DD1A35478D34F649571F25D21D799DB8"/>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8">
    <w:name w:val="623B3CA9C8614067BD20C320F5CDF44B8"/>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8">
    <w:name w:val="8508BCB284AB4B3892B904BF68BFC3548"/>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8">
    <w:name w:val="31CC064BB17E4619B2B498809C67FDD38"/>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8">
    <w:name w:val="0FF29275AFD74D7DA17147B4DE1DF9308"/>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8">
    <w:name w:val="4A626F984331497088C5CE72B1C71EB68"/>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8">
    <w:name w:val="C62099808C23492CAECA426E0375B3408"/>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8">
    <w:name w:val="6980E982216947AFBD9087C8F25AEFE98"/>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8">
    <w:name w:val="B250303691744B308E80E44BE1CCFA358"/>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8">
    <w:name w:val="C6494A4156D74A55A5AF21AFEB2B57AA8"/>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8">
    <w:name w:val="A5763FA458AF4CFF9972E20CE4CA94698"/>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8">
    <w:name w:val="E7AC1F068A714B618912247342B01BA88"/>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0">
    <w:name w:val="C1A75551793F4E2498A021082BA0D15F10"/>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0">
    <w:name w:val="750A07FC1204433BA4683606136FC2BA10"/>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0">
    <w:name w:val="684B9EDFD303441587CE3C6DE6FF35EF10"/>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0">
    <w:name w:val="4F7E19A5C6514D5CB5A41B775E22126710"/>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0">
    <w:name w:val="8DD4C7BD72F64A80AF53873207B8768410"/>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0">
    <w:name w:val="6FFD64D5BF9347A1AE7B8232A787AA0910"/>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0">
    <w:name w:val="567732F5821A47149196A66FEA82DB9C10"/>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0">
    <w:name w:val="8C82D7BA4F66415789F5450A8766EA1210"/>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0">
    <w:name w:val="8D969E2EEEEA428D8301BF1872A41F7710"/>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0">
    <w:name w:val="EA069EA1F7B040C8BA365E17D9E0734C10"/>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0">
    <w:name w:val="86D399C4978D4CC1AF6AC0510E41A7A910"/>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0">
    <w:name w:val="F0C34371869E4E3CAA865F21BD0614CF10"/>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0">
    <w:name w:val="94DFD1772B7D40E292AA167FE2B643E410"/>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0">
    <w:name w:val="47EE000F2D5343E5A08E75D7D5DDE4FA10"/>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0">
    <w:name w:val="4C689E576E96481D9C95748BDAF652DD10"/>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0">
    <w:name w:val="7D0DCCDCF9CB45D9991D676BE6366A8910"/>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0">
    <w:name w:val="4E528BD371F84006A63339007215418C10"/>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0">
    <w:name w:val="EF7D1543C3EF4C8FA1B4DF2FD75BE2D210"/>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0">
    <w:name w:val="A11CCD89A6DE458BA882053B8111601710"/>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0">
    <w:name w:val="A9ECCE074E7D4EB1970868C6924375AC10"/>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0">
    <w:name w:val="B400400A0A5D4482A726C9BFBA261CB210"/>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0">
    <w:name w:val="4088ED87792549FB9DE97C75D54DC97010"/>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0">
    <w:name w:val="D7226DF6365043B7A01735D6A0312E7610"/>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0">
    <w:name w:val="82F3B0E220BC470AAE45954ABB9AB31510"/>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0">
    <w:name w:val="E8923BEBAD9C400F9860AC1FDC28067510"/>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0">
    <w:name w:val="BEAB7772E7AF48B7A9A819060A46CCA210"/>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0">
    <w:name w:val="7A69459460A24A4BB3AC77B14DE0AEF610"/>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0">
    <w:name w:val="B7599E30B0854BA99A85F0178A97D42110"/>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0">
    <w:name w:val="7FA4A0C7DDB1421EAE6AC3455BEF4A5410"/>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0">
    <w:name w:val="C63FE85A24844A7698541235EE310F9010"/>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0">
    <w:name w:val="8950ED3375F64692A629B2CCD1051F6C10"/>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0">
    <w:name w:val="821133182D174DA38A13193AB664409C10"/>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0">
    <w:name w:val="F706DAA94CED4D6EBF19302A0F75D1FC10"/>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0">
    <w:name w:val="8C759ECFDE4A4120B282E131AD831F6A10"/>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0">
    <w:name w:val="69F6C6929B3E43149967A1F84CFC73D910"/>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0">
    <w:name w:val="96A2B36864E14CA998A8CD50AD8B086910"/>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0">
    <w:name w:val="3D468C8C093E4C4A8C1E41C988ECBDC010"/>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0">
    <w:name w:val="2A9B8D833BD74419949B9CE4A7F11E5010"/>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0">
    <w:name w:val="CC625CECC2554C95A766EB9CCA6F412010"/>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0">
    <w:name w:val="FCCFE514F9A74331B8FA216E89A8EEFF10"/>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0">
    <w:name w:val="496AEBC52F574080A6E7A2D68FE9EF3A10"/>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0">
    <w:name w:val="78296EDFAA6847A589566BE99724024B10"/>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0">
    <w:name w:val="44990387FF91443C807B1B0A47685AEE10"/>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0">
    <w:name w:val="7EAFA6C855C442D4816D8B523205211110"/>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0">
    <w:name w:val="6F5E916C8EA540C2B8523EF68F77051B10"/>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0">
    <w:name w:val="A23B41D1DB97454CA4EC2DC53E7B87A710"/>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0">
    <w:name w:val="CF07EFC3665843208671B419FB3379B710"/>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0">
    <w:name w:val="65778E1FCF8F4A5DADA852FAC05CFA8D10"/>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0">
    <w:name w:val="0382307E1C3440D085D136BAC667C28010"/>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0">
    <w:name w:val="7A410F525C31487A91BF6A973E6608D710"/>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0">
    <w:name w:val="C6664B36CB4B4C89B640945E310C942B10"/>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0">
    <w:name w:val="E3C91347B1094566A6846ED14272C10C10"/>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0">
    <w:name w:val="A8042476F19145F2A7E985BA08AC47B010"/>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9">
    <w:name w:val="5ADE6D0219034AB2A094767BC62F5B029"/>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9">
    <w:name w:val="3A68D3CB288B4D24AB6A03758E7FF28B9"/>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9">
    <w:name w:val="4E86DE892D9D4DBF9DF50BF06B529F719"/>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9">
    <w:name w:val="951C9024179A41C9A84BAEF24007D41B9"/>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9">
    <w:name w:val="713EEC07D32C420BA7325A3F984106CB9"/>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9">
    <w:name w:val="F633AC56197C45E1996F25D676FECDAB9"/>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9">
    <w:name w:val="B18AEB3FDFB64583BD362E119B070D919"/>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9">
    <w:name w:val="0B072CAFE63E4FDD89CB90EB1510E2529"/>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9">
    <w:name w:val="CDD1F05AE6EA4A4A883DB9F32EADE8C59"/>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9">
    <w:name w:val="71EBE26EF8C34612994820DE71F54C3A9"/>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9">
    <w:name w:val="CCCE9E11A08D4334A218749D2EF676849"/>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9">
    <w:name w:val="02B256731663475DB03F4488906CDE109"/>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9">
    <w:name w:val="B8BBDDBD2E1D4FD7B573FDE7B2F3FDB89"/>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9">
    <w:name w:val="9180E34CCF1940B098159B25B9FEA2CE9"/>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9">
    <w:name w:val="1465F4D26EFD4FE49F6A25E09E7E158C9"/>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9">
    <w:name w:val="82387F16F7A84E24B1985BF4DFABC8139"/>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9">
    <w:name w:val="4D52A2440E464E5186A082D7EEBC4E949"/>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9">
    <w:name w:val="BC9520F9AA5E4F94B407AE5D684FB28A9"/>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9">
    <w:name w:val="83009CE44F72409AB829DD6F297C70DF9"/>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9">
    <w:name w:val="D52CA5AB5CAD4AEF8107052437701AB09"/>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9">
    <w:name w:val="E5E8FE7F18E6449B8FD96DCC229788DE9"/>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9">
    <w:name w:val="F96A887E3EA542CCBC14C2B855BAC15C9"/>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9">
    <w:name w:val="23253619851E406BADACE9641AFC97C69"/>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9">
    <w:name w:val="6F02122AA79B42F2820EC25CB26B72349"/>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9">
    <w:name w:val="2EE2054A01FF48B9B7477504B90409FF9"/>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9">
    <w:name w:val="D89BBAA1A970484A85AABB3BC3F7B64C9"/>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9">
    <w:name w:val="6DD1A35478D34F649571F25D21D799DB9"/>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9">
    <w:name w:val="623B3CA9C8614067BD20C320F5CDF44B9"/>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9">
    <w:name w:val="8508BCB284AB4B3892B904BF68BFC3549"/>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9">
    <w:name w:val="31CC064BB17E4619B2B498809C67FDD39"/>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9">
    <w:name w:val="0FF29275AFD74D7DA17147B4DE1DF9309"/>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9">
    <w:name w:val="4A626F984331497088C5CE72B1C71EB69"/>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9">
    <w:name w:val="C62099808C23492CAECA426E0375B3409"/>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9">
    <w:name w:val="6980E982216947AFBD9087C8F25AEFE99"/>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9">
    <w:name w:val="B250303691744B308E80E44BE1CCFA359"/>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9">
    <w:name w:val="C6494A4156D74A55A5AF21AFEB2B57AA9"/>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9">
    <w:name w:val="A5763FA458AF4CFF9972E20CE4CA94699"/>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9">
    <w:name w:val="E7AC1F068A714B618912247342B01BA89"/>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1">
    <w:name w:val="C1A75551793F4E2498A021082BA0D15F11"/>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1">
    <w:name w:val="750A07FC1204433BA4683606136FC2BA11"/>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1">
    <w:name w:val="684B9EDFD303441587CE3C6DE6FF35EF11"/>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1">
    <w:name w:val="4F7E19A5C6514D5CB5A41B775E22126711"/>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1">
    <w:name w:val="8DD4C7BD72F64A80AF53873207B8768411"/>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1">
    <w:name w:val="6FFD64D5BF9347A1AE7B8232A787AA0911"/>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1">
    <w:name w:val="567732F5821A47149196A66FEA82DB9C11"/>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1">
    <w:name w:val="8C82D7BA4F66415789F5450A8766EA1211"/>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1">
    <w:name w:val="8D969E2EEEEA428D8301BF1872A41F7711"/>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1">
    <w:name w:val="EA069EA1F7B040C8BA365E17D9E0734C11"/>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1">
    <w:name w:val="86D399C4978D4CC1AF6AC0510E41A7A911"/>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1">
    <w:name w:val="F0C34371869E4E3CAA865F21BD0614CF11"/>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1">
    <w:name w:val="94DFD1772B7D40E292AA167FE2B643E411"/>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1">
    <w:name w:val="47EE000F2D5343E5A08E75D7D5DDE4FA11"/>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1">
    <w:name w:val="4C689E576E96481D9C95748BDAF652DD11"/>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1">
    <w:name w:val="7D0DCCDCF9CB45D9991D676BE6366A8911"/>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1">
    <w:name w:val="4E528BD371F84006A63339007215418C11"/>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1">
    <w:name w:val="EF7D1543C3EF4C8FA1B4DF2FD75BE2D211"/>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1">
    <w:name w:val="A11CCD89A6DE458BA882053B8111601711"/>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1">
    <w:name w:val="A9ECCE074E7D4EB1970868C6924375AC11"/>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1">
    <w:name w:val="B400400A0A5D4482A726C9BFBA261CB211"/>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1">
    <w:name w:val="4088ED87792549FB9DE97C75D54DC97011"/>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1">
    <w:name w:val="D7226DF6365043B7A01735D6A0312E7611"/>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1">
    <w:name w:val="82F3B0E220BC470AAE45954ABB9AB31511"/>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1">
    <w:name w:val="E8923BEBAD9C400F9860AC1FDC28067511"/>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1">
    <w:name w:val="BEAB7772E7AF48B7A9A819060A46CCA211"/>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1">
    <w:name w:val="7A69459460A24A4BB3AC77B14DE0AEF611"/>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1">
    <w:name w:val="B7599E30B0854BA99A85F0178A97D42111"/>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1">
    <w:name w:val="7FA4A0C7DDB1421EAE6AC3455BEF4A5411"/>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1">
    <w:name w:val="C63FE85A24844A7698541235EE310F9011"/>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1">
    <w:name w:val="8950ED3375F64692A629B2CCD1051F6C11"/>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1">
    <w:name w:val="821133182D174DA38A13193AB664409C11"/>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1">
    <w:name w:val="F706DAA94CED4D6EBF19302A0F75D1FC11"/>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1">
    <w:name w:val="8C759ECFDE4A4120B282E131AD831F6A11"/>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1">
    <w:name w:val="69F6C6929B3E43149967A1F84CFC73D911"/>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1">
    <w:name w:val="96A2B36864E14CA998A8CD50AD8B086911"/>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1">
    <w:name w:val="3D468C8C093E4C4A8C1E41C988ECBDC011"/>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1">
    <w:name w:val="2A9B8D833BD74419949B9CE4A7F11E5011"/>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1">
    <w:name w:val="CC625CECC2554C95A766EB9CCA6F412011"/>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1">
    <w:name w:val="FCCFE514F9A74331B8FA216E89A8EEFF11"/>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1">
    <w:name w:val="496AEBC52F574080A6E7A2D68FE9EF3A11"/>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1">
    <w:name w:val="78296EDFAA6847A589566BE99724024B11"/>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1">
    <w:name w:val="44990387FF91443C807B1B0A47685AEE11"/>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1">
    <w:name w:val="7EAFA6C855C442D4816D8B523205211111"/>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1">
    <w:name w:val="6F5E916C8EA540C2B8523EF68F77051B11"/>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1">
    <w:name w:val="A23B41D1DB97454CA4EC2DC53E7B87A711"/>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1">
    <w:name w:val="CF07EFC3665843208671B419FB3379B711"/>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1">
    <w:name w:val="65778E1FCF8F4A5DADA852FAC05CFA8D11"/>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1">
    <w:name w:val="0382307E1C3440D085D136BAC667C28011"/>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1">
    <w:name w:val="7A410F525C31487A91BF6A973E6608D711"/>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1">
    <w:name w:val="C6664B36CB4B4C89B640945E310C942B11"/>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1">
    <w:name w:val="E3C91347B1094566A6846ED14272C10C11"/>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1">
    <w:name w:val="A8042476F19145F2A7E985BA08AC47B011"/>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0">
    <w:name w:val="5ADE6D0219034AB2A094767BC62F5B0210"/>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0">
    <w:name w:val="3A68D3CB288B4D24AB6A03758E7FF28B10"/>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0">
    <w:name w:val="4E86DE892D9D4DBF9DF50BF06B529F7110"/>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0">
    <w:name w:val="951C9024179A41C9A84BAEF24007D41B10"/>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0">
    <w:name w:val="713EEC07D32C420BA7325A3F984106CB10"/>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0">
    <w:name w:val="F633AC56197C45E1996F25D676FECDAB10"/>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0">
    <w:name w:val="B18AEB3FDFB64583BD362E119B070D9110"/>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0">
    <w:name w:val="0B072CAFE63E4FDD89CB90EB1510E25210"/>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0">
    <w:name w:val="CDD1F05AE6EA4A4A883DB9F32EADE8C510"/>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0">
    <w:name w:val="71EBE26EF8C34612994820DE71F54C3A10"/>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0">
    <w:name w:val="CCCE9E11A08D4334A218749D2EF6768410"/>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0">
    <w:name w:val="02B256731663475DB03F4488906CDE1010"/>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0">
    <w:name w:val="B8BBDDBD2E1D4FD7B573FDE7B2F3FDB810"/>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0">
    <w:name w:val="9180E34CCF1940B098159B25B9FEA2CE10"/>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0">
    <w:name w:val="1465F4D26EFD4FE49F6A25E09E7E158C10"/>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0">
    <w:name w:val="82387F16F7A84E24B1985BF4DFABC81310"/>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0">
    <w:name w:val="4D52A2440E464E5186A082D7EEBC4E9410"/>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0">
    <w:name w:val="BC9520F9AA5E4F94B407AE5D684FB28A10"/>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0">
    <w:name w:val="83009CE44F72409AB829DD6F297C70DF10"/>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0">
    <w:name w:val="D52CA5AB5CAD4AEF8107052437701AB010"/>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0">
    <w:name w:val="E5E8FE7F18E6449B8FD96DCC229788DE10"/>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0">
    <w:name w:val="F96A887E3EA542CCBC14C2B855BAC15C10"/>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0">
    <w:name w:val="23253619851E406BADACE9641AFC97C610"/>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0">
    <w:name w:val="6F02122AA79B42F2820EC25CB26B723410"/>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0">
    <w:name w:val="2EE2054A01FF48B9B7477504B90409FF10"/>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0">
    <w:name w:val="D89BBAA1A970484A85AABB3BC3F7B64C10"/>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0">
    <w:name w:val="6DD1A35478D34F649571F25D21D799DB10"/>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0">
    <w:name w:val="623B3CA9C8614067BD20C320F5CDF44B10"/>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0">
    <w:name w:val="8508BCB284AB4B3892B904BF68BFC35410"/>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0">
    <w:name w:val="31CC064BB17E4619B2B498809C67FDD310"/>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0">
    <w:name w:val="0FF29275AFD74D7DA17147B4DE1DF93010"/>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0">
    <w:name w:val="4A626F984331497088C5CE72B1C71EB610"/>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0">
    <w:name w:val="C62099808C23492CAECA426E0375B34010"/>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0">
    <w:name w:val="6980E982216947AFBD9087C8F25AEFE910"/>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0">
    <w:name w:val="B250303691744B308E80E44BE1CCFA3510"/>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0">
    <w:name w:val="C6494A4156D74A55A5AF21AFEB2B57AA10"/>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0">
    <w:name w:val="A5763FA458AF4CFF9972E20CE4CA946910"/>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0">
    <w:name w:val="E7AC1F068A714B618912247342B01BA810"/>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2">
    <w:name w:val="C1A75551793F4E2498A021082BA0D15F12"/>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2">
    <w:name w:val="750A07FC1204433BA4683606136FC2BA12"/>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2">
    <w:name w:val="684B9EDFD303441587CE3C6DE6FF35EF12"/>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2">
    <w:name w:val="4F7E19A5C6514D5CB5A41B775E22126712"/>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2">
    <w:name w:val="8DD4C7BD72F64A80AF53873207B8768412"/>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2">
    <w:name w:val="6FFD64D5BF9347A1AE7B8232A787AA0912"/>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2">
    <w:name w:val="567732F5821A47149196A66FEA82DB9C12"/>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2">
    <w:name w:val="8C82D7BA4F66415789F5450A8766EA1212"/>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2">
    <w:name w:val="8D969E2EEEEA428D8301BF1872A41F7712"/>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2">
    <w:name w:val="EA069EA1F7B040C8BA365E17D9E0734C12"/>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2">
    <w:name w:val="86D399C4978D4CC1AF6AC0510E41A7A912"/>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2">
    <w:name w:val="F0C34371869E4E3CAA865F21BD0614CF12"/>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2">
    <w:name w:val="94DFD1772B7D40E292AA167FE2B643E412"/>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2">
    <w:name w:val="47EE000F2D5343E5A08E75D7D5DDE4FA12"/>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2">
    <w:name w:val="4C689E576E96481D9C95748BDAF652DD12"/>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2">
    <w:name w:val="7D0DCCDCF9CB45D9991D676BE6366A8912"/>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2">
    <w:name w:val="4E528BD371F84006A63339007215418C12"/>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2">
    <w:name w:val="EF7D1543C3EF4C8FA1B4DF2FD75BE2D212"/>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2">
    <w:name w:val="A11CCD89A6DE458BA882053B8111601712"/>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2">
    <w:name w:val="A9ECCE074E7D4EB1970868C6924375AC12"/>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2">
    <w:name w:val="B400400A0A5D4482A726C9BFBA261CB212"/>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2">
    <w:name w:val="4088ED87792549FB9DE97C75D54DC97012"/>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2">
    <w:name w:val="D7226DF6365043B7A01735D6A0312E7612"/>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2">
    <w:name w:val="82F3B0E220BC470AAE45954ABB9AB31512"/>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2">
    <w:name w:val="E8923BEBAD9C400F9860AC1FDC28067512"/>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2">
    <w:name w:val="BEAB7772E7AF48B7A9A819060A46CCA212"/>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2">
    <w:name w:val="7A69459460A24A4BB3AC77B14DE0AEF612"/>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2">
    <w:name w:val="B7599E30B0854BA99A85F0178A97D42112"/>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2">
    <w:name w:val="7FA4A0C7DDB1421EAE6AC3455BEF4A5412"/>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2">
    <w:name w:val="C63FE85A24844A7698541235EE310F9012"/>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2">
    <w:name w:val="8950ED3375F64692A629B2CCD1051F6C12"/>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2">
    <w:name w:val="821133182D174DA38A13193AB664409C12"/>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2">
    <w:name w:val="F706DAA94CED4D6EBF19302A0F75D1FC12"/>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2">
    <w:name w:val="8C759ECFDE4A4120B282E131AD831F6A12"/>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2">
    <w:name w:val="69F6C6929B3E43149967A1F84CFC73D912"/>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2">
    <w:name w:val="96A2B36864E14CA998A8CD50AD8B086912"/>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2">
    <w:name w:val="3D468C8C093E4C4A8C1E41C988ECBDC012"/>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2">
    <w:name w:val="2A9B8D833BD74419949B9CE4A7F11E5012"/>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2">
    <w:name w:val="CC625CECC2554C95A766EB9CCA6F412012"/>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2">
    <w:name w:val="FCCFE514F9A74331B8FA216E89A8EEFF12"/>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2">
    <w:name w:val="496AEBC52F574080A6E7A2D68FE9EF3A12"/>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2">
    <w:name w:val="78296EDFAA6847A589566BE99724024B12"/>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2">
    <w:name w:val="44990387FF91443C807B1B0A47685AEE12"/>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2">
    <w:name w:val="7EAFA6C855C442D4816D8B523205211112"/>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2">
    <w:name w:val="6F5E916C8EA540C2B8523EF68F77051B12"/>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2">
    <w:name w:val="A23B41D1DB97454CA4EC2DC53E7B87A712"/>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2">
    <w:name w:val="CF07EFC3665843208671B419FB3379B712"/>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2">
    <w:name w:val="65778E1FCF8F4A5DADA852FAC05CFA8D12"/>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2">
    <w:name w:val="0382307E1C3440D085D136BAC667C28012"/>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2">
    <w:name w:val="7A410F525C31487A91BF6A973E6608D712"/>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2">
    <w:name w:val="C6664B36CB4B4C89B640945E310C942B12"/>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2">
    <w:name w:val="E3C91347B1094566A6846ED14272C10C12"/>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2">
    <w:name w:val="A8042476F19145F2A7E985BA08AC47B012"/>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1">
    <w:name w:val="5ADE6D0219034AB2A094767BC62F5B0211"/>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1">
    <w:name w:val="3A68D3CB288B4D24AB6A03758E7FF28B11"/>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1">
    <w:name w:val="4E86DE892D9D4DBF9DF50BF06B529F7111"/>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1">
    <w:name w:val="951C9024179A41C9A84BAEF24007D41B11"/>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1">
    <w:name w:val="713EEC07D32C420BA7325A3F984106CB11"/>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1">
    <w:name w:val="F633AC56197C45E1996F25D676FECDAB11"/>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1">
    <w:name w:val="B18AEB3FDFB64583BD362E119B070D9111"/>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1">
    <w:name w:val="0B072CAFE63E4FDD89CB90EB1510E25211"/>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1">
    <w:name w:val="CDD1F05AE6EA4A4A883DB9F32EADE8C511"/>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1">
    <w:name w:val="71EBE26EF8C34612994820DE71F54C3A11"/>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1">
    <w:name w:val="CCCE9E11A08D4334A218749D2EF6768411"/>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1">
    <w:name w:val="02B256731663475DB03F4488906CDE1011"/>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1">
    <w:name w:val="B8BBDDBD2E1D4FD7B573FDE7B2F3FDB811"/>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1">
    <w:name w:val="9180E34CCF1940B098159B25B9FEA2CE11"/>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1">
    <w:name w:val="1465F4D26EFD4FE49F6A25E09E7E158C11"/>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1">
    <w:name w:val="82387F16F7A84E24B1985BF4DFABC81311"/>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1">
    <w:name w:val="4D52A2440E464E5186A082D7EEBC4E9411"/>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1">
    <w:name w:val="BC9520F9AA5E4F94B407AE5D684FB28A11"/>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1">
    <w:name w:val="83009CE44F72409AB829DD6F297C70DF11"/>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1">
    <w:name w:val="D52CA5AB5CAD4AEF8107052437701AB011"/>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1">
    <w:name w:val="E5E8FE7F18E6449B8FD96DCC229788DE11"/>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1">
    <w:name w:val="F96A887E3EA542CCBC14C2B855BAC15C11"/>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1">
    <w:name w:val="23253619851E406BADACE9641AFC97C611"/>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1">
    <w:name w:val="6F02122AA79B42F2820EC25CB26B723411"/>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1">
    <w:name w:val="2EE2054A01FF48B9B7477504B90409FF11"/>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1">
    <w:name w:val="D89BBAA1A970484A85AABB3BC3F7B64C11"/>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1">
    <w:name w:val="6DD1A35478D34F649571F25D21D799DB11"/>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1">
    <w:name w:val="623B3CA9C8614067BD20C320F5CDF44B11"/>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1">
    <w:name w:val="8508BCB284AB4B3892B904BF68BFC35411"/>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1">
    <w:name w:val="31CC064BB17E4619B2B498809C67FDD311"/>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1">
    <w:name w:val="0FF29275AFD74D7DA17147B4DE1DF93011"/>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1">
    <w:name w:val="4A626F984331497088C5CE72B1C71EB611"/>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1">
    <w:name w:val="C62099808C23492CAECA426E0375B34011"/>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1">
    <w:name w:val="6980E982216947AFBD9087C8F25AEFE911"/>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1">
    <w:name w:val="B250303691744B308E80E44BE1CCFA3511"/>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1">
    <w:name w:val="C6494A4156D74A55A5AF21AFEB2B57AA11"/>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1">
    <w:name w:val="A5763FA458AF4CFF9972E20CE4CA946911"/>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1">
    <w:name w:val="E7AC1F068A714B618912247342B01BA811"/>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3">
    <w:name w:val="C1A75551793F4E2498A021082BA0D15F13"/>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3">
    <w:name w:val="750A07FC1204433BA4683606136FC2BA13"/>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3">
    <w:name w:val="684B9EDFD303441587CE3C6DE6FF35EF13"/>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3">
    <w:name w:val="4F7E19A5C6514D5CB5A41B775E22126713"/>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3">
    <w:name w:val="8DD4C7BD72F64A80AF53873207B8768413"/>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3">
    <w:name w:val="6FFD64D5BF9347A1AE7B8232A787AA0913"/>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3">
    <w:name w:val="567732F5821A47149196A66FEA82DB9C13"/>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3">
    <w:name w:val="8C82D7BA4F66415789F5450A8766EA1213"/>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3">
    <w:name w:val="8D969E2EEEEA428D8301BF1872A41F7713"/>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3">
    <w:name w:val="EA069EA1F7B040C8BA365E17D9E0734C13"/>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3">
    <w:name w:val="86D399C4978D4CC1AF6AC0510E41A7A913"/>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3">
    <w:name w:val="F0C34371869E4E3CAA865F21BD0614CF13"/>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3">
    <w:name w:val="94DFD1772B7D40E292AA167FE2B643E413"/>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3">
    <w:name w:val="47EE000F2D5343E5A08E75D7D5DDE4FA13"/>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3">
    <w:name w:val="4C689E576E96481D9C95748BDAF652DD13"/>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3">
    <w:name w:val="7D0DCCDCF9CB45D9991D676BE6366A8913"/>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3">
    <w:name w:val="4E528BD371F84006A63339007215418C13"/>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3">
    <w:name w:val="EF7D1543C3EF4C8FA1B4DF2FD75BE2D213"/>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3">
    <w:name w:val="A11CCD89A6DE458BA882053B8111601713"/>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3">
    <w:name w:val="A9ECCE074E7D4EB1970868C6924375AC13"/>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3">
    <w:name w:val="B400400A0A5D4482A726C9BFBA261CB213"/>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3">
    <w:name w:val="4088ED87792549FB9DE97C75D54DC97013"/>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3">
    <w:name w:val="D7226DF6365043B7A01735D6A0312E7613"/>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3">
    <w:name w:val="82F3B0E220BC470AAE45954ABB9AB31513"/>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3">
    <w:name w:val="E8923BEBAD9C400F9860AC1FDC28067513"/>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3">
    <w:name w:val="BEAB7772E7AF48B7A9A819060A46CCA213"/>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3">
    <w:name w:val="7A69459460A24A4BB3AC77B14DE0AEF613"/>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3">
    <w:name w:val="B7599E30B0854BA99A85F0178A97D42113"/>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3">
    <w:name w:val="7FA4A0C7DDB1421EAE6AC3455BEF4A5413"/>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3">
    <w:name w:val="C63FE85A24844A7698541235EE310F9013"/>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3">
    <w:name w:val="8950ED3375F64692A629B2CCD1051F6C13"/>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3">
    <w:name w:val="821133182D174DA38A13193AB664409C13"/>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3">
    <w:name w:val="F706DAA94CED4D6EBF19302A0F75D1FC13"/>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3">
    <w:name w:val="8C759ECFDE4A4120B282E131AD831F6A13"/>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3">
    <w:name w:val="69F6C6929B3E43149967A1F84CFC73D913"/>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3">
    <w:name w:val="96A2B36864E14CA998A8CD50AD8B086913"/>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3">
    <w:name w:val="3D468C8C093E4C4A8C1E41C988ECBDC013"/>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3">
    <w:name w:val="2A9B8D833BD74419949B9CE4A7F11E5013"/>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3">
    <w:name w:val="CC625CECC2554C95A766EB9CCA6F412013"/>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3">
    <w:name w:val="FCCFE514F9A74331B8FA216E89A8EEFF13"/>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3">
    <w:name w:val="496AEBC52F574080A6E7A2D68FE9EF3A13"/>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3">
    <w:name w:val="78296EDFAA6847A589566BE99724024B13"/>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3">
    <w:name w:val="44990387FF91443C807B1B0A47685AEE13"/>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3">
    <w:name w:val="7EAFA6C855C442D4816D8B523205211113"/>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3">
    <w:name w:val="6F5E916C8EA540C2B8523EF68F77051B13"/>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3">
    <w:name w:val="A23B41D1DB97454CA4EC2DC53E7B87A713"/>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3">
    <w:name w:val="CF07EFC3665843208671B419FB3379B713"/>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3">
    <w:name w:val="65778E1FCF8F4A5DADA852FAC05CFA8D13"/>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3">
    <w:name w:val="0382307E1C3440D085D136BAC667C28013"/>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3">
    <w:name w:val="7A410F525C31487A91BF6A973E6608D713"/>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3">
    <w:name w:val="C6664B36CB4B4C89B640945E310C942B13"/>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3">
    <w:name w:val="E3C91347B1094566A6846ED14272C10C13"/>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3">
    <w:name w:val="A8042476F19145F2A7E985BA08AC47B013"/>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2">
    <w:name w:val="5ADE6D0219034AB2A094767BC62F5B0212"/>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2">
    <w:name w:val="3A68D3CB288B4D24AB6A03758E7FF28B12"/>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2">
    <w:name w:val="4E86DE892D9D4DBF9DF50BF06B529F7112"/>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2">
    <w:name w:val="951C9024179A41C9A84BAEF24007D41B12"/>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2">
    <w:name w:val="713EEC07D32C420BA7325A3F984106CB12"/>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2">
    <w:name w:val="F633AC56197C45E1996F25D676FECDAB12"/>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2">
    <w:name w:val="B18AEB3FDFB64583BD362E119B070D9112"/>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2">
    <w:name w:val="0B072CAFE63E4FDD89CB90EB1510E25212"/>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2">
    <w:name w:val="CDD1F05AE6EA4A4A883DB9F32EADE8C512"/>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2">
    <w:name w:val="71EBE26EF8C34612994820DE71F54C3A12"/>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2">
    <w:name w:val="CCCE9E11A08D4334A218749D2EF6768412"/>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2">
    <w:name w:val="02B256731663475DB03F4488906CDE1012"/>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2">
    <w:name w:val="B8BBDDBD2E1D4FD7B573FDE7B2F3FDB812"/>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2">
    <w:name w:val="9180E34CCF1940B098159B25B9FEA2CE12"/>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2">
    <w:name w:val="1465F4D26EFD4FE49F6A25E09E7E158C12"/>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2">
    <w:name w:val="82387F16F7A84E24B1985BF4DFABC81312"/>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2">
    <w:name w:val="4D52A2440E464E5186A082D7EEBC4E9412"/>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2">
    <w:name w:val="BC9520F9AA5E4F94B407AE5D684FB28A12"/>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2">
    <w:name w:val="83009CE44F72409AB829DD6F297C70DF12"/>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2">
    <w:name w:val="D52CA5AB5CAD4AEF8107052437701AB012"/>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2">
    <w:name w:val="E5E8FE7F18E6449B8FD96DCC229788DE12"/>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2">
    <w:name w:val="F96A887E3EA542CCBC14C2B855BAC15C12"/>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2">
    <w:name w:val="23253619851E406BADACE9641AFC97C612"/>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2">
    <w:name w:val="6F02122AA79B42F2820EC25CB26B723412"/>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2">
    <w:name w:val="2EE2054A01FF48B9B7477504B90409FF12"/>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2">
    <w:name w:val="D89BBAA1A970484A85AABB3BC3F7B64C12"/>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2">
    <w:name w:val="6DD1A35478D34F649571F25D21D799DB12"/>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2">
    <w:name w:val="623B3CA9C8614067BD20C320F5CDF44B12"/>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2">
    <w:name w:val="8508BCB284AB4B3892B904BF68BFC35412"/>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2">
    <w:name w:val="31CC064BB17E4619B2B498809C67FDD312"/>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2">
    <w:name w:val="0FF29275AFD74D7DA17147B4DE1DF93012"/>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2">
    <w:name w:val="4A626F984331497088C5CE72B1C71EB612"/>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2">
    <w:name w:val="C62099808C23492CAECA426E0375B34012"/>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2">
    <w:name w:val="6980E982216947AFBD9087C8F25AEFE912"/>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2">
    <w:name w:val="B250303691744B308E80E44BE1CCFA3512"/>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2">
    <w:name w:val="C6494A4156D74A55A5AF21AFEB2B57AA12"/>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2">
    <w:name w:val="A5763FA458AF4CFF9972E20CE4CA946912"/>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2">
    <w:name w:val="E7AC1F068A714B618912247342B01BA812"/>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4">
    <w:name w:val="C1A75551793F4E2498A021082BA0D15F14"/>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4">
    <w:name w:val="750A07FC1204433BA4683606136FC2BA14"/>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4">
    <w:name w:val="684B9EDFD303441587CE3C6DE6FF35EF14"/>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4">
    <w:name w:val="4F7E19A5C6514D5CB5A41B775E22126714"/>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4">
    <w:name w:val="8DD4C7BD72F64A80AF53873207B8768414"/>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4">
    <w:name w:val="6FFD64D5BF9347A1AE7B8232A787AA0914"/>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4">
    <w:name w:val="567732F5821A47149196A66FEA82DB9C14"/>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4">
    <w:name w:val="8C82D7BA4F66415789F5450A8766EA1214"/>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4">
    <w:name w:val="8D969E2EEEEA428D8301BF1872A41F7714"/>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4">
    <w:name w:val="EA069EA1F7B040C8BA365E17D9E0734C14"/>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4">
    <w:name w:val="86D399C4978D4CC1AF6AC0510E41A7A914"/>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4">
    <w:name w:val="F0C34371869E4E3CAA865F21BD0614CF14"/>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4">
    <w:name w:val="94DFD1772B7D40E292AA167FE2B643E414"/>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4">
    <w:name w:val="47EE000F2D5343E5A08E75D7D5DDE4FA14"/>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4">
    <w:name w:val="4C689E576E96481D9C95748BDAF652DD14"/>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4">
    <w:name w:val="7D0DCCDCF9CB45D9991D676BE6366A8914"/>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4">
    <w:name w:val="4E528BD371F84006A63339007215418C14"/>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4">
    <w:name w:val="EF7D1543C3EF4C8FA1B4DF2FD75BE2D214"/>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4">
    <w:name w:val="A11CCD89A6DE458BA882053B8111601714"/>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4">
    <w:name w:val="A9ECCE074E7D4EB1970868C6924375AC14"/>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4">
    <w:name w:val="B400400A0A5D4482A726C9BFBA261CB214"/>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4">
    <w:name w:val="4088ED87792549FB9DE97C75D54DC97014"/>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4">
    <w:name w:val="D7226DF6365043B7A01735D6A0312E7614"/>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4">
    <w:name w:val="82F3B0E220BC470AAE45954ABB9AB31514"/>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4">
    <w:name w:val="E8923BEBAD9C400F9860AC1FDC28067514"/>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4">
    <w:name w:val="BEAB7772E7AF48B7A9A819060A46CCA214"/>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4">
    <w:name w:val="7A69459460A24A4BB3AC77B14DE0AEF614"/>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4">
    <w:name w:val="B7599E30B0854BA99A85F0178A97D42114"/>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4">
    <w:name w:val="7FA4A0C7DDB1421EAE6AC3455BEF4A5414"/>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4">
    <w:name w:val="C63FE85A24844A7698541235EE310F9014"/>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4">
    <w:name w:val="8950ED3375F64692A629B2CCD1051F6C14"/>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4">
    <w:name w:val="821133182D174DA38A13193AB664409C14"/>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4">
    <w:name w:val="F706DAA94CED4D6EBF19302A0F75D1FC14"/>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4">
    <w:name w:val="8C759ECFDE4A4120B282E131AD831F6A14"/>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4">
    <w:name w:val="69F6C6929B3E43149967A1F84CFC73D914"/>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4">
    <w:name w:val="96A2B36864E14CA998A8CD50AD8B086914"/>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4">
    <w:name w:val="3D468C8C093E4C4A8C1E41C988ECBDC014"/>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4">
    <w:name w:val="2A9B8D833BD74419949B9CE4A7F11E5014"/>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4">
    <w:name w:val="CC625CECC2554C95A766EB9CCA6F412014"/>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4">
    <w:name w:val="FCCFE514F9A74331B8FA216E89A8EEFF14"/>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4">
    <w:name w:val="496AEBC52F574080A6E7A2D68FE9EF3A14"/>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4">
    <w:name w:val="78296EDFAA6847A589566BE99724024B14"/>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4">
    <w:name w:val="44990387FF91443C807B1B0A47685AEE14"/>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4">
    <w:name w:val="7EAFA6C855C442D4816D8B523205211114"/>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4">
    <w:name w:val="6F5E916C8EA540C2B8523EF68F77051B14"/>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4">
    <w:name w:val="A23B41D1DB97454CA4EC2DC53E7B87A714"/>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4">
    <w:name w:val="CF07EFC3665843208671B419FB3379B714"/>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4">
    <w:name w:val="65778E1FCF8F4A5DADA852FAC05CFA8D14"/>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4">
    <w:name w:val="0382307E1C3440D085D136BAC667C28014"/>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4">
    <w:name w:val="7A410F525C31487A91BF6A973E6608D714"/>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4">
    <w:name w:val="C6664B36CB4B4C89B640945E310C942B14"/>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4">
    <w:name w:val="E3C91347B1094566A6846ED14272C10C14"/>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4">
    <w:name w:val="A8042476F19145F2A7E985BA08AC47B014"/>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3">
    <w:name w:val="5ADE6D0219034AB2A094767BC62F5B0213"/>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3">
    <w:name w:val="3A68D3CB288B4D24AB6A03758E7FF28B13"/>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3">
    <w:name w:val="4E86DE892D9D4DBF9DF50BF06B529F7113"/>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3">
    <w:name w:val="951C9024179A41C9A84BAEF24007D41B13"/>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3">
    <w:name w:val="713EEC07D32C420BA7325A3F984106CB13"/>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3">
    <w:name w:val="F633AC56197C45E1996F25D676FECDAB13"/>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3">
    <w:name w:val="B18AEB3FDFB64583BD362E119B070D9113"/>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3">
    <w:name w:val="0B072CAFE63E4FDD89CB90EB1510E25213"/>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3">
    <w:name w:val="CDD1F05AE6EA4A4A883DB9F32EADE8C513"/>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3">
    <w:name w:val="71EBE26EF8C34612994820DE71F54C3A13"/>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3">
    <w:name w:val="CCCE9E11A08D4334A218749D2EF6768413"/>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3">
    <w:name w:val="02B256731663475DB03F4488906CDE1013"/>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3">
    <w:name w:val="B8BBDDBD2E1D4FD7B573FDE7B2F3FDB813"/>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3">
    <w:name w:val="9180E34CCF1940B098159B25B9FEA2CE13"/>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3">
    <w:name w:val="1465F4D26EFD4FE49F6A25E09E7E158C13"/>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3">
    <w:name w:val="82387F16F7A84E24B1985BF4DFABC81313"/>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3">
    <w:name w:val="4D52A2440E464E5186A082D7EEBC4E9413"/>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3">
    <w:name w:val="BC9520F9AA5E4F94B407AE5D684FB28A13"/>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3">
    <w:name w:val="83009CE44F72409AB829DD6F297C70DF13"/>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3">
    <w:name w:val="D52CA5AB5CAD4AEF8107052437701AB013"/>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3">
    <w:name w:val="E5E8FE7F18E6449B8FD96DCC229788DE13"/>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3">
    <w:name w:val="F96A887E3EA542CCBC14C2B855BAC15C13"/>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3">
    <w:name w:val="23253619851E406BADACE9641AFC97C613"/>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3">
    <w:name w:val="6F02122AA79B42F2820EC25CB26B723413"/>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3">
    <w:name w:val="2EE2054A01FF48B9B7477504B90409FF13"/>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3">
    <w:name w:val="D89BBAA1A970484A85AABB3BC3F7B64C13"/>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3">
    <w:name w:val="6DD1A35478D34F649571F25D21D799DB13"/>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3">
    <w:name w:val="623B3CA9C8614067BD20C320F5CDF44B13"/>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3">
    <w:name w:val="8508BCB284AB4B3892B904BF68BFC35413"/>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3">
    <w:name w:val="31CC064BB17E4619B2B498809C67FDD313"/>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3">
    <w:name w:val="0FF29275AFD74D7DA17147B4DE1DF93013"/>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3">
    <w:name w:val="4A626F984331497088C5CE72B1C71EB613"/>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3">
    <w:name w:val="C62099808C23492CAECA426E0375B34013"/>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3">
    <w:name w:val="6980E982216947AFBD9087C8F25AEFE913"/>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3">
    <w:name w:val="B250303691744B308E80E44BE1CCFA3513"/>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3">
    <w:name w:val="C6494A4156D74A55A5AF21AFEB2B57AA13"/>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3">
    <w:name w:val="A5763FA458AF4CFF9972E20CE4CA946913"/>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3">
    <w:name w:val="E7AC1F068A714B618912247342B01BA813"/>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5">
    <w:name w:val="C1A75551793F4E2498A021082BA0D15F15"/>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5">
    <w:name w:val="750A07FC1204433BA4683606136FC2BA15"/>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5">
    <w:name w:val="684B9EDFD303441587CE3C6DE6FF35EF15"/>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5">
    <w:name w:val="4F7E19A5C6514D5CB5A41B775E22126715"/>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5">
    <w:name w:val="8DD4C7BD72F64A80AF53873207B8768415"/>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5">
    <w:name w:val="6FFD64D5BF9347A1AE7B8232A787AA0915"/>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5">
    <w:name w:val="567732F5821A47149196A66FEA82DB9C15"/>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5">
    <w:name w:val="8C82D7BA4F66415789F5450A8766EA1215"/>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5">
    <w:name w:val="8D969E2EEEEA428D8301BF1872A41F7715"/>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5">
    <w:name w:val="EA069EA1F7B040C8BA365E17D9E0734C15"/>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5">
    <w:name w:val="86D399C4978D4CC1AF6AC0510E41A7A915"/>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5">
    <w:name w:val="F0C34371869E4E3CAA865F21BD0614CF15"/>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5">
    <w:name w:val="94DFD1772B7D40E292AA167FE2B643E415"/>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5">
    <w:name w:val="47EE000F2D5343E5A08E75D7D5DDE4FA15"/>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5">
    <w:name w:val="4C689E576E96481D9C95748BDAF652DD15"/>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5">
    <w:name w:val="7D0DCCDCF9CB45D9991D676BE6366A8915"/>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5">
    <w:name w:val="4E528BD371F84006A63339007215418C15"/>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5">
    <w:name w:val="EF7D1543C3EF4C8FA1B4DF2FD75BE2D215"/>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5">
    <w:name w:val="A11CCD89A6DE458BA882053B8111601715"/>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5">
    <w:name w:val="A9ECCE074E7D4EB1970868C6924375AC15"/>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5">
    <w:name w:val="B400400A0A5D4482A726C9BFBA261CB215"/>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5">
    <w:name w:val="4088ED87792549FB9DE97C75D54DC97015"/>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5">
    <w:name w:val="D7226DF6365043B7A01735D6A0312E7615"/>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5">
    <w:name w:val="82F3B0E220BC470AAE45954ABB9AB31515"/>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5">
    <w:name w:val="E8923BEBAD9C400F9860AC1FDC28067515"/>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5">
    <w:name w:val="BEAB7772E7AF48B7A9A819060A46CCA215"/>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5">
    <w:name w:val="7A69459460A24A4BB3AC77B14DE0AEF615"/>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5">
    <w:name w:val="B7599E30B0854BA99A85F0178A97D42115"/>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5">
    <w:name w:val="7FA4A0C7DDB1421EAE6AC3455BEF4A5415"/>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5">
    <w:name w:val="C63FE85A24844A7698541235EE310F9015"/>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5">
    <w:name w:val="8950ED3375F64692A629B2CCD1051F6C15"/>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5">
    <w:name w:val="821133182D174DA38A13193AB664409C15"/>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5">
    <w:name w:val="F706DAA94CED4D6EBF19302A0F75D1FC15"/>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5">
    <w:name w:val="8C759ECFDE4A4120B282E131AD831F6A15"/>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5">
    <w:name w:val="69F6C6929B3E43149967A1F84CFC73D915"/>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5">
    <w:name w:val="96A2B36864E14CA998A8CD50AD8B086915"/>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5">
    <w:name w:val="3D468C8C093E4C4A8C1E41C988ECBDC015"/>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5">
    <w:name w:val="2A9B8D833BD74419949B9CE4A7F11E5015"/>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5">
    <w:name w:val="CC625CECC2554C95A766EB9CCA6F412015"/>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5">
    <w:name w:val="FCCFE514F9A74331B8FA216E89A8EEFF15"/>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5">
    <w:name w:val="496AEBC52F574080A6E7A2D68FE9EF3A15"/>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5">
    <w:name w:val="78296EDFAA6847A589566BE99724024B15"/>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5">
    <w:name w:val="44990387FF91443C807B1B0A47685AEE15"/>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5">
    <w:name w:val="7EAFA6C855C442D4816D8B523205211115"/>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5">
    <w:name w:val="6F5E916C8EA540C2B8523EF68F77051B15"/>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5">
    <w:name w:val="A23B41D1DB97454CA4EC2DC53E7B87A715"/>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5">
    <w:name w:val="CF07EFC3665843208671B419FB3379B715"/>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5">
    <w:name w:val="65778E1FCF8F4A5DADA852FAC05CFA8D15"/>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5">
    <w:name w:val="0382307E1C3440D085D136BAC667C28015"/>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5">
    <w:name w:val="7A410F525C31487A91BF6A973E6608D715"/>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5">
    <w:name w:val="C6664B36CB4B4C89B640945E310C942B15"/>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5">
    <w:name w:val="E3C91347B1094566A6846ED14272C10C15"/>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5">
    <w:name w:val="A8042476F19145F2A7E985BA08AC47B015"/>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4">
    <w:name w:val="5ADE6D0219034AB2A094767BC62F5B0214"/>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4">
    <w:name w:val="3A68D3CB288B4D24AB6A03758E7FF28B14"/>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4">
    <w:name w:val="4E86DE892D9D4DBF9DF50BF06B529F7114"/>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4">
    <w:name w:val="951C9024179A41C9A84BAEF24007D41B14"/>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4">
    <w:name w:val="713EEC07D32C420BA7325A3F984106CB14"/>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4">
    <w:name w:val="F633AC56197C45E1996F25D676FECDAB14"/>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4">
    <w:name w:val="B18AEB3FDFB64583BD362E119B070D9114"/>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4">
    <w:name w:val="0B072CAFE63E4FDD89CB90EB1510E25214"/>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4">
    <w:name w:val="CDD1F05AE6EA4A4A883DB9F32EADE8C514"/>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4">
    <w:name w:val="71EBE26EF8C34612994820DE71F54C3A14"/>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4">
    <w:name w:val="CCCE9E11A08D4334A218749D2EF6768414"/>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4">
    <w:name w:val="02B256731663475DB03F4488906CDE1014"/>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4">
    <w:name w:val="B8BBDDBD2E1D4FD7B573FDE7B2F3FDB814"/>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4">
    <w:name w:val="9180E34CCF1940B098159B25B9FEA2CE14"/>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4">
    <w:name w:val="1465F4D26EFD4FE49F6A25E09E7E158C14"/>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4">
    <w:name w:val="82387F16F7A84E24B1985BF4DFABC81314"/>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4">
    <w:name w:val="4D52A2440E464E5186A082D7EEBC4E9414"/>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4">
    <w:name w:val="BC9520F9AA5E4F94B407AE5D684FB28A14"/>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4">
    <w:name w:val="83009CE44F72409AB829DD6F297C70DF14"/>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4">
    <w:name w:val="D52CA5AB5CAD4AEF8107052437701AB014"/>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4">
    <w:name w:val="E5E8FE7F18E6449B8FD96DCC229788DE14"/>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4">
    <w:name w:val="F96A887E3EA542CCBC14C2B855BAC15C14"/>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4">
    <w:name w:val="23253619851E406BADACE9641AFC97C614"/>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4">
    <w:name w:val="6F02122AA79B42F2820EC25CB26B723414"/>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4">
    <w:name w:val="2EE2054A01FF48B9B7477504B90409FF14"/>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4">
    <w:name w:val="D89BBAA1A970484A85AABB3BC3F7B64C14"/>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4">
    <w:name w:val="6DD1A35478D34F649571F25D21D799DB14"/>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4">
    <w:name w:val="623B3CA9C8614067BD20C320F5CDF44B14"/>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4">
    <w:name w:val="8508BCB284AB4B3892B904BF68BFC35414"/>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4">
    <w:name w:val="31CC064BB17E4619B2B498809C67FDD314"/>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4">
    <w:name w:val="0FF29275AFD74D7DA17147B4DE1DF93014"/>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4">
    <w:name w:val="4A626F984331497088C5CE72B1C71EB614"/>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4">
    <w:name w:val="C62099808C23492CAECA426E0375B34014"/>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4">
    <w:name w:val="6980E982216947AFBD9087C8F25AEFE914"/>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4">
    <w:name w:val="B250303691744B308E80E44BE1CCFA3514"/>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4">
    <w:name w:val="C6494A4156D74A55A5AF21AFEB2B57AA14"/>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4">
    <w:name w:val="A5763FA458AF4CFF9972E20CE4CA946914"/>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4">
    <w:name w:val="E7AC1F068A714B618912247342B01BA814"/>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6">
    <w:name w:val="C1A75551793F4E2498A021082BA0D15F16"/>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6">
    <w:name w:val="750A07FC1204433BA4683606136FC2BA16"/>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6">
    <w:name w:val="684B9EDFD303441587CE3C6DE6FF35EF16"/>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6">
    <w:name w:val="4F7E19A5C6514D5CB5A41B775E22126716"/>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6">
    <w:name w:val="8DD4C7BD72F64A80AF53873207B8768416"/>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6">
    <w:name w:val="6FFD64D5BF9347A1AE7B8232A787AA0916"/>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6">
    <w:name w:val="567732F5821A47149196A66FEA82DB9C16"/>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6">
    <w:name w:val="8C82D7BA4F66415789F5450A8766EA1216"/>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6">
    <w:name w:val="8D969E2EEEEA428D8301BF1872A41F7716"/>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6">
    <w:name w:val="EA069EA1F7B040C8BA365E17D9E0734C16"/>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6">
    <w:name w:val="86D399C4978D4CC1AF6AC0510E41A7A916"/>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6">
    <w:name w:val="F0C34371869E4E3CAA865F21BD0614CF16"/>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6">
    <w:name w:val="94DFD1772B7D40E292AA167FE2B643E416"/>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6">
    <w:name w:val="47EE000F2D5343E5A08E75D7D5DDE4FA16"/>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6">
    <w:name w:val="4C689E576E96481D9C95748BDAF652DD16"/>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6">
    <w:name w:val="7D0DCCDCF9CB45D9991D676BE6366A8916"/>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6">
    <w:name w:val="4E528BD371F84006A63339007215418C16"/>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6">
    <w:name w:val="EF7D1543C3EF4C8FA1B4DF2FD75BE2D216"/>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6">
    <w:name w:val="A11CCD89A6DE458BA882053B8111601716"/>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6">
    <w:name w:val="A9ECCE074E7D4EB1970868C6924375AC16"/>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6">
    <w:name w:val="B400400A0A5D4482A726C9BFBA261CB216"/>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6">
    <w:name w:val="4088ED87792549FB9DE97C75D54DC97016"/>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6">
    <w:name w:val="D7226DF6365043B7A01735D6A0312E7616"/>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6">
    <w:name w:val="82F3B0E220BC470AAE45954ABB9AB31516"/>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6">
    <w:name w:val="E8923BEBAD9C400F9860AC1FDC28067516"/>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6">
    <w:name w:val="BEAB7772E7AF48B7A9A819060A46CCA216"/>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6">
    <w:name w:val="7A69459460A24A4BB3AC77B14DE0AEF616"/>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6">
    <w:name w:val="B7599E30B0854BA99A85F0178A97D42116"/>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6">
    <w:name w:val="7FA4A0C7DDB1421EAE6AC3455BEF4A5416"/>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6">
    <w:name w:val="C63FE85A24844A7698541235EE310F9016"/>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6">
    <w:name w:val="8950ED3375F64692A629B2CCD1051F6C16"/>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6">
    <w:name w:val="821133182D174DA38A13193AB664409C16"/>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6">
    <w:name w:val="F706DAA94CED4D6EBF19302A0F75D1FC16"/>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6">
    <w:name w:val="8C759ECFDE4A4120B282E131AD831F6A16"/>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6">
    <w:name w:val="69F6C6929B3E43149967A1F84CFC73D916"/>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6">
    <w:name w:val="96A2B36864E14CA998A8CD50AD8B086916"/>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6">
    <w:name w:val="3D468C8C093E4C4A8C1E41C988ECBDC016"/>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6">
    <w:name w:val="2A9B8D833BD74419949B9CE4A7F11E5016"/>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6">
    <w:name w:val="CC625CECC2554C95A766EB9CCA6F412016"/>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6">
    <w:name w:val="FCCFE514F9A74331B8FA216E89A8EEFF16"/>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6">
    <w:name w:val="496AEBC52F574080A6E7A2D68FE9EF3A16"/>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6">
    <w:name w:val="78296EDFAA6847A589566BE99724024B16"/>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6">
    <w:name w:val="44990387FF91443C807B1B0A47685AEE16"/>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6">
    <w:name w:val="7EAFA6C855C442D4816D8B523205211116"/>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6">
    <w:name w:val="6F5E916C8EA540C2B8523EF68F77051B16"/>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6">
    <w:name w:val="A23B41D1DB97454CA4EC2DC53E7B87A716"/>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6">
    <w:name w:val="CF07EFC3665843208671B419FB3379B716"/>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6">
    <w:name w:val="65778E1FCF8F4A5DADA852FAC05CFA8D16"/>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6">
    <w:name w:val="0382307E1C3440D085D136BAC667C28016"/>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6">
    <w:name w:val="7A410F525C31487A91BF6A973E6608D716"/>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6">
    <w:name w:val="C6664B36CB4B4C89B640945E310C942B16"/>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6">
    <w:name w:val="E3C91347B1094566A6846ED14272C10C16"/>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6">
    <w:name w:val="A8042476F19145F2A7E985BA08AC47B016"/>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5">
    <w:name w:val="5ADE6D0219034AB2A094767BC62F5B0215"/>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5">
    <w:name w:val="3A68D3CB288B4D24AB6A03758E7FF28B15"/>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5">
    <w:name w:val="4E86DE892D9D4DBF9DF50BF06B529F7115"/>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5">
    <w:name w:val="951C9024179A41C9A84BAEF24007D41B15"/>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5">
    <w:name w:val="713EEC07D32C420BA7325A3F984106CB15"/>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5">
    <w:name w:val="F633AC56197C45E1996F25D676FECDAB15"/>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5">
    <w:name w:val="B18AEB3FDFB64583BD362E119B070D9115"/>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5">
    <w:name w:val="0B072CAFE63E4FDD89CB90EB1510E25215"/>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5">
    <w:name w:val="CDD1F05AE6EA4A4A883DB9F32EADE8C515"/>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5">
    <w:name w:val="71EBE26EF8C34612994820DE71F54C3A15"/>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5">
    <w:name w:val="CCCE9E11A08D4334A218749D2EF6768415"/>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5">
    <w:name w:val="02B256731663475DB03F4488906CDE1015"/>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5">
    <w:name w:val="B8BBDDBD2E1D4FD7B573FDE7B2F3FDB815"/>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5">
    <w:name w:val="9180E34CCF1940B098159B25B9FEA2CE15"/>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5">
    <w:name w:val="1465F4D26EFD4FE49F6A25E09E7E158C15"/>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5">
    <w:name w:val="82387F16F7A84E24B1985BF4DFABC81315"/>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5">
    <w:name w:val="4D52A2440E464E5186A082D7EEBC4E9415"/>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5">
    <w:name w:val="BC9520F9AA5E4F94B407AE5D684FB28A15"/>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5">
    <w:name w:val="83009CE44F72409AB829DD6F297C70DF15"/>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5">
    <w:name w:val="D52CA5AB5CAD4AEF8107052437701AB015"/>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5">
    <w:name w:val="E5E8FE7F18E6449B8FD96DCC229788DE15"/>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5">
    <w:name w:val="F96A887E3EA542CCBC14C2B855BAC15C15"/>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5">
    <w:name w:val="23253619851E406BADACE9641AFC97C615"/>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5">
    <w:name w:val="6F02122AA79B42F2820EC25CB26B723415"/>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5">
    <w:name w:val="2EE2054A01FF48B9B7477504B90409FF15"/>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5">
    <w:name w:val="D89BBAA1A970484A85AABB3BC3F7B64C15"/>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5">
    <w:name w:val="6DD1A35478D34F649571F25D21D799DB15"/>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5">
    <w:name w:val="623B3CA9C8614067BD20C320F5CDF44B15"/>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5">
    <w:name w:val="8508BCB284AB4B3892B904BF68BFC35415"/>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5">
    <w:name w:val="31CC064BB17E4619B2B498809C67FDD315"/>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5">
    <w:name w:val="0FF29275AFD74D7DA17147B4DE1DF93015"/>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5">
    <w:name w:val="4A626F984331497088C5CE72B1C71EB615"/>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5">
    <w:name w:val="C62099808C23492CAECA426E0375B34015"/>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5">
    <w:name w:val="6980E982216947AFBD9087C8F25AEFE915"/>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5">
    <w:name w:val="B250303691744B308E80E44BE1CCFA3515"/>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5">
    <w:name w:val="C6494A4156D74A55A5AF21AFEB2B57AA15"/>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5">
    <w:name w:val="A5763FA458AF4CFF9972E20CE4CA946915"/>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5">
    <w:name w:val="E7AC1F068A714B618912247342B01BA815"/>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7">
    <w:name w:val="C1A75551793F4E2498A021082BA0D15F17"/>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7">
    <w:name w:val="750A07FC1204433BA4683606136FC2BA17"/>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7">
    <w:name w:val="684B9EDFD303441587CE3C6DE6FF35EF17"/>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7">
    <w:name w:val="4F7E19A5C6514D5CB5A41B775E22126717"/>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7">
    <w:name w:val="8DD4C7BD72F64A80AF53873207B8768417"/>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7">
    <w:name w:val="6FFD64D5BF9347A1AE7B8232A787AA0917"/>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7">
    <w:name w:val="567732F5821A47149196A66FEA82DB9C17"/>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7">
    <w:name w:val="8C82D7BA4F66415789F5450A8766EA1217"/>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7">
    <w:name w:val="8D969E2EEEEA428D8301BF1872A41F7717"/>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7">
    <w:name w:val="EA069EA1F7B040C8BA365E17D9E0734C17"/>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7">
    <w:name w:val="86D399C4978D4CC1AF6AC0510E41A7A917"/>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7">
    <w:name w:val="F0C34371869E4E3CAA865F21BD0614CF17"/>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7">
    <w:name w:val="94DFD1772B7D40E292AA167FE2B643E417"/>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7">
    <w:name w:val="47EE000F2D5343E5A08E75D7D5DDE4FA17"/>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7">
    <w:name w:val="4C689E576E96481D9C95748BDAF652DD17"/>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7">
    <w:name w:val="7D0DCCDCF9CB45D9991D676BE6366A8917"/>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7">
    <w:name w:val="4E528BD371F84006A63339007215418C17"/>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7">
    <w:name w:val="EF7D1543C3EF4C8FA1B4DF2FD75BE2D217"/>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7">
    <w:name w:val="A11CCD89A6DE458BA882053B8111601717"/>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7">
    <w:name w:val="A9ECCE074E7D4EB1970868C6924375AC17"/>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7">
    <w:name w:val="B400400A0A5D4482A726C9BFBA261CB217"/>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7">
    <w:name w:val="4088ED87792549FB9DE97C75D54DC97017"/>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7">
    <w:name w:val="D7226DF6365043B7A01735D6A0312E7617"/>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7">
    <w:name w:val="82F3B0E220BC470AAE45954ABB9AB31517"/>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7">
    <w:name w:val="E8923BEBAD9C400F9860AC1FDC28067517"/>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7">
    <w:name w:val="BEAB7772E7AF48B7A9A819060A46CCA217"/>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7">
    <w:name w:val="7A69459460A24A4BB3AC77B14DE0AEF617"/>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7">
    <w:name w:val="B7599E30B0854BA99A85F0178A97D42117"/>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7">
    <w:name w:val="7FA4A0C7DDB1421EAE6AC3455BEF4A5417"/>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7">
    <w:name w:val="C63FE85A24844A7698541235EE310F9017"/>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7">
    <w:name w:val="8950ED3375F64692A629B2CCD1051F6C17"/>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7">
    <w:name w:val="821133182D174DA38A13193AB664409C17"/>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7">
    <w:name w:val="F706DAA94CED4D6EBF19302A0F75D1FC17"/>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7">
    <w:name w:val="8C759ECFDE4A4120B282E131AD831F6A17"/>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7">
    <w:name w:val="69F6C6929B3E43149967A1F84CFC73D917"/>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7">
    <w:name w:val="96A2B36864E14CA998A8CD50AD8B086917"/>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7">
    <w:name w:val="3D468C8C093E4C4A8C1E41C988ECBDC017"/>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7">
    <w:name w:val="2A9B8D833BD74419949B9CE4A7F11E5017"/>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7">
    <w:name w:val="CC625CECC2554C95A766EB9CCA6F412017"/>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7">
    <w:name w:val="FCCFE514F9A74331B8FA216E89A8EEFF17"/>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7">
    <w:name w:val="496AEBC52F574080A6E7A2D68FE9EF3A17"/>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7">
    <w:name w:val="78296EDFAA6847A589566BE99724024B17"/>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7">
    <w:name w:val="44990387FF91443C807B1B0A47685AEE17"/>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7">
    <w:name w:val="7EAFA6C855C442D4816D8B523205211117"/>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7">
    <w:name w:val="6F5E916C8EA540C2B8523EF68F77051B17"/>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7">
    <w:name w:val="A23B41D1DB97454CA4EC2DC53E7B87A717"/>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7">
    <w:name w:val="CF07EFC3665843208671B419FB3379B717"/>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7">
    <w:name w:val="65778E1FCF8F4A5DADA852FAC05CFA8D17"/>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7">
    <w:name w:val="0382307E1C3440D085D136BAC667C28017"/>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7">
    <w:name w:val="7A410F525C31487A91BF6A973E6608D717"/>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7">
    <w:name w:val="C6664B36CB4B4C89B640945E310C942B17"/>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7">
    <w:name w:val="E3C91347B1094566A6846ED14272C10C17"/>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7">
    <w:name w:val="A8042476F19145F2A7E985BA08AC47B017"/>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6">
    <w:name w:val="5ADE6D0219034AB2A094767BC62F5B0216"/>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6">
    <w:name w:val="3A68D3CB288B4D24AB6A03758E7FF28B16"/>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6">
    <w:name w:val="4E86DE892D9D4DBF9DF50BF06B529F7116"/>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6">
    <w:name w:val="951C9024179A41C9A84BAEF24007D41B16"/>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6">
    <w:name w:val="713EEC07D32C420BA7325A3F984106CB16"/>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6">
    <w:name w:val="F633AC56197C45E1996F25D676FECDAB16"/>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6">
    <w:name w:val="B18AEB3FDFB64583BD362E119B070D9116"/>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6">
    <w:name w:val="0B072CAFE63E4FDD89CB90EB1510E25216"/>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6">
    <w:name w:val="CDD1F05AE6EA4A4A883DB9F32EADE8C516"/>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6">
    <w:name w:val="71EBE26EF8C34612994820DE71F54C3A16"/>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6">
    <w:name w:val="CCCE9E11A08D4334A218749D2EF6768416"/>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6">
    <w:name w:val="02B256731663475DB03F4488906CDE1016"/>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6">
    <w:name w:val="B8BBDDBD2E1D4FD7B573FDE7B2F3FDB816"/>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6">
    <w:name w:val="9180E34CCF1940B098159B25B9FEA2CE16"/>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6">
    <w:name w:val="1465F4D26EFD4FE49F6A25E09E7E158C16"/>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6">
    <w:name w:val="82387F16F7A84E24B1985BF4DFABC81316"/>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6">
    <w:name w:val="4D52A2440E464E5186A082D7EEBC4E9416"/>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6">
    <w:name w:val="BC9520F9AA5E4F94B407AE5D684FB28A16"/>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6">
    <w:name w:val="83009CE44F72409AB829DD6F297C70DF16"/>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6">
    <w:name w:val="D52CA5AB5CAD4AEF8107052437701AB016"/>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6">
    <w:name w:val="E5E8FE7F18E6449B8FD96DCC229788DE16"/>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6">
    <w:name w:val="F96A887E3EA542CCBC14C2B855BAC15C16"/>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6">
    <w:name w:val="23253619851E406BADACE9641AFC97C616"/>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6">
    <w:name w:val="6F02122AA79B42F2820EC25CB26B723416"/>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6">
    <w:name w:val="2EE2054A01FF48B9B7477504B90409FF16"/>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6">
    <w:name w:val="D89BBAA1A970484A85AABB3BC3F7B64C16"/>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6">
    <w:name w:val="6DD1A35478D34F649571F25D21D799DB16"/>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6">
    <w:name w:val="623B3CA9C8614067BD20C320F5CDF44B16"/>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6">
    <w:name w:val="8508BCB284AB4B3892B904BF68BFC35416"/>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6">
    <w:name w:val="31CC064BB17E4619B2B498809C67FDD316"/>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6">
    <w:name w:val="0FF29275AFD74D7DA17147B4DE1DF93016"/>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6">
    <w:name w:val="4A626F984331497088C5CE72B1C71EB616"/>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6">
    <w:name w:val="C62099808C23492CAECA426E0375B34016"/>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6">
    <w:name w:val="6980E982216947AFBD9087C8F25AEFE916"/>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6">
    <w:name w:val="B250303691744B308E80E44BE1CCFA3516"/>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6">
    <w:name w:val="C6494A4156D74A55A5AF21AFEB2B57AA16"/>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6">
    <w:name w:val="A5763FA458AF4CFF9972E20CE4CA946916"/>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6">
    <w:name w:val="E7AC1F068A714B618912247342B01BA816"/>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8">
    <w:name w:val="C1A75551793F4E2498A021082BA0D15F18"/>
    <w:rsid w:val="00D33570"/>
    <w:pPr>
      <w:spacing w:after="0" w:line="240" w:lineRule="auto"/>
    </w:pPr>
    <w:rPr>
      <w:rFonts w:ascii="Times New Roman" w:eastAsia="Times New Roman" w:hAnsi="Times New Roman" w:cs="Times New Roman"/>
      <w:sz w:val="24"/>
      <w:szCs w:val="24"/>
    </w:rPr>
  </w:style>
  <w:style w:type="paragraph" w:customStyle="1" w:styleId="750A07FC1204433BA4683606136FC2BA18">
    <w:name w:val="750A07FC1204433BA4683606136FC2BA18"/>
    <w:rsid w:val="00D33570"/>
    <w:pPr>
      <w:spacing w:after="0" w:line="240" w:lineRule="auto"/>
    </w:pPr>
    <w:rPr>
      <w:rFonts w:ascii="Times New Roman" w:eastAsia="Times New Roman" w:hAnsi="Times New Roman" w:cs="Times New Roman"/>
      <w:sz w:val="24"/>
      <w:szCs w:val="24"/>
    </w:rPr>
  </w:style>
  <w:style w:type="paragraph" w:customStyle="1" w:styleId="684B9EDFD303441587CE3C6DE6FF35EF18">
    <w:name w:val="684B9EDFD303441587CE3C6DE6FF35EF18"/>
    <w:rsid w:val="00D33570"/>
    <w:pPr>
      <w:spacing w:after="0" w:line="240" w:lineRule="auto"/>
    </w:pPr>
    <w:rPr>
      <w:rFonts w:ascii="Times New Roman" w:eastAsia="Times New Roman" w:hAnsi="Times New Roman" w:cs="Times New Roman"/>
      <w:sz w:val="24"/>
      <w:szCs w:val="24"/>
    </w:rPr>
  </w:style>
  <w:style w:type="paragraph" w:customStyle="1" w:styleId="4F7E19A5C6514D5CB5A41B775E22126718">
    <w:name w:val="4F7E19A5C6514D5CB5A41B775E22126718"/>
    <w:rsid w:val="00D33570"/>
    <w:pPr>
      <w:spacing w:after="0" w:line="240" w:lineRule="auto"/>
    </w:pPr>
    <w:rPr>
      <w:rFonts w:ascii="Times New Roman" w:eastAsia="Times New Roman" w:hAnsi="Times New Roman" w:cs="Times New Roman"/>
      <w:sz w:val="24"/>
      <w:szCs w:val="24"/>
    </w:rPr>
  </w:style>
  <w:style w:type="paragraph" w:customStyle="1" w:styleId="8DD4C7BD72F64A80AF53873207B8768418">
    <w:name w:val="8DD4C7BD72F64A80AF53873207B8768418"/>
    <w:rsid w:val="00D33570"/>
    <w:pPr>
      <w:spacing w:after="0" w:line="240" w:lineRule="auto"/>
    </w:pPr>
    <w:rPr>
      <w:rFonts w:ascii="Times New Roman" w:eastAsia="Times New Roman" w:hAnsi="Times New Roman" w:cs="Times New Roman"/>
      <w:sz w:val="24"/>
      <w:szCs w:val="24"/>
    </w:rPr>
  </w:style>
  <w:style w:type="paragraph" w:customStyle="1" w:styleId="6FFD64D5BF9347A1AE7B8232A787AA0918">
    <w:name w:val="6FFD64D5BF9347A1AE7B8232A787AA0918"/>
    <w:rsid w:val="00D33570"/>
    <w:pPr>
      <w:spacing w:after="0" w:line="240" w:lineRule="auto"/>
    </w:pPr>
    <w:rPr>
      <w:rFonts w:ascii="Times New Roman" w:eastAsia="Times New Roman" w:hAnsi="Times New Roman" w:cs="Times New Roman"/>
      <w:sz w:val="24"/>
      <w:szCs w:val="24"/>
    </w:rPr>
  </w:style>
  <w:style w:type="paragraph" w:customStyle="1" w:styleId="567732F5821A47149196A66FEA82DB9C18">
    <w:name w:val="567732F5821A47149196A66FEA82DB9C18"/>
    <w:rsid w:val="00D33570"/>
    <w:pPr>
      <w:spacing w:after="0" w:line="240" w:lineRule="auto"/>
    </w:pPr>
    <w:rPr>
      <w:rFonts w:ascii="Times New Roman" w:eastAsia="Times New Roman" w:hAnsi="Times New Roman" w:cs="Times New Roman"/>
      <w:sz w:val="24"/>
      <w:szCs w:val="24"/>
    </w:rPr>
  </w:style>
  <w:style w:type="paragraph" w:customStyle="1" w:styleId="8C82D7BA4F66415789F5450A8766EA1218">
    <w:name w:val="8C82D7BA4F66415789F5450A8766EA1218"/>
    <w:rsid w:val="00D33570"/>
    <w:pPr>
      <w:spacing w:after="0" w:line="240" w:lineRule="auto"/>
    </w:pPr>
    <w:rPr>
      <w:rFonts w:ascii="Times New Roman" w:eastAsia="Times New Roman" w:hAnsi="Times New Roman" w:cs="Times New Roman"/>
      <w:sz w:val="24"/>
      <w:szCs w:val="24"/>
    </w:rPr>
  </w:style>
  <w:style w:type="paragraph" w:customStyle="1" w:styleId="8D969E2EEEEA428D8301BF1872A41F7718">
    <w:name w:val="8D969E2EEEEA428D8301BF1872A41F7718"/>
    <w:rsid w:val="00D33570"/>
    <w:pPr>
      <w:spacing w:after="0" w:line="240" w:lineRule="auto"/>
    </w:pPr>
    <w:rPr>
      <w:rFonts w:ascii="Times New Roman" w:eastAsia="Times New Roman" w:hAnsi="Times New Roman" w:cs="Times New Roman"/>
      <w:sz w:val="24"/>
      <w:szCs w:val="24"/>
    </w:rPr>
  </w:style>
  <w:style w:type="paragraph" w:customStyle="1" w:styleId="EA069EA1F7B040C8BA365E17D9E0734C18">
    <w:name w:val="EA069EA1F7B040C8BA365E17D9E0734C18"/>
    <w:rsid w:val="00D33570"/>
    <w:pPr>
      <w:spacing w:after="0" w:line="240" w:lineRule="auto"/>
    </w:pPr>
    <w:rPr>
      <w:rFonts w:ascii="Times New Roman" w:eastAsia="Times New Roman" w:hAnsi="Times New Roman" w:cs="Times New Roman"/>
      <w:sz w:val="24"/>
      <w:szCs w:val="24"/>
    </w:rPr>
  </w:style>
  <w:style w:type="paragraph" w:customStyle="1" w:styleId="86D399C4978D4CC1AF6AC0510E41A7A918">
    <w:name w:val="86D399C4978D4CC1AF6AC0510E41A7A918"/>
    <w:rsid w:val="00D33570"/>
    <w:pPr>
      <w:spacing w:after="0" w:line="240" w:lineRule="auto"/>
    </w:pPr>
    <w:rPr>
      <w:rFonts w:ascii="Times New Roman" w:eastAsia="Times New Roman" w:hAnsi="Times New Roman" w:cs="Times New Roman"/>
      <w:sz w:val="24"/>
      <w:szCs w:val="24"/>
    </w:rPr>
  </w:style>
  <w:style w:type="paragraph" w:customStyle="1" w:styleId="F0C34371869E4E3CAA865F21BD0614CF18">
    <w:name w:val="F0C34371869E4E3CAA865F21BD0614CF18"/>
    <w:rsid w:val="00D33570"/>
    <w:pPr>
      <w:spacing w:after="0" w:line="240" w:lineRule="auto"/>
    </w:pPr>
    <w:rPr>
      <w:rFonts w:ascii="Times New Roman" w:eastAsia="Times New Roman" w:hAnsi="Times New Roman" w:cs="Times New Roman"/>
      <w:sz w:val="24"/>
      <w:szCs w:val="24"/>
    </w:rPr>
  </w:style>
  <w:style w:type="paragraph" w:customStyle="1" w:styleId="94DFD1772B7D40E292AA167FE2B643E418">
    <w:name w:val="94DFD1772B7D40E292AA167FE2B643E418"/>
    <w:rsid w:val="00D33570"/>
    <w:pPr>
      <w:spacing w:after="0" w:line="240" w:lineRule="auto"/>
    </w:pPr>
    <w:rPr>
      <w:rFonts w:ascii="Times New Roman" w:eastAsia="Times New Roman" w:hAnsi="Times New Roman" w:cs="Times New Roman"/>
      <w:sz w:val="24"/>
      <w:szCs w:val="24"/>
    </w:rPr>
  </w:style>
  <w:style w:type="paragraph" w:customStyle="1" w:styleId="47EE000F2D5343E5A08E75D7D5DDE4FA18">
    <w:name w:val="47EE000F2D5343E5A08E75D7D5DDE4FA18"/>
    <w:rsid w:val="00D33570"/>
    <w:pPr>
      <w:spacing w:after="0" w:line="240" w:lineRule="auto"/>
    </w:pPr>
    <w:rPr>
      <w:rFonts w:ascii="Times New Roman" w:eastAsia="Times New Roman" w:hAnsi="Times New Roman" w:cs="Times New Roman"/>
      <w:sz w:val="24"/>
      <w:szCs w:val="24"/>
    </w:rPr>
  </w:style>
  <w:style w:type="paragraph" w:customStyle="1" w:styleId="4C689E576E96481D9C95748BDAF652DD18">
    <w:name w:val="4C689E576E96481D9C95748BDAF652DD18"/>
    <w:rsid w:val="00D33570"/>
    <w:pPr>
      <w:spacing w:after="0" w:line="240" w:lineRule="auto"/>
    </w:pPr>
    <w:rPr>
      <w:rFonts w:ascii="Times New Roman" w:eastAsia="Times New Roman" w:hAnsi="Times New Roman" w:cs="Times New Roman"/>
      <w:sz w:val="24"/>
      <w:szCs w:val="24"/>
    </w:rPr>
  </w:style>
  <w:style w:type="paragraph" w:customStyle="1" w:styleId="7D0DCCDCF9CB45D9991D676BE6366A8918">
    <w:name w:val="7D0DCCDCF9CB45D9991D676BE6366A8918"/>
    <w:rsid w:val="00D33570"/>
    <w:pPr>
      <w:spacing w:after="0" w:line="240" w:lineRule="auto"/>
    </w:pPr>
    <w:rPr>
      <w:rFonts w:ascii="Times New Roman" w:eastAsia="Times New Roman" w:hAnsi="Times New Roman" w:cs="Times New Roman"/>
      <w:sz w:val="24"/>
      <w:szCs w:val="24"/>
    </w:rPr>
  </w:style>
  <w:style w:type="paragraph" w:customStyle="1" w:styleId="4E528BD371F84006A63339007215418C18">
    <w:name w:val="4E528BD371F84006A63339007215418C18"/>
    <w:rsid w:val="00D33570"/>
    <w:pPr>
      <w:spacing w:after="0" w:line="240" w:lineRule="auto"/>
    </w:pPr>
    <w:rPr>
      <w:rFonts w:ascii="Times New Roman" w:eastAsia="Times New Roman" w:hAnsi="Times New Roman" w:cs="Times New Roman"/>
      <w:sz w:val="24"/>
      <w:szCs w:val="24"/>
    </w:rPr>
  </w:style>
  <w:style w:type="paragraph" w:customStyle="1" w:styleId="EF7D1543C3EF4C8FA1B4DF2FD75BE2D218">
    <w:name w:val="EF7D1543C3EF4C8FA1B4DF2FD75BE2D218"/>
    <w:rsid w:val="00D33570"/>
    <w:pPr>
      <w:spacing w:after="0" w:line="240" w:lineRule="auto"/>
    </w:pPr>
    <w:rPr>
      <w:rFonts w:ascii="Times New Roman" w:eastAsia="Times New Roman" w:hAnsi="Times New Roman" w:cs="Times New Roman"/>
      <w:sz w:val="24"/>
      <w:szCs w:val="24"/>
    </w:rPr>
  </w:style>
  <w:style w:type="paragraph" w:customStyle="1" w:styleId="A11CCD89A6DE458BA882053B8111601718">
    <w:name w:val="A11CCD89A6DE458BA882053B8111601718"/>
    <w:rsid w:val="00D33570"/>
    <w:pPr>
      <w:spacing w:after="0" w:line="240" w:lineRule="auto"/>
    </w:pPr>
    <w:rPr>
      <w:rFonts w:ascii="Times New Roman" w:eastAsia="Times New Roman" w:hAnsi="Times New Roman" w:cs="Times New Roman"/>
      <w:sz w:val="24"/>
      <w:szCs w:val="24"/>
    </w:rPr>
  </w:style>
  <w:style w:type="paragraph" w:customStyle="1" w:styleId="A9ECCE074E7D4EB1970868C6924375AC18">
    <w:name w:val="A9ECCE074E7D4EB1970868C6924375AC18"/>
    <w:rsid w:val="00D33570"/>
    <w:pPr>
      <w:spacing w:after="0" w:line="240" w:lineRule="auto"/>
    </w:pPr>
    <w:rPr>
      <w:rFonts w:ascii="Times New Roman" w:eastAsia="Times New Roman" w:hAnsi="Times New Roman" w:cs="Times New Roman"/>
      <w:sz w:val="24"/>
      <w:szCs w:val="24"/>
    </w:rPr>
  </w:style>
  <w:style w:type="paragraph" w:customStyle="1" w:styleId="B400400A0A5D4482A726C9BFBA261CB218">
    <w:name w:val="B400400A0A5D4482A726C9BFBA261CB218"/>
    <w:rsid w:val="00D33570"/>
    <w:pPr>
      <w:spacing w:after="0" w:line="240" w:lineRule="auto"/>
    </w:pPr>
    <w:rPr>
      <w:rFonts w:ascii="Times New Roman" w:eastAsia="Times New Roman" w:hAnsi="Times New Roman" w:cs="Times New Roman"/>
      <w:sz w:val="24"/>
      <w:szCs w:val="24"/>
    </w:rPr>
  </w:style>
  <w:style w:type="paragraph" w:customStyle="1" w:styleId="4088ED87792549FB9DE97C75D54DC97018">
    <w:name w:val="4088ED87792549FB9DE97C75D54DC97018"/>
    <w:rsid w:val="00D33570"/>
    <w:pPr>
      <w:spacing w:after="0" w:line="240" w:lineRule="auto"/>
    </w:pPr>
    <w:rPr>
      <w:rFonts w:ascii="Times New Roman" w:eastAsia="Times New Roman" w:hAnsi="Times New Roman" w:cs="Times New Roman"/>
      <w:sz w:val="24"/>
      <w:szCs w:val="24"/>
    </w:rPr>
  </w:style>
  <w:style w:type="paragraph" w:customStyle="1" w:styleId="D7226DF6365043B7A01735D6A0312E7618">
    <w:name w:val="D7226DF6365043B7A01735D6A0312E7618"/>
    <w:rsid w:val="00D33570"/>
    <w:pPr>
      <w:spacing w:after="0" w:line="240" w:lineRule="auto"/>
    </w:pPr>
    <w:rPr>
      <w:rFonts w:ascii="Times New Roman" w:eastAsia="Times New Roman" w:hAnsi="Times New Roman" w:cs="Times New Roman"/>
      <w:sz w:val="24"/>
      <w:szCs w:val="24"/>
    </w:rPr>
  </w:style>
  <w:style w:type="paragraph" w:customStyle="1" w:styleId="82F3B0E220BC470AAE45954ABB9AB31518">
    <w:name w:val="82F3B0E220BC470AAE45954ABB9AB31518"/>
    <w:rsid w:val="00D33570"/>
    <w:pPr>
      <w:spacing w:after="0" w:line="240" w:lineRule="auto"/>
    </w:pPr>
    <w:rPr>
      <w:rFonts w:ascii="Times New Roman" w:eastAsia="Times New Roman" w:hAnsi="Times New Roman" w:cs="Times New Roman"/>
      <w:sz w:val="24"/>
      <w:szCs w:val="24"/>
    </w:rPr>
  </w:style>
  <w:style w:type="paragraph" w:customStyle="1" w:styleId="E8923BEBAD9C400F9860AC1FDC28067518">
    <w:name w:val="E8923BEBAD9C400F9860AC1FDC28067518"/>
    <w:rsid w:val="00D33570"/>
    <w:pPr>
      <w:spacing w:after="0" w:line="240" w:lineRule="auto"/>
    </w:pPr>
    <w:rPr>
      <w:rFonts w:ascii="Times New Roman" w:eastAsia="Times New Roman" w:hAnsi="Times New Roman" w:cs="Times New Roman"/>
      <w:sz w:val="24"/>
      <w:szCs w:val="24"/>
    </w:rPr>
  </w:style>
  <w:style w:type="paragraph" w:customStyle="1" w:styleId="BEAB7772E7AF48B7A9A819060A46CCA218">
    <w:name w:val="BEAB7772E7AF48B7A9A819060A46CCA218"/>
    <w:rsid w:val="00D33570"/>
    <w:pPr>
      <w:spacing w:after="0" w:line="240" w:lineRule="auto"/>
    </w:pPr>
    <w:rPr>
      <w:rFonts w:ascii="Times New Roman" w:eastAsia="Times New Roman" w:hAnsi="Times New Roman" w:cs="Times New Roman"/>
      <w:sz w:val="24"/>
      <w:szCs w:val="24"/>
    </w:rPr>
  </w:style>
  <w:style w:type="paragraph" w:customStyle="1" w:styleId="7A69459460A24A4BB3AC77B14DE0AEF618">
    <w:name w:val="7A69459460A24A4BB3AC77B14DE0AEF618"/>
    <w:rsid w:val="00D33570"/>
    <w:pPr>
      <w:spacing w:after="0" w:line="240" w:lineRule="auto"/>
    </w:pPr>
    <w:rPr>
      <w:rFonts w:ascii="Times New Roman" w:eastAsia="Times New Roman" w:hAnsi="Times New Roman" w:cs="Times New Roman"/>
      <w:sz w:val="24"/>
      <w:szCs w:val="24"/>
    </w:rPr>
  </w:style>
  <w:style w:type="paragraph" w:customStyle="1" w:styleId="B7599E30B0854BA99A85F0178A97D42118">
    <w:name w:val="B7599E30B0854BA99A85F0178A97D42118"/>
    <w:rsid w:val="00D33570"/>
    <w:pPr>
      <w:spacing w:after="0" w:line="240" w:lineRule="auto"/>
    </w:pPr>
    <w:rPr>
      <w:rFonts w:ascii="Times New Roman" w:eastAsia="Times New Roman" w:hAnsi="Times New Roman" w:cs="Times New Roman"/>
      <w:sz w:val="24"/>
      <w:szCs w:val="24"/>
    </w:rPr>
  </w:style>
  <w:style w:type="paragraph" w:customStyle="1" w:styleId="7FA4A0C7DDB1421EAE6AC3455BEF4A5418">
    <w:name w:val="7FA4A0C7DDB1421EAE6AC3455BEF4A5418"/>
    <w:rsid w:val="00D33570"/>
    <w:pPr>
      <w:spacing w:after="0" w:line="240" w:lineRule="auto"/>
    </w:pPr>
    <w:rPr>
      <w:rFonts w:ascii="Times New Roman" w:eastAsia="Times New Roman" w:hAnsi="Times New Roman" w:cs="Times New Roman"/>
      <w:sz w:val="24"/>
      <w:szCs w:val="24"/>
    </w:rPr>
  </w:style>
  <w:style w:type="paragraph" w:customStyle="1" w:styleId="C63FE85A24844A7698541235EE310F9018">
    <w:name w:val="C63FE85A24844A7698541235EE310F9018"/>
    <w:rsid w:val="00D33570"/>
    <w:pPr>
      <w:spacing w:after="0" w:line="240" w:lineRule="auto"/>
    </w:pPr>
    <w:rPr>
      <w:rFonts w:ascii="Times New Roman" w:eastAsia="Times New Roman" w:hAnsi="Times New Roman" w:cs="Times New Roman"/>
      <w:sz w:val="24"/>
      <w:szCs w:val="24"/>
    </w:rPr>
  </w:style>
  <w:style w:type="paragraph" w:customStyle="1" w:styleId="8950ED3375F64692A629B2CCD1051F6C18">
    <w:name w:val="8950ED3375F64692A629B2CCD1051F6C18"/>
    <w:rsid w:val="00D33570"/>
    <w:pPr>
      <w:spacing w:after="0" w:line="240" w:lineRule="auto"/>
    </w:pPr>
    <w:rPr>
      <w:rFonts w:ascii="Times New Roman" w:eastAsia="Times New Roman" w:hAnsi="Times New Roman" w:cs="Times New Roman"/>
      <w:sz w:val="24"/>
      <w:szCs w:val="24"/>
    </w:rPr>
  </w:style>
  <w:style w:type="paragraph" w:customStyle="1" w:styleId="821133182D174DA38A13193AB664409C18">
    <w:name w:val="821133182D174DA38A13193AB664409C18"/>
    <w:rsid w:val="00D33570"/>
    <w:pPr>
      <w:spacing w:after="0" w:line="240" w:lineRule="auto"/>
    </w:pPr>
    <w:rPr>
      <w:rFonts w:ascii="Times New Roman" w:eastAsia="Times New Roman" w:hAnsi="Times New Roman" w:cs="Times New Roman"/>
      <w:sz w:val="24"/>
      <w:szCs w:val="24"/>
    </w:rPr>
  </w:style>
  <w:style w:type="paragraph" w:customStyle="1" w:styleId="F706DAA94CED4D6EBF19302A0F75D1FC18">
    <w:name w:val="F706DAA94CED4D6EBF19302A0F75D1FC18"/>
    <w:rsid w:val="00D33570"/>
    <w:pPr>
      <w:spacing w:after="0" w:line="240" w:lineRule="auto"/>
    </w:pPr>
    <w:rPr>
      <w:rFonts w:ascii="Times New Roman" w:eastAsia="Times New Roman" w:hAnsi="Times New Roman" w:cs="Times New Roman"/>
      <w:sz w:val="24"/>
      <w:szCs w:val="24"/>
    </w:rPr>
  </w:style>
  <w:style w:type="paragraph" w:customStyle="1" w:styleId="8C759ECFDE4A4120B282E131AD831F6A18">
    <w:name w:val="8C759ECFDE4A4120B282E131AD831F6A18"/>
    <w:rsid w:val="00D33570"/>
    <w:pPr>
      <w:spacing w:after="0" w:line="240" w:lineRule="auto"/>
    </w:pPr>
    <w:rPr>
      <w:rFonts w:ascii="Times New Roman" w:eastAsia="Times New Roman" w:hAnsi="Times New Roman" w:cs="Times New Roman"/>
      <w:sz w:val="24"/>
      <w:szCs w:val="24"/>
    </w:rPr>
  </w:style>
  <w:style w:type="paragraph" w:customStyle="1" w:styleId="69F6C6929B3E43149967A1F84CFC73D918">
    <w:name w:val="69F6C6929B3E43149967A1F84CFC73D918"/>
    <w:rsid w:val="00D33570"/>
    <w:pPr>
      <w:spacing w:after="0" w:line="240" w:lineRule="auto"/>
    </w:pPr>
    <w:rPr>
      <w:rFonts w:ascii="Times New Roman" w:eastAsia="Times New Roman" w:hAnsi="Times New Roman" w:cs="Times New Roman"/>
      <w:sz w:val="24"/>
      <w:szCs w:val="24"/>
    </w:rPr>
  </w:style>
  <w:style w:type="paragraph" w:customStyle="1" w:styleId="96A2B36864E14CA998A8CD50AD8B086918">
    <w:name w:val="96A2B36864E14CA998A8CD50AD8B086918"/>
    <w:rsid w:val="00D33570"/>
    <w:pPr>
      <w:spacing w:after="0" w:line="240" w:lineRule="auto"/>
    </w:pPr>
    <w:rPr>
      <w:rFonts w:ascii="Times New Roman" w:eastAsia="Times New Roman" w:hAnsi="Times New Roman" w:cs="Times New Roman"/>
      <w:sz w:val="24"/>
      <w:szCs w:val="24"/>
    </w:rPr>
  </w:style>
  <w:style w:type="paragraph" w:customStyle="1" w:styleId="3D468C8C093E4C4A8C1E41C988ECBDC018">
    <w:name w:val="3D468C8C093E4C4A8C1E41C988ECBDC018"/>
    <w:rsid w:val="00D33570"/>
    <w:pPr>
      <w:spacing w:after="0" w:line="240" w:lineRule="auto"/>
    </w:pPr>
    <w:rPr>
      <w:rFonts w:ascii="Times New Roman" w:eastAsia="Times New Roman" w:hAnsi="Times New Roman" w:cs="Times New Roman"/>
      <w:sz w:val="24"/>
      <w:szCs w:val="24"/>
    </w:rPr>
  </w:style>
  <w:style w:type="paragraph" w:customStyle="1" w:styleId="2A9B8D833BD74419949B9CE4A7F11E5018">
    <w:name w:val="2A9B8D833BD74419949B9CE4A7F11E5018"/>
    <w:rsid w:val="00D33570"/>
    <w:pPr>
      <w:spacing w:after="0" w:line="240" w:lineRule="auto"/>
    </w:pPr>
    <w:rPr>
      <w:rFonts w:ascii="Times New Roman" w:eastAsia="Times New Roman" w:hAnsi="Times New Roman" w:cs="Times New Roman"/>
      <w:sz w:val="24"/>
      <w:szCs w:val="24"/>
    </w:rPr>
  </w:style>
  <w:style w:type="paragraph" w:customStyle="1" w:styleId="CC625CECC2554C95A766EB9CCA6F412018">
    <w:name w:val="CC625CECC2554C95A766EB9CCA6F412018"/>
    <w:rsid w:val="00D33570"/>
    <w:pPr>
      <w:spacing w:after="0" w:line="240" w:lineRule="auto"/>
    </w:pPr>
    <w:rPr>
      <w:rFonts w:ascii="Times New Roman" w:eastAsia="Times New Roman" w:hAnsi="Times New Roman" w:cs="Times New Roman"/>
      <w:sz w:val="24"/>
      <w:szCs w:val="24"/>
    </w:rPr>
  </w:style>
  <w:style w:type="paragraph" w:customStyle="1" w:styleId="FCCFE514F9A74331B8FA216E89A8EEFF18">
    <w:name w:val="FCCFE514F9A74331B8FA216E89A8EEFF18"/>
    <w:rsid w:val="00D33570"/>
    <w:pPr>
      <w:spacing w:after="0" w:line="240" w:lineRule="auto"/>
    </w:pPr>
    <w:rPr>
      <w:rFonts w:ascii="Times New Roman" w:eastAsia="Times New Roman" w:hAnsi="Times New Roman" w:cs="Times New Roman"/>
      <w:sz w:val="24"/>
      <w:szCs w:val="24"/>
    </w:rPr>
  </w:style>
  <w:style w:type="paragraph" w:customStyle="1" w:styleId="496AEBC52F574080A6E7A2D68FE9EF3A18">
    <w:name w:val="496AEBC52F574080A6E7A2D68FE9EF3A18"/>
    <w:rsid w:val="00D33570"/>
    <w:pPr>
      <w:spacing w:after="0" w:line="240" w:lineRule="auto"/>
    </w:pPr>
    <w:rPr>
      <w:rFonts w:ascii="Times New Roman" w:eastAsia="Times New Roman" w:hAnsi="Times New Roman" w:cs="Times New Roman"/>
      <w:sz w:val="24"/>
      <w:szCs w:val="24"/>
    </w:rPr>
  </w:style>
  <w:style w:type="paragraph" w:customStyle="1" w:styleId="78296EDFAA6847A589566BE99724024B18">
    <w:name w:val="78296EDFAA6847A589566BE99724024B18"/>
    <w:rsid w:val="00D33570"/>
    <w:pPr>
      <w:spacing w:after="0" w:line="240" w:lineRule="auto"/>
    </w:pPr>
    <w:rPr>
      <w:rFonts w:ascii="Times New Roman" w:eastAsia="Times New Roman" w:hAnsi="Times New Roman" w:cs="Times New Roman"/>
      <w:sz w:val="24"/>
      <w:szCs w:val="24"/>
    </w:rPr>
  </w:style>
  <w:style w:type="paragraph" w:customStyle="1" w:styleId="44990387FF91443C807B1B0A47685AEE18">
    <w:name w:val="44990387FF91443C807B1B0A47685AEE18"/>
    <w:rsid w:val="00D33570"/>
    <w:pPr>
      <w:spacing w:after="0" w:line="240" w:lineRule="auto"/>
    </w:pPr>
    <w:rPr>
      <w:rFonts w:ascii="Times New Roman" w:eastAsia="Times New Roman" w:hAnsi="Times New Roman" w:cs="Times New Roman"/>
      <w:sz w:val="24"/>
      <w:szCs w:val="24"/>
    </w:rPr>
  </w:style>
  <w:style w:type="paragraph" w:customStyle="1" w:styleId="7EAFA6C855C442D4816D8B523205211118">
    <w:name w:val="7EAFA6C855C442D4816D8B523205211118"/>
    <w:rsid w:val="00D33570"/>
    <w:pPr>
      <w:spacing w:after="0" w:line="240" w:lineRule="auto"/>
    </w:pPr>
    <w:rPr>
      <w:rFonts w:ascii="Times New Roman" w:eastAsia="Times New Roman" w:hAnsi="Times New Roman" w:cs="Times New Roman"/>
      <w:sz w:val="24"/>
      <w:szCs w:val="24"/>
    </w:rPr>
  </w:style>
  <w:style w:type="paragraph" w:customStyle="1" w:styleId="6F5E916C8EA540C2B8523EF68F77051B18">
    <w:name w:val="6F5E916C8EA540C2B8523EF68F77051B18"/>
    <w:rsid w:val="00D33570"/>
    <w:pPr>
      <w:spacing w:after="0" w:line="240" w:lineRule="auto"/>
    </w:pPr>
    <w:rPr>
      <w:rFonts w:ascii="Times New Roman" w:eastAsia="Times New Roman" w:hAnsi="Times New Roman" w:cs="Times New Roman"/>
      <w:sz w:val="24"/>
      <w:szCs w:val="24"/>
    </w:rPr>
  </w:style>
  <w:style w:type="paragraph" w:customStyle="1" w:styleId="A23B41D1DB97454CA4EC2DC53E7B87A718">
    <w:name w:val="A23B41D1DB97454CA4EC2DC53E7B87A718"/>
    <w:rsid w:val="00D33570"/>
    <w:pPr>
      <w:spacing w:after="0" w:line="240" w:lineRule="auto"/>
    </w:pPr>
    <w:rPr>
      <w:rFonts w:ascii="Times New Roman" w:eastAsia="Times New Roman" w:hAnsi="Times New Roman" w:cs="Times New Roman"/>
      <w:sz w:val="24"/>
      <w:szCs w:val="24"/>
    </w:rPr>
  </w:style>
  <w:style w:type="paragraph" w:customStyle="1" w:styleId="CF07EFC3665843208671B419FB3379B718">
    <w:name w:val="CF07EFC3665843208671B419FB3379B718"/>
    <w:rsid w:val="00D33570"/>
    <w:pPr>
      <w:spacing w:after="0" w:line="240" w:lineRule="auto"/>
    </w:pPr>
    <w:rPr>
      <w:rFonts w:ascii="Times New Roman" w:eastAsia="Times New Roman" w:hAnsi="Times New Roman" w:cs="Times New Roman"/>
      <w:sz w:val="24"/>
      <w:szCs w:val="24"/>
    </w:rPr>
  </w:style>
  <w:style w:type="paragraph" w:customStyle="1" w:styleId="65778E1FCF8F4A5DADA852FAC05CFA8D18">
    <w:name w:val="65778E1FCF8F4A5DADA852FAC05CFA8D18"/>
    <w:rsid w:val="00D33570"/>
    <w:pPr>
      <w:spacing w:after="0" w:line="240" w:lineRule="auto"/>
    </w:pPr>
    <w:rPr>
      <w:rFonts w:ascii="Times New Roman" w:eastAsia="Times New Roman" w:hAnsi="Times New Roman" w:cs="Times New Roman"/>
      <w:sz w:val="24"/>
      <w:szCs w:val="24"/>
    </w:rPr>
  </w:style>
  <w:style w:type="paragraph" w:customStyle="1" w:styleId="0382307E1C3440D085D136BAC667C28018">
    <w:name w:val="0382307E1C3440D085D136BAC667C28018"/>
    <w:rsid w:val="00D33570"/>
    <w:pPr>
      <w:spacing w:after="0" w:line="240" w:lineRule="auto"/>
    </w:pPr>
    <w:rPr>
      <w:rFonts w:ascii="Times New Roman" w:eastAsia="Times New Roman" w:hAnsi="Times New Roman" w:cs="Times New Roman"/>
      <w:sz w:val="24"/>
      <w:szCs w:val="24"/>
    </w:rPr>
  </w:style>
  <w:style w:type="paragraph" w:customStyle="1" w:styleId="7A410F525C31487A91BF6A973E6608D718">
    <w:name w:val="7A410F525C31487A91BF6A973E6608D718"/>
    <w:rsid w:val="00D33570"/>
    <w:pPr>
      <w:spacing w:after="0" w:line="240" w:lineRule="auto"/>
    </w:pPr>
    <w:rPr>
      <w:rFonts w:ascii="Times New Roman" w:eastAsia="Times New Roman" w:hAnsi="Times New Roman" w:cs="Times New Roman"/>
      <w:sz w:val="24"/>
      <w:szCs w:val="24"/>
    </w:rPr>
  </w:style>
  <w:style w:type="paragraph" w:customStyle="1" w:styleId="C6664B36CB4B4C89B640945E310C942B18">
    <w:name w:val="C6664B36CB4B4C89B640945E310C942B18"/>
    <w:rsid w:val="00D33570"/>
    <w:pPr>
      <w:spacing w:after="0" w:line="240" w:lineRule="auto"/>
    </w:pPr>
    <w:rPr>
      <w:rFonts w:ascii="Times New Roman" w:eastAsia="Times New Roman" w:hAnsi="Times New Roman" w:cs="Times New Roman"/>
      <w:sz w:val="24"/>
      <w:szCs w:val="24"/>
    </w:rPr>
  </w:style>
  <w:style w:type="paragraph" w:customStyle="1" w:styleId="E3C91347B1094566A6846ED14272C10C18">
    <w:name w:val="E3C91347B1094566A6846ED14272C10C18"/>
    <w:rsid w:val="00D33570"/>
    <w:pPr>
      <w:spacing w:after="0" w:line="240" w:lineRule="auto"/>
    </w:pPr>
    <w:rPr>
      <w:rFonts w:ascii="Times New Roman" w:eastAsia="Times New Roman" w:hAnsi="Times New Roman" w:cs="Times New Roman"/>
      <w:sz w:val="24"/>
      <w:szCs w:val="24"/>
    </w:rPr>
  </w:style>
  <w:style w:type="paragraph" w:customStyle="1" w:styleId="A8042476F19145F2A7E985BA08AC47B018">
    <w:name w:val="A8042476F19145F2A7E985BA08AC47B018"/>
    <w:rsid w:val="00D33570"/>
    <w:pPr>
      <w:spacing w:after="0" w:line="240" w:lineRule="auto"/>
    </w:pPr>
    <w:rPr>
      <w:rFonts w:ascii="Times New Roman" w:eastAsia="Times New Roman" w:hAnsi="Times New Roman" w:cs="Times New Roman"/>
      <w:sz w:val="24"/>
      <w:szCs w:val="24"/>
    </w:rPr>
  </w:style>
  <w:style w:type="paragraph" w:customStyle="1" w:styleId="5ADE6D0219034AB2A094767BC62F5B0217">
    <w:name w:val="5ADE6D0219034AB2A094767BC62F5B0217"/>
    <w:rsid w:val="00D33570"/>
    <w:pPr>
      <w:spacing w:after="0" w:line="240" w:lineRule="auto"/>
    </w:pPr>
    <w:rPr>
      <w:rFonts w:ascii="Times New Roman" w:eastAsia="Times New Roman" w:hAnsi="Times New Roman" w:cs="Times New Roman"/>
      <w:sz w:val="24"/>
      <w:szCs w:val="24"/>
    </w:rPr>
  </w:style>
  <w:style w:type="paragraph" w:customStyle="1" w:styleId="3A68D3CB288B4D24AB6A03758E7FF28B17">
    <w:name w:val="3A68D3CB288B4D24AB6A03758E7FF28B17"/>
    <w:rsid w:val="00D33570"/>
    <w:pPr>
      <w:spacing w:after="0" w:line="240" w:lineRule="auto"/>
    </w:pPr>
    <w:rPr>
      <w:rFonts w:ascii="Times New Roman" w:eastAsia="Times New Roman" w:hAnsi="Times New Roman" w:cs="Times New Roman"/>
      <w:sz w:val="24"/>
      <w:szCs w:val="24"/>
    </w:rPr>
  </w:style>
  <w:style w:type="paragraph" w:customStyle="1" w:styleId="4E86DE892D9D4DBF9DF50BF06B529F7117">
    <w:name w:val="4E86DE892D9D4DBF9DF50BF06B529F7117"/>
    <w:rsid w:val="00D33570"/>
    <w:pPr>
      <w:spacing w:after="0" w:line="240" w:lineRule="auto"/>
    </w:pPr>
    <w:rPr>
      <w:rFonts w:ascii="Times New Roman" w:eastAsia="Times New Roman" w:hAnsi="Times New Roman" w:cs="Times New Roman"/>
      <w:sz w:val="24"/>
      <w:szCs w:val="24"/>
    </w:rPr>
  </w:style>
  <w:style w:type="paragraph" w:customStyle="1" w:styleId="951C9024179A41C9A84BAEF24007D41B17">
    <w:name w:val="951C9024179A41C9A84BAEF24007D41B17"/>
    <w:rsid w:val="00D33570"/>
    <w:pPr>
      <w:spacing w:after="0" w:line="240" w:lineRule="auto"/>
    </w:pPr>
    <w:rPr>
      <w:rFonts w:ascii="Times New Roman" w:eastAsia="Times New Roman" w:hAnsi="Times New Roman" w:cs="Times New Roman"/>
      <w:sz w:val="24"/>
      <w:szCs w:val="24"/>
    </w:rPr>
  </w:style>
  <w:style w:type="paragraph" w:customStyle="1" w:styleId="713EEC07D32C420BA7325A3F984106CB17">
    <w:name w:val="713EEC07D32C420BA7325A3F984106CB17"/>
    <w:rsid w:val="00D33570"/>
    <w:pPr>
      <w:spacing w:after="0" w:line="240" w:lineRule="auto"/>
    </w:pPr>
    <w:rPr>
      <w:rFonts w:ascii="Times New Roman" w:eastAsia="Times New Roman" w:hAnsi="Times New Roman" w:cs="Times New Roman"/>
      <w:sz w:val="24"/>
      <w:szCs w:val="24"/>
    </w:rPr>
  </w:style>
  <w:style w:type="paragraph" w:customStyle="1" w:styleId="F633AC56197C45E1996F25D676FECDAB17">
    <w:name w:val="F633AC56197C45E1996F25D676FECDAB17"/>
    <w:rsid w:val="00D33570"/>
    <w:pPr>
      <w:spacing w:after="0" w:line="240" w:lineRule="auto"/>
    </w:pPr>
    <w:rPr>
      <w:rFonts w:ascii="Times New Roman" w:eastAsia="Times New Roman" w:hAnsi="Times New Roman" w:cs="Times New Roman"/>
      <w:sz w:val="24"/>
      <w:szCs w:val="24"/>
    </w:rPr>
  </w:style>
  <w:style w:type="paragraph" w:customStyle="1" w:styleId="B18AEB3FDFB64583BD362E119B070D9117">
    <w:name w:val="B18AEB3FDFB64583BD362E119B070D9117"/>
    <w:rsid w:val="00D33570"/>
    <w:pPr>
      <w:spacing w:after="0" w:line="240" w:lineRule="auto"/>
    </w:pPr>
    <w:rPr>
      <w:rFonts w:ascii="Times New Roman" w:eastAsia="Times New Roman" w:hAnsi="Times New Roman" w:cs="Times New Roman"/>
      <w:sz w:val="24"/>
      <w:szCs w:val="24"/>
    </w:rPr>
  </w:style>
  <w:style w:type="paragraph" w:customStyle="1" w:styleId="0B072CAFE63E4FDD89CB90EB1510E25217">
    <w:name w:val="0B072CAFE63E4FDD89CB90EB1510E25217"/>
    <w:rsid w:val="00D33570"/>
    <w:pPr>
      <w:spacing w:after="0" w:line="240" w:lineRule="auto"/>
    </w:pPr>
    <w:rPr>
      <w:rFonts w:ascii="Times New Roman" w:eastAsia="Times New Roman" w:hAnsi="Times New Roman" w:cs="Times New Roman"/>
      <w:sz w:val="24"/>
      <w:szCs w:val="24"/>
    </w:rPr>
  </w:style>
  <w:style w:type="paragraph" w:customStyle="1" w:styleId="CDD1F05AE6EA4A4A883DB9F32EADE8C517">
    <w:name w:val="CDD1F05AE6EA4A4A883DB9F32EADE8C517"/>
    <w:rsid w:val="00D33570"/>
    <w:pPr>
      <w:spacing w:after="0" w:line="240" w:lineRule="auto"/>
    </w:pPr>
    <w:rPr>
      <w:rFonts w:ascii="Times New Roman" w:eastAsia="Times New Roman" w:hAnsi="Times New Roman" w:cs="Times New Roman"/>
      <w:sz w:val="24"/>
      <w:szCs w:val="24"/>
    </w:rPr>
  </w:style>
  <w:style w:type="paragraph" w:customStyle="1" w:styleId="71EBE26EF8C34612994820DE71F54C3A17">
    <w:name w:val="71EBE26EF8C34612994820DE71F54C3A17"/>
    <w:rsid w:val="00D33570"/>
    <w:pPr>
      <w:spacing w:after="0" w:line="240" w:lineRule="auto"/>
    </w:pPr>
    <w:rPr>
      <w:rFonts w:ascii="Times New Roman" w:eastAsia="Times New Roman" w:hAnsi="Times New Roman" w:cs="Times New Roman"/>
      <w:sz w:val="24"/>
      <w:szCs w:val="24"/>
    </w:rPr>
  </w:style>
  <w:style w:type="paragraph" w:customStyle="1" w:styleId="CCCE9E11A08D4334A218749D2EF6768417">
    <w:name w:val="CCCE9E11A08D4334A218749D2EF6768417"/>
    <w:rsid w:val="00D33570"/>
    <w:pPr>
      <w:spacing w:after="0" w:line="240" w:lineRule="auto"/>
    </w:pPr>
    <w:rPr>
      <w:rFonts w:ascii="Times New Roman" w:eastAsia="Times New Roman" w:hAnsi="Times New Roman" w:cs="Times New Roman"/>
      <w:sz w:val="24"/>
      <w:szCs w:val="24"/>
    </w:rPr>
  </w:style>
  <w:style w:type="paragraph" w:customStyle="1" w:styleId="02B256731663475DB03F4488906CDE1017">
    <w:name w:val="02B256731663475DB03F4488906CDE1017"/>
    <w:rsid w:val="00D33570"/>
    <w:pPr>
      <w:spacing w:after="0" w:line="240" w:lineRule="auto"/>
    </w:pPr>
    <w:rPr>
      <w:rFonts w:ascii="Times New Roman" w:eastAsia="Times New Roman" w:hAnsi="Times New Roman" w:cs="Times New Roman"/>
      <w:sz w:val="24"/>
      <w:szCs w:val="24"/>
    </w:rPr>
  </w:style>
  <w:style w:type="paragraph" w:customStyle="1" w:styleId="B8BBDDBD2E1D4FD7B573FDE7B2F3FDB817">
    <w:name w:val="B8BBDDBD2E1D4FD7B573FDE7B2F3FDB817"/>
    <w:rsid w:val="00D33570"/>
    <w:pPr>
      <w:spacing w:after="0" w:line="240" w:lineRule="auto"/>
    </w:pPr>
    <w:rPr>
      <w:rFonts w:ascii="Times New Roman" w:eastAsia="Times New Roman" w:hAnsi="Times New Roman" w:cs="Times New Roman"/>
      <w:sz w:val="24"/>
      <w:szCs w:val="24"/>
    </w:rPr>
  </w:style>
  <w:style w:type="paragraph" w:customStyle="1" w:styleId="9180E34CCF1940B098159B25B9FEA2CE17">
    <w:name w:val="9180E34CCF1940B098159B25B9FEA2CE17"/>
    <w:rsid w:val="00D33570"/>
    <w:pPr>
      <w:spacing w:after="0" w:line="240" w:lineRule="auto"/>
    </w:pPr>
    <w:rPr>
      <w:rFonts w:ascii="Times New Roman" w:eastAsia="Times New Roman" w:hAnsi="Times New Roman" w:cs="Times New Roman"/>
      <w:sz w:val="24"/>
      <w:szCs w:val="24"/>
    </w:rPr>
  </w:style>
  <w:style w:type="paragraph" w:customStyle="1" w:styleId="1465F4D26EFD4FE49F6A25E09E7E158C17">
    <w:name w:val="1465F4D26EFD4FE49F6A25E09E7E158C17"/>
    <w:rsid w:val="00D33570"/>
    <w:pPr>
      <w:spacing w:after="0" w:line="240" w:lineRule="auto"/>
    </w:pPr>
    <w:rPr>
      <w:rFonts w:ascii="Times New Roman" w:eastAsia="Times New Roman" w:hAnsi="Times New Roman" w:cs="Times New Roman"/>
      <w:sz w:val="24"/>
      <w:szCs w:val="24"/>
    </w:rPr>
  </w:style>
  <w:style w:type="paragraph" w:customStyle="1" w:styleId="82387F16F7A84E24B1985BF4DFABC81317">
    <w:name w:val="82387F16F7A84E24B1985BF4DFABC81317"/>
    <w:rsid w:val="00D33570"/>
    <w:pPr>
      <w:spacing w:after="0" w:line="240" w:lineRule="auto"/>
    </w:pPr>
    <w:rPr>
      <w:rFonts w:ascii="Times New Roman" w:eastAsia="Times New Roman" w:hAnsi="Times New Roman" w:cs="Times New Roman"/>
      <w:sz w:val="24"/>
      <w:szCs w:val="24"/>
    </w:rPr>
  </w:style>
  <w:style w:type="paragraph" w:customStyle="1" w:styleId="4D52A2440E464E5186A082D7EEBC4E9417">
    <w:name w:val="4D52A2440E464E5186A082D7EEBC4E9417"/>
    <w:rsid w:val="00D33570"/>
    <w:pPr>
      <w:spacing w:after="0" w:line="240" w:lineRule="auto"/>
    </w:pPr>
    <w:rPr>
      <w:rFonts w:ascii="Times New Roman" w:eastAsia="Times New Roman" w:hAnsi="Times New Roman" w:cs="Times New Roman"/>
      <w:sz w:val="24"/>
      <w:szCs w:val="24"/>
    </w:rPr>
  </w:style>
  <w:style w:type="paragraph" w:customStyle="1" w:styleId="BC9520F9AA5E4F94B407AE5D684FB28A17">
    <w:name w:val="BC9520F9AA5E4F94B407AE5D684FB28A17"/>
    <w:rsid w:val="00D33570"/>
    <w:pPr>
      <w:spacing w:after="0" w:line="240" w:lineRule="auto"/>
    </w:pPr>
    <w:rPr>
      <w:rFonts w:ascii="Times New Roman" w:eastAsia="Times New Roman" w:hAnsi="Times New Roman" w:cs="Times New Roman"/>
      <w:sz w:val="24"/>
      <w:szCs w:val="24"/>
    </w:rPr>
  </w:style>
  <w:style w:type="paragraph" w:customStyle="1" w:styleId="83009CE44F72409AB829DD6F297C70DF17">
    <w:name w:val="83009CE44F72409AB829DD6F297C70DF17"/>
    <w:rsid w:val="00D33570"/>
    <w:pPr>
      <w:spacing w:after="0" w:line="240" w:lineRule="auto"/>
    </w:pPr>
    <w:rPr>
      <w:rFonts w:ascii="Times New Roman" w:eastAsia="Times New Roman" w:hAnsi="Times New Roman" w:cs="Times New Roman"/>
      <w:sz w:val="24"/>
      <w:szCs w:val="24"/>
    </w:rPr>
  </w:style>
  <w:style w:type="paragraph" w:customStyle="1" w:styleId="D52CA5AB5CAD4AEF8107052437701AB017">
    <w:name w:val="D52CA5AB5CAD4AEF8107052437701AB017"/>
    <w:rsid w:val="00D33570"/>
    <w:pPr>
      <w:spacing w:after="0" w:line="240" w:lineRule="auto"/>
    </w:pPr>
    <w:rPr>
      <w:rFonts w:ascii="Times New Roman" w:eastAsia="Times New Roman" w:hAnsi="Times New Roman" w:cs="Times New Roman"/>
      <w:sz w:val="24"/>
      <w:szCs w:val="24"/>
    </w:rPr>
  </w:style>
  <w:style w:type="paragraph" w:customStyle="1" w:styleId="E5E8FE7F18E6449B8FD96DCC229788DE17">
    <w:name w:val="E5E8FE7F18E6449B8FD96DCC229788DE17"/>
    <w:rsid w:val="00D33570"/>
    <w:pPr>
      <w:spacing w:after="0" w:line="240" w:lineRule="auto"/>
    </w:pPr>
    <w:rPr>
      <w:rFonts w:ascii="Times New Roman" w:eastAsia="Times New Roman" w:hAnsi="Times New Roman" w:cs="Times New Roman"/>
      <w:sz w:val="24"/>
      <w:szCs w:val="24"/>
    </w:rPr>
  </w:style>
  <w:style w:type="paragraph" w:customStyle="1" w:styleId="F96A887E3EA542CCBC14C2B855BAC15C17">
    <w:name w:val="F96A887E3EA542CCBC14C2B855BAC15C17"/>
    <w:rsid w:val="00D33570"/>
    <w:pPr>
      <w:spacing w:after="0" w:line="240" w:lineRule="auto"/>
    </w:pPr>
    <w:rPr>
      <w:rFonts w:ascii="Times New Roman" w:eastAsia="Times New Roman" w:hAnsi="Times New Roman" w:cs="Times New Roman"/>
      <w:sz w:val="24"/>
      <w:szCs w:val="24"/>
    </w:rPr>
  </w:style>
  <w:style w:type="paragraph" w:customStyle="1" w:styleId="23253619851E406BADACE9641AFC97C617">
    <w:name w:val="23253619851E406BADACE9641AFC97C617"/>
    <w:rsid w:val="00D33570"/>
    <w:pPr>
      <w:spacing w:after="0" w:line="240" w:lineRule="auto"/>
    </w:pPr>
    <w:rPr>
      <w:rFonts w:ascii="Times New Roman" w:eastAsia="Times New Roman" w:hAnsi="Times New Roman" w:cs="Times New Roman"/>
      <w:sz w:val="24"/>
      <w:szCs w:val="24"/>
    </w:rPr>
  </w:style>
  <w:style w:type="paragraph" w:customStyle="1" w:styleId="6F02122AA79B42F2820EC25CB26B723417">
    <w:name w:val="6F02122AA79B42F2820EC25CB26B723417"/>
    <w:rsid w:val="00D33570"/>
    <w:pPr>
      <w:spacing w:after="0" w:line="240" w:lineRule="auto"/>
    </w:pPr>
    <w:rPr>
      <w:rFonts w:ascii="Times New Roman" w:eastAsia="Times New Roman" w:hAnsi="Times New Roman" w:cs="Times New Roman"/>
      <w:sz w:val="24"/>
      <w:szCs w:val="24"/>
    </w:rPr>
  </w:style>
  <w:style w:type="paragraph" w:customStyle="1" w:styleId="2EE2054A01FF48B9B7477504B90409FF17">
    <w:name w:val="2EE2054A01FF48B9B7477504B90409FF17"/>
    <w:rsid w:val="00D33570"/>
    <w:pPr>
      <w:spacing w:after="0" w:line="240" w:lineRule="auto"/>
    </w:pPr>
    <w:rPr>
      <w:rFonts w:ascii="Times New Roman" w:eastAsia="Times New Roman" w:hAnsi="Times New Roman" w:cs="Times New Roman"/>
      <w:sz w:val="24"/>
      <w:szCs w:val="24"/>
    </w:rPr>
  </w:style>
  <w:style w:type="paragraph" w:customStyle="1" w:styleId="D89BBAA1A970484A85AABB3BC3F7B64C17">
    <w:name w:val="D89BBAA1A970484A85AABB3BC3F7B64C17"/>
    <w:rsid w:val="00D33570"/>
    <w:pPr>
      <w:spacing w:after="0" w:line="240" w:lineRule="auto"/>
    </w:pPr>
    <w:rPr>
      <w:rFonts w:ascii="Times New Roman" w:eastAsia="Times New Roman" w:hAnsi="Times New Roman" w:cs="Times New Roman"/>
      <w:sz w:val="24"/>
      <w:szCs w:val="24"/>
    </w:rPr>
  </w:style>
  <w:style w:type="paragraph" w:customStyle="1" w:styleId="6DD1A35478D34F649571F25D21D799DB17">
    <w:name w:val="6DD1A35478D34F649571F25D21D799DB17"/>
    <w:rsid w:val="00D33570"/>
    <w:pPr>
      <w:spacing w:after="0" w:line="240" w:lineRule="auto"/>
    </w:pPr>
    <w:rPr>
      <w:rFonts w:ascii="Times New Roman" w:eastAsia="Times New Roman" w:hAnsi="Times New Roman" w:cs="Times New Roman"/>
      <w:sz w:val="24"/>
      <w:szCs w:val="24"/>
    </w:rPr>
  </w:style>
  <w:style w:type="paragraph" w:customStyle="1" w:styleId="623B3CA9C8614067BD20C320F5CDF44B17">
    <w:name w:val="623B3CA9C8614067BD20C320F5CDF44B17"/>
    <w:rsid w:val="00D33570"/>
    <w:pPr>
      <w:spacing w:after="0" w:line="240" w:lineRule="auto"/>
    </w:pPr>
    <w:rPr>
      <w:rFonts w:ascii="Times New Roman" w:eastAsia="Times New Roman" w:hAnsi="Times New Roman" w:cs="Times New Roman"/>
      <w:sz w:val="24"/>
      <w:szCs w:val="24"/>
    </w:rPr>
  </w:style>
  <w:style w:type="paragraph" w:customStyle="1" w:styleId="8508BCB284AB4B3892B904BF68BFC35417">
    <w:name w:val="8508BCB284AB4B3892B904BF68BFC35417"/>
    <w:rsid w:val="00D33570"/>
    <w:pPr>
      <w:spacing w:after="0" w:line="240" w:lineRule="auto"/>
    </w:pPr>
    <w:rPr>
      <w:rFonts w:ascii="Times New Roman" w:eastAsia="Times New Roman" w:hAnsi="Times New Roman" w:cs="Times New Roman"/>
      <w:sz w:val="24"/>
      <w:szCs w:val="24"/>
    </w:rPr>
  </w:style>
  <w:style w:type="paragraph" w:customStyle="1" w:styleId="31CC064BB17E4619B2B498809C67FDD317">
    <w:name w:val="31CC064BB17E4619B2B498809C67FDD317"/>
    <w:rsid w:val="00D33570"/>
    <w:pPr>
      <w:spacing w:after="0" w:line="240" w:lineRule="auto"/>
    </w:pPr>
    <w:rPr>
      <w:rFonts w:ascii="Times New Roman" w:eastAsia="Times New Roman" w:hAnsi="Times New Roman" w:cs="Times New Roman"/>
      <w:sz w:val="24"/>
      <w:szCs w:val="24"/>
    </w:rPr>
  </w:style>
  <w:style w:type="paragraph" w:customStyle="1" w:styleId="0FF29275AFD74D7DA17147B4DE1DF93017">
    <w:name w:val="0FF29275AFD74D7DA17147B4DE1DF93017"/>
    <w:rsid w:val="00D33570"/>
    <w:pPr>
      <w:spacing w:after="0" w:line="240" w:lineRule="auto"/>
    </w:pPr>
    <w:rPr>
      <w:rFonts w:ascii="Times New Roman" w:eastAsia="Times New Roman" w:hAnsi="Times New Roman" w:cs="Times New Roman"/>
      <w:sz w:val="24"/>
      <w:szCs w:val="24"/>
    </w:rPr>
  </w:style>
  <w:style w:type="paragraph" w:customStyle="1" w:styleId="4A626F984331497088C5CE72B1C71EB617">
    <w:name w:val="4A626F984331497088C5CE72B1C71EB617"/>
    <w:rsid w:val="00D33570"/>
    <w:pPr>
      <w:spacing w:after="0" w:line="240" w:lineRule="auto"/>
    </w:pPr>
    <w:rPr>
      <w:rFonts w:ascii="Times New Roman" w:eastAsia="Times New Roman" w:hAnsi="Times New Roman" w:cs="Times New Roman"/>
      <w:sz w:val="24"/>
      <w:szCs w:val="24"/>
    </w:rPr>
  </w:style>
  <w:style w:type="paragraph" w:customStyle="1" w:styleId="C62099808C23492CAECA426E0375B34017">
    <w:name w:val="C62099808C23492CAECA426E0375B34017"/>
    <w:rsid w:val="00D33570"/>
    <w:pPr>
      <w:spacing w:after="0" w:line="240" w:lineRule="auto"/>
    </w:pPr>
    <w:rPr>
      <w:rFonts w:ascii="Times New Roman" w:eastAsia="Times New Roman" w:hAnsi="Times New Roman" w:cs="Times New Roman"/>
      <w:sz w:val="24"/>
      <w:szCs w:val="24"/>
    </w:rPr>
  </w:style>
  <w:style w:type="paragraph" w:customStyle="1" w:styleId="6980E982216947AFBD9087C8F25AEFE917">
    <w:name w:val="6980E982216947AFBD9087C8F25AEFE917"/>
    <w:rsid w:val="00D33570"/>
    <w:pPr>
      <w:spacing w:after="0" w:line="240" w:lineRule="auto"/>
    </w:pPr>
    <w:rPr>
      <w:rFonts w:ascii="Times New Roman" w:eastAsia="Times New Roman" w:hAnsi="Times New Roman" w:cs="Times New Roman"/>
      <w:sz w:val="24"/>
      <w:szCs w:val="24"/>
    </w:rPr>
  </w:style>
  <w:style w:type="paragraph" w:customStyle="1" w:styleId="B250303691744B308E80E44BE1CCFA3517">
    <w:name w:val="B250303691744B308E80E44BE1CCFA3517"/>
    <w:rsid w:val="00D33570"/>
    <w:pPr>
      <w:spacing w:after="0" w:line="240" w:lineRule="auto"/>
    </w:pPr>
    <w:rPr>
      <w:rFonts w:ascii="Times New Roman" w:eastAsia="Times New Roman" w:hAnsi="Times New Roman" w:cs="Times New Roman"/>
      <w:sz w:val="24"/>
      <w:szCs w:val="24"/>
    </w:rPr>
  </w:style>
  <w:style w:type="paragraph" w:customStyle="1" w:styleId="C6494A4156D74A55A5AF21AFEB2B57AA17">
    <w:name w:val="C6494A4156D74A55A5AF21AFEB2B57AA17"/>
    <w:rsid w:val="00D33570"/>
    <w:pPr>
      <w:spacing w:after="0" w:line="240" w:lineRule="auto"/>
    </w:pPr>
    <w:rPr>
      <w:rFonts w:ascii="Times New Roman" w:eastAsia="Times New Roman" w:hAnsi="Times New Roman" w:cs="Times New Roman"/>
      <w:sz w:val="24"/>
      <w:szCs w:val="24"/>
    </w:rPr>
  </w:style>
  <w:style w:type="paragraph" w:customStyle="1" w:styleId="A5763FA458AF4CFF9972E20CE4CA946917">
    <w:name w:val="A5763FA458AF4CFF9972E20CE4CA946917"/>
    <w:rsid w:val="00D33570"/>
    <w:pPr>
      <w:spacing w:after="0" w:line="240" w:lineRule="auto"/>
    </w:pPr>
    <w:rPr>
      <w:rFonts w:ascii="Times New Roman" w:eastAsia="Times New Roman" w:hAnsi="Times New Roman" w:cs="Times New Roman"/>
      <w:sz w:val="24"/>
      <w:szCs w:val="24"/>
    </w:rPr>
  </w:style>
  <w:style w:type="paragraph" w:customStyle="1" w:styleId="E7AC1F068A714B618912247342B01BA817">
    <w:name w:val="E7AC1F068A714B618912247342B01BA817"/>
    <w:rsid w:val="00D33570"/>
    <w:pPr>
      <w:spacing w:after="0" w:line="240" w:lineRule="auto"/>
    </w:pPr>
    <w:rPr>
      <w:rFonts w:ascii="Times New Roman" w:eastAsia="Times New Roman" w:hAnsi="Times New Roman" w:cs="Times New Roman"/>
      <w:sz w:val="24"/>
      <w:szCs w:val="24"/>
    </w:rPr>
  </w:style>
  <w:style w:type="paragraph" w:customStyle="1" w:styleId="C1A75551793F4E2498A021082BA0D15F19">
    <w:name w:val="C1A75551793F4E2498A021082BA0D15F19"/>
    <w:rsid w:val="00F1110F"/>
    <w:pPr>
      <w:spacing w:after="0" w:line="240" w:lineRule="auto"/>
    </w:pPr>
    <w:rPr>
      <w:rFonts w:ascii="Times New Roman" w:eastAsia="Times New Roman" w:hAnsi="Times New Roman" w:cs="Times New Roman"/>
      <w:sz w:val="24"/>
      <w:szCs w:val="24"/>
    </w:rPr>
  </w:style>
  <w:style w:type="paragraph" w:customStyle="1" w:styleId="750A07FC1204433BA4683606136FC2BA19">
    <w:name w:val="750A07FC1204433BA4683606136FC2BA19"/>
    <w:rsid w:val="00F1110F"/>
    <w:pPr>
      <w:spacing w:after="0" w:line="240" w:lineRule="auto"/>
    </w:pPr>
    <w:rPr>
      <w:rFonts w:ascii="Times New Roman" w:eastAsia="Times New Roman" w:hAnsi="Times New Roman" w:cs="Times New Roman"/>
      <w:sz w:val="24"/>
      <w:szCs w:val="24"/>
    </w:rPr>
  </w:style>
  <w:style w:type="paragraph" w:customStyle="1" w:styleId="684B9EDFD303441587CE3C6DE6FF35EF19">
    <w:name w:val="684B9EDFD303441587CE3C6DE6FF35EF19"/>
    <w:rsid w:val="00F1110F"/>
    <w:pPr>
      <w:spacing w:after="0" w:line="240" w:lineRule="auto"/>
    </w:pPr>
    <w:rPr>
      <w:rFonts w:ascii="Times New Roman" w:eastAsia="Times New Roman" w:hAnsi="Times New Roman" w:cs="Times New Roman"/>
      <w:sz w:val="24"/>
      <w:szCs w:val="24"/>
    </w:rPr>
  </w:style>
  <w:style w:type="paragraph" w:customStyle="1" w:styleId="4F7E19A5C6514D5CB5A41B775E22126719">
    <w:name w:val="4F7E19A5C6514D5CB5A41B775E22126719"/>
    <w:rsid w:val="00F1110F"/>
    <w:pPr>
      <w:spacing w:after="0" w:line="240" w:lineRule="auto"/>
    </w:pPr>
    <w:rPr>
      <w:rFonts w:ascii="Times New Roman" w:eastAsia="Times New Roman" w:hAnsi="Times New Roman" w:cs="Times New Roman"/>
      <w:sz w:val="24"/>
      <w:szCs w:val="24"/>
    </w:rPr>
  </w:style>
  <w:style w:type="paragraph" w:customStyle="1" w:styleId="8DD4C7BD72F64A80AF53873207B8768419">
    <w:name w:val="8DD4C7BD72F64A80AF53873207B8768419"/>
    <w:rsid w:val="00F1110F"/>
    <w:pPr>
      <w:spacing w:after="0" w:line="240" w:lineRule="auto"/>
    </w:pPr>
    <w:rPr>
      <w:rFonts w:ascii="Times New Roman" w:eastAsia="Times New Roman" w:hAnsi="Times New Roman" w:cs="Times New Roman"/>
      <w:sz w:val="24"/>
      <w:szCs w:val="24"/>
    </w:rPr>
  </w:style>
  <w:style w:type="paragraph" w:customStyle="1" w:styleId="6FFD64D5BF9347A1AE7B8232A787AA0919">
    <w:name w:val="6FFD64D5BF9347A1AE7B8232A787AA0919"/>
    <w:rsid w:val="00F1110F"/>
    <w:pPr>
      <w:spacing w:after="0" w:line="240" w:lineRule="auto"/>
    </w:pPr>
    <w:rPr>
      <w:rFonts w:ascii="Times New Roman" w:eastAsia="Times New Roman" w:hAnsi="Times New Roman" w:cs="Times New Roman"/>
      <w:sz w:val="24"/>
      <w:szCs w:val="24"/>
    </w:rPr>
  </w:style>
  <w:style w:type="paragraph" w:customStyle="1" w:styleId="567732F5821A47149196A66FEA82DB9C19">
    <w:name w:val="567732F5821A47149196A66FEA82DB9C19"/>
    <w:rsid w:val="00F1110F"/>
    <w:pPr>
      <w:spacing w:after="0" w:line="240" w:lineRule="auto"/>
    </w:pPr>
    <w:rPr>
      <w:rFonts w:ascii="Times New Roman" w:eastAsia="Times New Roman" w:hAnsi="Times New Roman" w:cs="Times New Roman"/>
      <w:sz w:val="24"/>
      <w:szCs w:val="24"/>
    </w:rPr>
  </w:style>
  <w:style w:type="paragraph" w:customStyle="1" w:styleId="8C82D7BA4F66415789F5450A8766EA1219">
    <w:name w:val="8C82D7BA4F66415789F5450A8766EA1219"/>
    <w:rsid w:val="00F1110F"/>
    <w:pPr>
      <w:spacing w:after="0" w:line="240" w:lineRule="auto"/>
    </w:pPr>
    <w:rPr>
      <w:rFonts w:ascii="Times New Roman" w:eastAsia="Times New Roman" w:hAnsi="Times New Roman" w:cs="Times New Roman"/>
      <w:sz w:val="24"/>
      <w:szCs w:val="24"/>
    </w:rPr>
  </w:style>
  <w:style w:type="paragraph" w:customStyle="1" w:styleId="8D969E2EEEEA428D8301BF1872A41F7719">
    <w:name w:val="8D969E2EEEEA428D8301BF1872A41F7719"/>
    <w:rsid w:val="00F1110F"/>
    <w:pPr>
      <w:spacing w:after="0" w:line="240" w:lineRule="auto"/>
    </w:pPr>
    <w:rPr>
      <w:rFonts w:ascii="Times New Roman" w:eastAsia="Times New Roman" w:hAnsi="Times New Roman" w:cs="Times New Roman"/>
      <w:sz w:val="24"/>
      <w:szCs w:val="24"/>
    </w:rPr>
  </w:style>
  <w:style w:type="paragraph" w:customStyle="1" w:styleId="EA069EA1F7B040C8BA365E17D9E0734C19">
    <w:name w:val="EA069EA1F7B040C8BA365E17D9E0734C19"/>
    <w:rsid w:val="00F1110F"/>
    <w:pPr>
      <w:spacing w:after="0" w:line="240" w:lineRule="auto"/>
    </w:pPr>
    <w:rPr>
      <w:rFonts w:ascii="Times New Roman" w:eastAsia="Times New Roman" w:hAnsi="Times New Roman" w:cs="Times New Roman"/>
      <w:sz w:val="24"/>
      <w:szCs w:val="24"/>
    </w:rPr>
  </w:style>
  <w:style w:type="paragraph" w:customStyle="1" w:styleId="86D399C4978D4CC1AF6AC0510E41A7A919">
    <w:name w:val="86D399C4978D4CC1AF6AC0510E41A7A919"/>
    <w:rsid w:val="00F1110F"/>
    <w:pPr>
      <w:spacing w:after="0" w:line="240" w:lineRule="auto"/>
    </w:pPr>
    <w:rPr>
      <w:rFonts w:ascii="Times New Roman" w:eastAsia="Times New Roman" w:hAnsi="Times New Roman" w:cs="Times New Roman"/>
      <w:sz w:val="24"/>
      <w:szCs w:val="24"/>
    </w:rPr>
  </w:style>
  <w:style w:type="paragraph" w:customStyle="1" w:styleId="F0C34371869E4E3CAA865F21BD0614CF19">
    <w:name w:val="F0C34371869E4E3CAA865F21BD0614CF19"/>
    <w:rsid w:val="00F1110F"/>
    <w:pPr>
      <w:spacing w:after="0" w:line="240" w:lineRule="auto"/>
    </w:pPr>
    <w:rPr>
      <w:rFonts w:ascii="Times New Roman" w:eastAsia="Times New Roman" w:hAnsi="Times New Roman" w:cs="Times New Roman"/>
      <w:sz w:val="24"/>
      <w:szCs w:val="24"/>
    </w:rPr>
  </w:style>
  <w:style w:type="paragraph" w:customStyle="1" w:styleId="94DFD1772B7D40E292AA167FE2B643E419">
    <w:name w:val="94DFD1772B7D40E292AA167FE2B643E419"/>
    <w:rsid w:val="00F1110F"/>
    <w:pPr>
      <w:spacing w:after="0" w:line="240" w:lineRule="auto"/>
    </w:pPr>
    <w:rPr>
      <w:rFonts w:ascii="Times New Roman" w:eastAsia="Times New Roman" w:hAnsi="Times New Roman" w:cs="Times New Roman"/>
      <w:sz w:val="24"/>
      <w:szCs w:val="24"/>
    </w:rPr>
  </w:style>
  <w:style w:type="paragraph" w:customStyle="1" w:styleId="47EE000F2D5343E5A08E75D7D5DDE4FA19">
    <w:name w:val="47EE000F2D5343E5A08E75D7D5DDE4FA19"/>
    <w:rsid w:val="00F1110F"/>
    <w:pPr>
      <w:spacing w:after="0" w:line="240" w:lineRule="auto"/>
    </w:pPr>
    <w:rPr>
      <w:rFonts w:ascii="Times New Roman" w:eastAsia="Times New Roman" w:hAnsi="Times New Roman" w:cs="Times New Roman"/>
      <w:sz w:val="24"/>
      <w:szCs w:val="24"/>
    </w:rPr>
  </w:style>
  <w:style w:type="paragraph" w:customStyle="1" w:styleId="4C689E576E96481D9C95748BDAF652DD19">
    <w:name w:val="4C689E576E96481D9C95748BDAF652DD19"/>
    <w:rsid w:val="00F1110F"/>
    <w:pPr>
      <w:spacing w:after="0" w:line="240" w:lineRule="auto"/>
    </w:pPr>
    <w:rPr>
      <w:rFonts w:ascii="Times New Roman" w:eastAsia="Times New Roman" w:hAnsi="Times New Roman" w:cs="Times New Roman"/>
      <w:sz w:val="24"/>
      <w:szCs w:val="24"/>
    </w:rPr>
  </w:style>
  <w:style w:type="paragraph" w:customStyle="1" w:styleId="7D0DCCDCF9CB45D9991D676BE6366A8919">
    <w:name w:val="7D0DCCDCF9CB45D9991D676BE6366A8919"/>
    <w:rsid w:val="00F1110F"/>
    <w:pPr>
      <w:spacing w:after="0" w:line="240" w:lineRule="auto"/>
    </w:pPr>
    <w:rPr>
      <w:rFonts w:ascii="Times New Roman" w:eastAsia="Times New Roman" w:hAnsi="Times New Roman" w:cs="Times New Roman"/>
      <w:sz w:val="24"/>
      <w:szCs w:val="24"/>
    </w:rPr>
  </w:style>
  <w:style w:type="paragraph" w:customStyle="1" w:styleId="4E528BD371F84006A63339007215418C19">
    <w:name w:val="4E528BD371F84006A63339007215418C19"/>
    <w:rsid w:val="00F1110F"/>
    <w:pPr>
      <w:spacing w:after="0" w:line="240" w:lineRule="auto"/>
    </w:pPr>
    <w:rPr>
      <w:rFonts w:ascii="Times New Roman" w:eastAsia="Times New Roman" w:hAnsi="Times New Roman" w:cs="Times New Roman"/>
      <w:sz w:val="24"/>
      <w:szCs w:val="24"/>
    </w:rPr>
  </w:style>
  <w:style w:type="paragraph" w:customStyle="1" w:styleId="EF7D1543C3EF4C8FA1B4DF2FD75BE2D219">
    <w:name w:val="EF7D1543C3EF4C8FA1B4DF2FD75BE2D219"/>
    <w:rsid w:val="00F1110F"/>
    <w:pPr>
      <w:spacing w:after="0" w:line="240" w:lineRule="auto"/>
    </w:pPr>
    <w:rPr>
      <w:rFonts w:ascii="Times New Roman" w:eastAsia="Times New Roman" w:hAnsi="Times New Roman" w:cs="Times New Roman"/>
      <w:sz w:val="24"/>
      <w:szCs w:val="24"/>
    </w:rPr>
  </w:style>
  <w:style w:type="paragraph" w:customStyle="1" w:styleId="A11CCD89A6DE458BA882053B8111601719">
    <w:name w:val="A11CCD89A6DE458BA882053B8111601719"/>
    <w:rsid w:val="00F1110F"/>
    <w:pPr>
      <w:spacing w:after="0" w:line="240" w:lineRule="auto"/>
    </w:pPr>
    <w:rPr>
      <w:rFonts w:ascii="Times New Roman" w:eastAsia="Times New Roman" w:hAnsi="Times New Roman" w:cs="Times New Roman"/>
      <w:sz w:val="24"/>
      <w:szCs w:val="24"/>
    </w:rPr>
  </w:style>
  <w:style w:type="paragraph" w:customStyle="1" w:styleId="A9ECCE074E7D4EB1970868C6924375AC19">
    <w:name w:val="A9ECCE074E7D4EB1970868C6924375AC19"/>
    <w:rsid w:val="00F1110F"/>
    <w:pPr>
      <w:spacing w:after="0" w:line="240" w:lineRule="auto"/>
    </w:pPr>
    <w:rPr>
      <w:rFonts w:ascii="Times New Roman" w:eastAsia="Times New Roman" w:hAnsi="Times New Roman" w:cs="Times New Roman"/>
      <w:sz w:val="24"/>
      <w:szCs w:val="24"/>
    </w:rPr>
  </w:style>
  <w:style w:type="paragraph" w:customStyle="1" w:styleId="B400400A0A5D4482A726C9BFBA261CB219">
    <w:name w:val="B400400A0A5D4482A726C9BFBA261CB219"/>
    <w:rsid w:val="00F1110F"/>
    <w:pPr>
      <w:spacing w:after="0" w:line="240" w:lineRule="auto"/>
    </w:pPr>
    <w:rPr>
      <w:rFonts w:ascii="Times New Roman" w:eastAsia="Times New Roman" w:hAnsi="Times New Roman" w:cs="Times New Roman"/>
      <w:sz w:val="24"/>
      <w:szCs w:val="24"/>
    </w:rPr>
  </w:style>
  <w:style w:type="paragraph" w:customStyle="1" w:styleId="4088ED87792549FB9DE97C75D54DC97019">
    <w:name w:val="4088ED87792549FB9DE97C75D54DC97019"/>
    <w:rsid w:val="00F1110F"/>
    <w:pPr>
      <w:spacing w:after="0" w:line="240" w:lineRule="auto"/>
    </w:pPr>
    <w:rPr>
      <w:rFonts w:ascii="Times New Roman" w:eastAsia="Times New Roman" w:hAnsi="Times New Roman" w:cs="Times New Roman"/>
      <w:sz w:val="24"/>
      <w:szCs w:val="24"/>
    </w:rPr>
  </w:style>
  <w:style w:type="paragraph" w:customStyle="1" w:styleId="D7226DF6365043B7A01735D6A0312E7619">
    <w:name w:val="D7226DF6365043B7A01735D6A0312E7619"/>
    <w:rsid w:val="00F1110F"/>
    <w:pPr>
      <w:spacing w:after="0" w:line="240" w:lineRule="auto"/>
    </w:pPr>
    <w:rPr>
      <w:rFonts w:ascii="Times New Roman" w:eastAsia="Times New Roman" w:hAnsi="Times New Roman" w:cs="Times New Roman"/>
      <w:sz w:val="24"/>
      <w:szCs w:val="24"/>
    </w:rPr>
  </w:style>
  <w:style w:type="paragraph" w:customStyle="1" w:styleId="82F3B0E220BC470AAE45954ABB9AB31519">
    <w:name w:val="82F3B0E220BC470AAE45954ABB9AB31519"/>
    <w:rsid w:val="00F1110F"/>
    <w:pPr>
      <w:spacing w:after="0" w:line="240" w:lineRule="auto"/>
    </w:pPr>
    <w:rPr>
      <w:rFonts w:ascii="Times New Roman" w:eastAsia="Times New Roman" w:hAnsi="Times New Roman" w:cs="Times New Roman"/>
      <w:sz w:val="24"/>
      <w:szCs w:val="24"/>
    </w:rPr>
  </w:style>
  <w:style w:type="paragraph" w:customStyle="1" w:styleId="E8923BEBAD9C400F9860AC1FDC28067519">
    <w:name w:val="E8923BEBAD9C400F9860AC1FDC28067519"/>
    <w:rsid w:val="00F1110F"/>
    <w:pPr>
      <w:spacing w:after="0" w:line="240" w:lineRule="auto"/>
    </w:pPr>
    <w:rPr>
      <w:rFonts w:ascii="Times New Roman" w:eastAsia="Times New Roman" w:hAnsi="Times New Roman" w:cs="Times New Roman"/>
      <w:sz w:val="24"/>
      <w:szCs w:val="24"/>
    </w:rPr>
  </w:style>
  <w:style w:type="paragraph" w:customStyle="1" w:styleId="BEAB7772E7AF48B7A9A819060A46CCA219">
    <w:name w:val="BEAB7772E7AF48B7A9A819060A46CCA219"/>
    <w:rsid w:val="00F1110F"/>
    <w:pPr>
      <w:spacing w:after="0" w:line="240" w:lineRule="auto"/>
    </w:pPr>
    <w:rPr>
      <w:rFonts w:ascii="Times New Roman" w:eastAsia="Times New Roman" w:hAnsi="Times New Roman" w:cs="Times New Roman"/>
      <w:sz w:val="24"/>
      <w:szCs w:val="24"/>
    </w:rPr>
  </w:style>
  <w:style w:type="paragraph" w:customStyle="1" w:styleId="7A69459460A24A4BB3AC77B14DE0AEF619">
    <w:name w:val="7A69459460A24A4BB3AC77B14DE0AEF619"/>
    <w:rsid w:val="00F1110F"/>
    <w:pPr>
      <w:spacing w:after="0" w:line="240" w:lineRule="auto"/>
    </w:pPr>
    <w:rPr>
      <w:rFonts w:ascii="Times New Roman" w:eastAsia="Times New Roman" w:hAnsi="Times New Roman" w:cs="Times New Roman"/>
      <w:sz w:val="24"/>
      <w:szCs w:val="24"/>
    </w:rPr>
  </w:style>
  <w:style w:type="paragraph" w:customStyle="1" w:styleId="B7599E30B0854BA99A85F0178A97D42119">
    <w:name w:val="B7599E30B0854BA99A85F0178A97D42119"/>
    <w:rsid w:val="00F1110F"/>
    <w:pPr>
      <w:spacing w:after="0" w:line="240" w:lineRule="auto"/>
    </w:pPr>
    <w:rPr>
      <w:rFonts w:ascii="Times New Roman" w:eastAsia="Times New Roman" w:hAnsi="Times New Roman" w:cs="Times New Roman"/>
      <w:sz w:val="24"/>
      <w:szCs w:val="24"/>
    </w:rPr>
  </w:style>
  <w:style w:type="paragraph" w:customStyle="1" w:styleId="7FA4A0C7DDB1421EAE6AC3455BEF4A5419">
    <w:name w:val="7FA4A0C7DDB1421EAE6AC3455BEF4A5419"/>
    <w:rsid w:val="00F1110F"/>
    <w:pPr>
      <w:spacing w:after="0" w:line="240" w:lineRule="auto"/>
    </w:pPr>
    <w:rPr>
      <w:rFonts w:ascii="Times New Roman" w:eastAsia="Times New Roman" w:hAnsi="Times New Roman" w:cs="Times New Roman"/>
      <w:sz w:val="24"/>
      <w:szCs w:val="24"/>
    </w:rPr>
  </w:style>
  <w:style w:type="paragraph" w:customStyle="1" w:styleId="C63FE85A24844A7698541235EE310F9019">
    <w:name w:val="C63FE85A24844A7698541235EE310F9019"/>
    <w:rsid w:val="00F1110F"/>
    <w:pPr>
      <w:spacing w:after="0" w:line="240" w:lineRule="auto"/>
    </w:pPr>
    <w:rPr>
      <w:rFonts w:ascii="Times New Roman" w:eastAsia="Times New Roman" w:hAnsi="Times New Roman" w:cs="Times New Roman"/>
      <w:sz w:val="24"/>
      <w:szCs w:val="24"/>
    </w:rPr>
  </w:style>
  <w:style w:type="paragraph" w:customStyle="1" w:styleId="8950ED3375F64692A629B2CCD1051F6C19">
    <w:name w:val="8950ED3375F64692A629B2CCD1051F6C19"/>
    <w:rsid w:val="00F1110F"/>
    <w:pPr>
      <w:spacing w:after="0" w:line="240" w:lineRule="auto"/>
    </w:pPr>
    <w:rPr>
      <w:rFonts w:ascii="Times New Roman" w:eastAsia="Times New Roman" w:hAnsi="Times New Roman" w:cs="Times New Roman"/>
      <w:sz w:val="24"/>
      <w:szCs w:val="24"/>
    </w:rPr>
  </w:style>
  <w:style w:type="paragraph" w:customStyle="1" w:styleId="821133182D174DA38A13193AB664409C19">
    <w:name w:val="821133182D174DA38A13193AB664409C19"/>
    <w:rsid w:val="00F1110F"/>
    <w:pPr>
      <w:spacing w:after="0" w:line="240" w:lineRule="auto"/>
    </w:pPr>
    <w:rPr>
      <w:rFonts w:ascii="Times New Roman" w:eastAsia="Times New Roman" w:hAnsi="Times New Roman" w:cs="Times New Roman"/>
      <w:sz w:val="24"/>
      <w:szCs w:val="24"/>
    </w:rPr>
  </w:style>
  <w:style w:type="paragraph" w:customStyle="1" w:styleId="F706DAA94CED4D6EBF19302A0F75D1FC19">
    <w:name w:val="F706DAA94CED4D6EBF19302A0F75D1FC19"/>
    <w:rsid w:val="00F1110F"/>
    <w:pPr>
      <w:spacing w:after="0" w:line="240" w:lineRule="auto"/>
    </w:pPr>
    <w:rPr>
      <w:rFonts w:ascii="Times New Roman" w:eastAsia="Times New Roman" w:hAnsi="Times New Roman" w:cs="Times New Roman"/>
      <w:sz w:val="24"/>
      <w:szCs w:val="24"/>
    </w:rPr>
  </w:style>
  <w:style w:type="paragraph" w:customStyle="1" w:styleId="8C759ECFDE4A4120B282E131AD831F6A19">
    <w:name w:val="8C759ECFDE4A4120B282E131AD831F6A19"/>
    <w:rsid w:val="00F1110F"/>
    <w:pPr>
      <w:spacing w:after="0" w:line="240" w:lineRule="auto"/>
    </w:pPr>
    <w:rPr>
      <w:rFonts w:ascii="Times New Roman" w:eastAsia="Times New Roman" w:hAnsi="Times New Roman" w:cs="Times New Roman"/>
      <w:sz w:val="24"/>
      <w:szCs w:val="24"/>
    </w:rPr>
  </w:style>
  <w:style w:type="paragraph" w:customStyle="1" w:styleId="69F6C6929B3E43149967A1F84CFC73D919">
    <w:name w:val="69F6C6929B3E43149967A1F84CFC73D919"/>
    <w:rsid w:val="00F1110F"/>
    <w:pPr>
      <w:spacing w:after="0" w:line="240" w:lineRule="auto"/>
    </w:pPr>
    <w:rPr>
      <w:rFonts w:ascii="Times New Roman" w:eastAsia="Times New Roman" w:hAnsi="Times New Roman" w:cs="Times New Roman"/>
      <w:sz w:val="24"/>
      <w:szCs w:val="24"/>
    </w:rPr>
  </w:style>
  <w:style w:type="paragraph" w:customStyle="1" w:styleId="96A2B36864E14CA998A8CD50AD8B086919">
    <w:name w:val="96A2B36864E14CA998A8CD50AD8B086919"/>
    <w:rsid w:val="00F1110F"/>
    <w:pPr>
      <w:spacing w:after="0" w:line="240" w:lineRule="auto"/>
    </w:pPr>
    <w:rPr>
      <w:rFonts w:ascii="Times New Roman" w:eastAsia="Times New Roman" w:hAnsi="Times New Roman" w:cs="Times New Roman"/>
      <w:sz w:val="24"/>
      <w:szCs w:val="24"/>
    </w:rPr>
  </w:style>
  <w:style w:type="paragraph" w:customStyle="1" w:styleId="3D468C8C093E4C4A8C1E41C988ECBDC019">
    <w:name w:val="3D468C8C093E4C4A8C1E41C988ECBDC019"/>
    <w:rsid w:val="00F1110F"/>
    <w:pPr>
      <w:spacing w:after="0" w:line="240" w:lineRule="auto"/>
    </w:pPr>
    <w:rPr>
      <w:rFonts w:ascii="Times New Roman" w:eastAsia="Times New Roman" w:hAnsi="Times New Roman" w:cs="Times New Roman"/>
      <w:sz w:val="24"/>
      <w:szCs w:val="24"/>
    </w:rPr>
  </w:style>
  <w:style w:type="paragraph" w:customStyle="1" w:styleId="2A9B8D833BD74419949B9CE4A7F11E5019">
    <w:name w:val="2A9B8D833BD74419949B9CE4A7F11E5019"/>
    <w:rsid w:val="00F1110F"/>
    <w:pPr>
      <w:spacing w:after="0" w:line="240" w:lineRule="auto"/>
    </w:pPr>
    <w:rPr>
      <w:rFonts w:ascii="Times New Roman" w:eastAsia="Times New Roman" w:hAnsi="Times New Roman" w:cs="Times New Roman"/>
      <w:sz w:val="24"/>
      <w:szCs w:val="24"/>
    </w:rPr>
  </w:style>
  <w:style w:type="paragraph" w:customStyle="1" w:styleId="CC625CECC2554C95A766EB9CCA6F412019">
    <w:name w:val="CC625CECC2554C95A766EB9CCA6F412019"/>
    <w:rsid w:val="00F1110F"/>
    <w:pPr>
      <w:spacing w:after="0" w:line="240" w:lineRule="auto"/>
    </w:pPr>
    <w:rPr>
      <w:rFonts w:ascii="Times New Roman" w:eastAsia="Times New Roman" w:hAnsi="Times New Roman" w:cs="Times New Roman"/>
      <w:sz w:val="24"/>
      <w:szCs w:val="24"/>
    </w:rPr>
  </w:style>
  <w:style w:type="paragraph" w:customStyle="1" w:styleId="FCCFE514F9A74331B8FA216E89A8EEFF19">
    <w:name w:val="FCCFE514F9A74331B8FA216E89A8EEFF19"/>
    <w:rsid w:val="00F1110F"/>
    <w:pPr>
      <w:spacing w:after="0" w:line="240" w:lineRule="auto"/>
    </w:pPr>
    <w:rPr>
      <w:rFonts w:ascii="Times New Roman" w:eastAsia="Times New Roman" w:hAnsi="Times New Roman" w:cs="Times New Roman"/>
      <w:sz w:val="24"/>
      <w:szCs w:val="24"/>
    </w:rPr>
  </w:style>
  <w:style w:type="paragraph" w:customStyle="1" w:styleId="496AEBC52F574080A6E7A2D68FE9EF3A19">
    <w:name w:val="496AEBC52F574080A6E7A2D68FE9EF3A19"/>
    <w:rsid w:val="00F1110F"/>
    <w:pPr>
      <w:spacing w:after="0" w:line="240" w:lineRule="auto"/>
    </w:pPr>
    <w:rPr>
      <w:rFonts w:ascii="Times New Roman" w:eastAsia="Times New Roman" w:hAnsi="Times New Roman" w:cs="Times New Roman"/>
      <w:sz w:val="24"/>
      <w:szCs w:val="24"/>
    </w:rPr>
  </w:style>
  <w:style w:type="paragraph" w:customStyle="1" w:styleId="78296EDFAA6847A589566BE99724024B19">
    <w:name w:val="78296EDFAA6847A589566BE99724024B19"/>
    <w:rsid w:val="00F1110F"/>
    <w:pPr>
      <w:spacing w:after="0" w:line="240" w:lineRule="auto"/>
    </w:pPr>
    <w:rPr>
      <w:rFonts w:ascii="Times New Roman" w:eastAsia="Times New Roman" w:hAnsi="Times New Roman" w:cs="Times New Roman"/>
      <w:sz w:val="24"/>
      <w:szCs w:val="24"/>
    </w:rPr>
  </w:style>
  <w:style w:type="paragraph" w:customStyle="1" w:styleId="44990387FF91443C807B1B0A47685AEE19">
    <w:name w:val="44990387FF91443C807B1B0A47685AEE19"/>
    <w:rsid w:val="00F1110F"/>
    <w:pPr>
      <w:spacing w:after="0" w:line="240" w:lineRule="auto"/>
    </w:pPr>
    <w:rPr>
      <w:rFonts w:ascii="Times New Roman" w:eastAsia="Times New Roman" w:hAnsi="Times New Roman" w:cs="Times New Roman"/>
      <w:sz w:val="24"/>
      <w:szCs w:val="24"/>
    </w:rPr>
  </w:style>
  <w:style w:type="paragraph" w:customStyle="1" w:styleId="7EAFA6C855C442D4816D8B523205211119">
    <w:name w:val="7EAFA6C855C442D4816D8B523205211119"/>
    <w:rsid w:val="00F1110F"/>
    <w:pPr>
      <w:spacing w:after="0" w:line="240" w:lineRule="auto"/>
    </w:pPr>
    <w:rPr>
      <w:rFonts w:ascii="Times New Roman" w:eastAsia="Times New Roman" w:hAnsi="Times New Roman" w:cs="Times New Roman"/>
      <w:sz w:val="24"/>
      <w:szCs w:val="24"/>
    </w:rPr>
  </w:style>
  <w:style w:type="paragraph" w:customStyle="1" w:styleId="6F5E916C8EA540C2B8523EF68F77051B19">
    <w:name w:val="6F5E916C8EA540C2B8523EF68F77051B19"/>
    <w:rsid w:val="00F1110F"/>
    <w:pPr>
      <w:spacing w:after="0" w:line="240" w:lineRule="auto"/>
    </w:pPr>
    <w:rPr>
      <w:rFonts w:ascii="Times New Roman" w:eastAsia="Times New Roman" w:hAnsi="Times New Roman" w:cs="Times New Roman"/>
      <w:sz w:val="24"/>
      <w:szCs w:val="24"/>
    </w:rPr>
  </w:style>
  <w:style w:type="paragraph" w:customStyle="1" w:styleId="A23B41D1DB97454CA4EC2DC53E7B87A719">
    <w:name w:val="A23B41D1DB97454CA4EC2DC53E7B87A719"/>
    <w:rsid w:val="00F1110F"/>
    <w:pPr>
      <w:spacing w:after="0" w:line="240" w:lineRule="auto"/>
    </w:pPr>
    <w:rPr>
      <w:rFonts w:ascii="Times New Roman" w:eastAsia="Times New Roman" w:hAnsi="Times New Roman" w:cs="Times New Roman"/>
      <w:sz w:val="24"/>
      <w:szCs w:val="24"/>
    </w:rPr>
  </w:style>
  <w:style w:type="paragraph" w:customStyle="1" w:styleId="CF07EFC3665843208671B419FB3379B719">
    <w:name w:val="CF07EFC3665843208671B419FB3379B719"/>
    <w:rsid w:val="00F1110F"/>
    <w:pPr>
      <w:spacing w:after="0" w:line="240" w:lineRule="auto"/>
    </w:pPr>
    <w:rPr>
      <w:rFonts w:ascii="Times New Roman" w:eastAsia="Times New Roman" w:hAnsi="Times New Roman" w:cs="Times New Roman"/>
      <w:sz w:val="24"/>
      <w:szCs w:val="24"/>
    </w:rPr>
  </w:style>
  <w:style w:type="paragraph" w:customStyle="1" w:styleId="65778E1FCF8F4A5DADA852FAC05CFA8D19">
    <w:name w:val="65778E1FCF8F4A5DADA852FAC05CFA8D19"/>
    <w:rsid w:val="00F1110F"/>
    <w:pPr>
      <w:spacing w:after="0" w:line="240" w:lineRule="auto"/>
    </w:pPr>
    <w:rPr>
      <w:rFonts w:ascii="Times New Roman" w:eastAsia="Times New Roman" w:hAnsi="Times New Roman" w:cs="Times New Roman"/>
      <w:sz w:val="24"/>
      <w:szCs w:val="24"/>
    </w:rPr>
  </w:style>
  <w:style w:type="paragraph" w:customStyle="1" w:styleId="0382307E1C3440D085D136BAC667C28019">
    <w:name w:val="0382307E1C3440D085D136BAC667C28019"/>
    <w:rsid w:val="00F1110F"/>
    <w:pPr>
      <w:spacing w:after="0" w:line="240" w:lineRule="auto"/>
    </w:pPr>
    <w:rPr>
      <w:rFonts w:ascii="Times New Roman" w:eastAsia="Times New Roman" w:hAnsi="Times New Roman" w:cs="Times New Roman"/>
      <w:sz w:val="24"/>
      <w:szCs w:val="24"/>
    </w:rPr>
  </w:style>
  <w:style w:type="paragraph" w:customStyle="1" w:styleId="7A410F525C31487A91BF6A973E6608D719">
    <w:name w:val="7A410F525C31487A91BF6A973E6608D719"/>
    <w:rsid w:val="00F1110F"/>
    <w:pPr>
      <w:spacing w:after="0" w:line="240" w:lineRule="auto"/>
    </w:pPr>
    <w:rPr>
      <w:rFonts w:ascii="Times New Roman" w:eastAsia="Times New Roman" w:hAnsi="Times New Roman" w:cs="Times New Roman"/>
      <w:sz w:val="24"/>
      <w:szCs w:val="24"/>
    </w:rPr>
  </w:style>
  <w:style w:type="paragraph" w:customStyle="1" w:styleId="C6664B36CB4B4C89B640945E310C942B19">
    <w:name w:val="C6664B36CB4B4C89B640945E310C942B19"/>
    <w:rsid w:val="00F1110F"/>
    <w:pPr>
      <w:spacing w:after="0" w:line="240" w:lineRule="auto"/>
    </w:pPr>
    <w:rPr>
      <w:rFonts w:ascii="Times New Roman" w:eastAsia="Times New Roman" w:hAnsi="Times New Roman" w:cs="Times New Roman"/>
      <w:sz w:val="24"/>
      <w:szCs w:val="24"/>
    </w:rPr>
  </w:style>
  <w:style w:type="paragraph" w:customStyle="1" w:styleId="E3C91347B1094566A6846ED14272C10C19">
    <w:name w:val="E3C91347B1094566A6846ED14272C10C19"/>
    <w:rsid w:val="00F1110F"/>
    <w:pPr>
      <w:spacing w:after="0" w:line="240" w:lineRule="auto"/>
    </w:pPr>
    <w:rPr>
      <w:rFonts w:ascii="Times New Roman" w:eastAsia="Times New Roman" w:hAnsi="Times New Roman" w:cs="Times New Roman"/>
      <w:sz w:val="24"/>
      <w:szCs w:val="24"/>
    </w:rPr>
  </w:style>
  <w:style w:type="paragraph" w:customStyle="1" w:styleId="A8042476F19145F2A7E985BA08AC47B019">
    <w:name w:val="A8042476F19145F2A7E985BA08AC47B019"/>
    <w:rsid w:val="00F1110F"/>
    <w:pPr>
      <w:spacing w:after="0" w:line="240" w:lineRule="auto"/>
    </w:pPr>
    <w:rPr>
      <w:rFonts w:ascii="Times New Roman" w:eastAsia="Times New Roman" w:hAnsi="Times New Roman" w:cs="Times New Roman"/>
      <w:sz w:val="24"/>
      <w:szCs w:val="24"/>
    </w:rPr>
  </w:style>
  <w:style w:type="paragraph" w:customStyle="1" w:styleId="5ADE6D0219034AB2A094767BC62F5B0218">
    <w:name w:val="5ADE6D0219034AB2A094767BC62F5B0218"/>
    <w:rsid w:val="00F1110F"/>
    <w:pPr>
      <w:spacing w:after="0" w:line="240" w:lineRule="auto"/>
    </w:pPr>
    <w:rPr>
      <w:rFonts w:ascii="Times New Roman" w:eastAsia="Times New Roman" w:hAnsi="Times New Roman" w:cs="Times New Roman"/>
      <w:sz w:val="24"/>
      <w:szCs w:val="24"/>
    </w:rPr>
  </w:style>
  <w:style w:type="paragraph" w:customStyle="1" w:styleId="CEE4FA73BF4547C5B9560C67920D7AC2">
    <w:name w:val="CEE4FA73BF4547C5B9560C67920D7AC2"/>
    <w:rsid w:val="00F1110F"/>
    <w:pPr>
      <w:spacing w:after="0" w:line="240" w:lineRule="auto"/>
    </w:pPr>
    <w:rPr>
      <w:rFonts w:ascii="Times New Roman" w:eastAsia="Times New Roman" w:hAnsi="Times New Roman" w:cs="Times New Roman"/>
      <w:sz w:val="24"/>
      <w:szCs w:val="24"/>
    </w:rPr>
  </w:style>
  <w:style w:type="paragraph" w:customStyle="1" w:styleId="1361654BE08A4B02A9ED2CED23F3ADFD">
    <w:name w:val="1361654BE08A4B02A9ED2CED23F3ADFD"/>
    <w:rsid w:val="00F1110F"/>
    <w:pPr>
      <w:spacing w:after="0" w:line="240" w:lineRule="auto"/>
    </w:pPr>
    <w:rPr>
      <w:rFonts w:ascii="Times New Roman" w:eastAsia="Times New Roman" w:hAnsi="Times New Roman" w:cs="Times New Roman"/>
      <w:sz w:val="24"/>
      <w:szCs w:val="24"/>
    </w:rPr>
  </w:style>
  <w:style w:type="paragraph" w:customStyle="1" w:styleId="B815B02E39D54120A836F54DADDD8E2A">
    <w:name w:val="B815B02E39D54120A836F54DADDD8E2A"/>
    <w:rsid w:val="00F1110F"/>
    <w:pPr>
      <w:spacing w:after="0" w:line="240" w:lineRule="auto"/>
    </w:pPr>
    <w:rPr>
      <w:rFonts w:ascii="Times New Roman" w:eastAsia="Times New Roman" w:hAnsi="Times New Roman" w:cs="Times New Roman"/>
      <w:sz w:val="24"/>
      <w:szCs w:val="24"/>
    </w:rPr>
  </w:style>
  <w:style w:type="paragraph" w:customStyle="1" w:styleId="E741BDEBEF0D41969DFBB1EE58F53A48">
    <w:name w:val="E741BDEBEF0D41969DFBB1EE58F53A48"/>
    <w:rsid w:val="00F1110F"/>
    <w:pPr>
      <w:spacing w:after="0" w:line="240" w:lineRule="auto"/>
    </w:pPr>
    <w:rPr>
      <w:rFonts w:ascii="Times New Roman" w:eastAsia="Times New Roman" w:hAnsi="Times New Roman" w:cs="Times New Roman"/>
      <w:sz w:val="24"/>
      <w:szCs w:val="24"/>
    </w:rPr>
  </w:style>
  <w:style w:type="paragraph" w:customStyle="1" w:styleId="B2076A68A20343369DCC3D4C389827B3">
    <w:name w:val="B2076A68A20343369DCC3D4C389827B3"/>
    <w:rsid w:val="00F1110F"/>
    <w:pPr>
      <w:spacing w:after="0" w:line="240" w:lineRule="auto"/>
    </w:pPr>
    <w:rPr>
      <w:rFonts w:ascii="Times New Roman" w:eastAsia="Times New Roman" w:hAnsi="Times New Roman" w:cs="Times New Roman"/>
      <w:sz w:val="24"/>
      <w:szCs w:val="24"/>
    </w:rPr>
  </w:style>
  <w:style w:type="paragraph" w:customStyle="1" w:styleId="3F337E7A3BBB47988EDB0DA61627BC7B">
    <w:name w:val="3F337E7A3BBB47988EDB0DA61627BC7B"/>
    <w:rsid w:val="00F1110F"/>
    <w:pPr>
      <w:spacing w:after="0" w:line="240" w:lineRule="auto"/>
    </w:pPr>
    <w:rPr>
      <w:rFonts w:ascii="Times New Roman" w:eastAsia="Times New Roman" w:hAnsi="Times New Roman" w:cs="Times New Roman"/>
      <w:sz w:val="24"/>
      <w:szCs w:val="24"/>
    </w:rPr>
  </w:style>
  <w:style w:type="paragraph" w:customStyle="1" w:styleId="8BE929A4ADDB404D8EB3196C48BF1DE3">
    <w:name w:val="8BE929A4ADDB404D8EB3196C48BF1DE3"/>
    <w:rsid w:val="00F1110F"/>
    <w:pPr>
      <w:spacing w:after="0" w:line="240" w:lineRule="auto"/>
    </w:pPr>
    <w:rPr>
      <w:rFonts w:ascii="Times New Roman" w:eastAsia="Times New Roman" w:hAnsi="Times New Roman" w:cs="Times New Roman"/>
      <w:sz w:val="24"/>
      <w:szCs w:val="24"/>
    </w:rPr>
  </w:style>
  <w:style w:type="paragraph" w:customStyle="1" w:styleId="6D0925F1AED24B00AD6CADC1A8559A5C">
    <w:name w:val="6D0925F1AED24B00AD6CADC1A8559A5C"/>
    <w:rsid w:val="00F1110F"/>
    <w:pPr>
      <w:spacing w:after="0" w:line="240" w:lineRule="auto"/>
    </w:pPr>
    <w:rPr>
      <w:rFonts w:ascii="Times New Roman" w:eastAsia="Times New Roman" w:hAnsi="Times New Roman" w:cs="Times New Roman"/>
      <w:sz w:val="24"/>
      <w:szCs w:val="24"/>
    </w:rPr>
  </w:style>
  <w:style w:type="paragraph" w:customStyle="1" w:styleId="72E6FA17E3CA4777B78E01ADC7B03E11">
    <w:name w:val="72E6FA17E3CA4777B78E01ADC7B03E11"/>
    <w:rsid w:val="00F1110F"/>
    <w:pPr>
      <w:spacing w:after="0" w:line="240" w:lineRule="auto"/>
    </w:pPr>
    <w:rPr>
      <w:rFonts w:ascii="Times New Roman" w:eastAsia="Times New Roman" w:hAnsi="Times New Roman" w:cs="Times New Roman"/>
      <w:sz w:val="24"/>
      <w:szCs w:val="24"/>
    </w:rPr>
  </w:style>
  <w:style w:type="paragraph" w:customStyle="1" w:styleId="32862BDBEC554FBAA991BF9DE435827D">
    <w:name w:val="32862BDBEC554FBAA991BF9DE435827D"/>
    <w:rsid w:val="00F1110F"/>
    <w:pPr>
      <w:spacing w:after="0" w:line="240" w:lineRule="auto"/>
    </w:pPr>
    <w:rPr>
      <w:rFonts w:ascii="Times New Roman" w:eastAsia="Times New Roman" w:hAnsi="Times New Roman" w:cs="Times New Roman"/>
      <w:sz w:val="24"/>
      <w:szCs w:val="24"/>
    </w:rPr>
  </w:style>
  <w:style w:type="paragraph" w:customStyle="1" w:styleId="10F7F04628FA49988F4B306714F30A71">
    <w:name w:val="10F7F04628FA49988F4B306714F30A71"/>
    <w:rsid w:val="00F1110F"/>
    <w:pPr>
      <w:spacing w:after="0" w:line="240" w:lineRule="auto"/>
    </w:pPr>
    <w:rPr>
      <w:rFonts w:ascii="Times New Roman" w:eastAsia="Times New Roman" w:hAnsi="Times New Roman" w:cs="Times New Roman"/>
      <w:sz w:val="24"/>
      <w:szCs w:val="24"/>
    </w:rPr>
  </w:style>
  <w:style w:type="paragraph" w:customStyle="1" w:styleId="3D071AFB57444C549FD320CDA937F669">
    <w:name w:val="3D071AFB57444C549FD320CDA937F669"/>
    <w:rsid w:val="00F1110F"/>
    <w:pPr>
      <w:spacing w:after="0" w:line="240" w:lineRule="auto"/>
    </w:pPr>
    <w:rPr>
      <w:rFonts w:ascii="Times New Roman" w:eastAsia="Times New Roman" w:hAnsi="Times New Roman" w:cs="Times New Roman"/>
      <w:sz w:val="24"/>
      <w:szCs w:val="24"/>
    </w:rPr>
  </w:style>
  <w:style w:type="paragraph" w:customStyle="1" w:styleId="53C834744D5D46E8BCC2CFDFCE55C554">
    <w:name w:val="53C834744D5D46E8BCC2CFDFCE55C554"/>
    <w:rsid w:val="00F1110F"/>
    <w:pPr>
      <w:spacing w:after="0" w:line="240" w:lineRule="auto"/>
    </w:pPr>
    <w:rPr>
      <w:rFonts w:ascii="Times New Roman" w:eastAsia="Times New Roman" w:hAnsi="Times New Roman" w:cs="Times New Roman"/>
      <w:sz w:val="24"/>
      <w:szCs w:val="24"/>
    </w:rPr>
  </w:style>
  <w:style w:type="paragraph" w:customStyle="1" w:styleId="2D8330F4C861441380DB4BC42E0D345A">
    <w:name w:val="2D8330F4C861441380DB4BC42E0D345A"/>
    <w:rsid w:val="00F1110F"/>
    <w:pPr>
      <w:spacing w:after="0" w:line="240" w:lineRule="auto"/>
    </w:pPr>
    <w:rPr>
      <w:rFonts w:ascii="Times New Roman" w:eastAsia="Times New Roman" w:hAnsi="Times New Roman" w:cs="Times New Roman"/>
      <w:sz w:val="24"/>
      <w:szCs w:val="24"/>
    </w:rPr>
  </w:style>
  <w:style w:type="paragraph" w:customStyle="1" w:styleId="0250F78B7A3A498495A322196D8C227E">
    <w:name w:val="0250F78B7A3A498495A322196D8C227E"/>
    <w:rsid w:val="00F1110F"/>
    <w:pPr>
      <w:spacing w:after="0" w:line="240" w:lineRule="auto"/>
    </w:pPr>
    <w:rPr>
      <w:rFonts w:ascii="Times New Roman" w:eastAsia="Times New Roman" w:hAnsi="Times New Roman" w:cs="Times New Roman"/>
      <w:sz w:val="24"/>
      <w:szCs w:val="24"/>
    </w:rPr>
  </w:style>
  <w:style w:type="paragraph" w:customStyle="1" w:styleId="7C7DECE8340A411FBE9B225D4472290F">
    <w:name w:val="7C7DECE8340A411FBE9B225D4472290F"/>
    <w:rsid w:val="00F1110F"/>
    <w:pPr>
      <w:spacing w:after="0" w:line="240" w:lineRule="auto"/>
    </w:pPr>
    <w:rPr>
      <w:rFonts w:ascii="Times New Roman" w:eastAsia="Times New Roman" w:hAnsi="Times New Roman" w:cs="Times New Roman"/>
      <w:sz w:val="24"/>
      <w:szCs w:val="24"/>
    </w:rPr>
  </w:style>
  <w:style w:type="paragraph" w:customStyle="1" w:styleId="61B71C6A4E7C4A1CA8F9A553B5C59F6C">
    <w:name w:val="61B71C6A4E7C4A1CA8F9A553B5C59F6C"/>
    <w:rsid w:val="00F1110F"/>
    <w:pPr>
      <w:spacing w:after="0" w:line="240" w:lineRule="auto"/>
    </w:pPr>
    <w:rPr>
      <w:rFonts w:ascii="Times New Roman" w:eastAsia="Times New Roman" w:hAnsi="Times New Roman" w:cs="Times New Roman"/>
      <w:sz w:val="24"/>
      <w:szCs w:val="24"/>
    </w:rPr>
  </w:style>
  <w:style w:type="paragraph" w:customStyle="1" w:styleId="D9A47D8FF5DA4B3A936844066FA55BF8">
    <w:name w:val="D9A47D8FF5DA4B3A936844066FA55BF8"/>
    <w:rsid w:val="00F1110F"/>
    <w:pPr>
      <w:spacing w:after="0" w:line="240" w:lineRule="auto"/>
    </w:pPr>
    <w:rPr>
      <w:rFonts w:ascii="Times New Roman" w:eastAsia="Times New Roman" w:hAnsi="Times New Roman" w:cs="Times New Roman"/>
      <w:sz w:val="24"/>
      <w:szCs w:val="24"/>
    </w:rPr>
  </w:style>
  <w:style w:type="paragraph" w:customStyle="1" w:styleId="C566825E4AC840DFA96E450861AF46B1">
    <w:name w:val="C566825E4AC840DFA96E450861AF46B1"/>
    <w:rsid w:val="00F1110F"/>
    <w:pPr>
      <w:spacing w:after="0" w:line="240" w:lineRule="auto"/>
    </w:pPr>
    <w:rPr>
      <w:rFonts w:ascii="Times New Roman" w:eastAsia="Times New Roman" w:hAnsi="Times New Roman" w:cs="Times New Roman"/>
      <w:sz w:val="24"/>
      <w:szCs w:val="24"/>
    </w:rPr>
  </w:style>
  <w:style w:type="paragraph" w:customStyle="1" w:styleId="1F6151E5124A4D168E5422D92C3F4B04">
    <w:name w:val="1F6151E5124A4D168E5422D92C3F4B04"/>
    <w:rsid w:val="00F1110F"/>
    <w:pPr>
      <w:spacing w:after="0" w:line="240" w:lineRule="auto"/>
    </w:pPr>
    <w:rPr>
      <w:rFonts w:ascii="Times New Roman" w:eastAsia="Times New Roman" w:hAnsi="Times New Roman" w:cs="Times New Roman"/>
      <w:sz w:val="24"/>
      <w:szCs w:val="24"/>
    </w:rPr>
  </w:style>
  <w:style w:type="paragraph" w:customStyle="1" w:styleId="53B755774E1046D7A87B7C258FF1E364">
    <w:name w:val="53B755774E1046D7A87B7C258FF1E364"/>
    <w:rsid w:val="00F1110F"/>
    <w:pPr>
      <w:spacing w:after="0" w:line="240" w:lineRule="auto"/>
    </w:pPr>
    <w:rPr>
      <w:rFonts w:ascii="Times New Roman" w:eastAsia="Times New Roman" w:hAnsi="Times New Roman" w:cs="Times New Roman"/>
      <w:sz w:val="24"/>
      <w:szCs w:val="24"/>
    </w:rPr>
  </w:style>
  <w:style w:type="paragraph" w:customStyle="1" w:styleId="43F1D87F426C441C98D39F9F483E8F04">
    <w:name w:val="43F1D87F426C441C98D39F9F483E8F04"/>
    <w:rsid w:val="00F1110F"/>
    <w:pPr>
      <w:spacing w:after="0" w:line="240" w:lineRule="auto"/>
    </w:pPr>
    <w:rPr>
      <w:rFonts w:ascii="Times New Roman" w:eastAsia="Times New Roman" w:hAnsi="Times New Roman" w:cs="Times New Roman"/>
      <w:sz w:val="24"/>
      <w:szCs w:val="24"/>
    </w:rPr>
  </w:style>
  <w:style w:type="paragraph" w:customStyle="1" w:styleId="CAC8F072174448F8B67E67CB72DE8ED8">
    <w:name w:val="CAC8F072174448F8B67E67CB72DE8ED8"/>
    <w:rsid w:val="00F1110F"/>
    <w:pPr>
      <w:spacing w:after="0" w:line="240" w:lineRule="auto"/>
    </w:pPr>
    <w:rPr>
      <w:rFonts w:ascii="Times New Roman" w:eastAsia="Times New Roman" w:hAnsi="Times New Roman" w:cs="Times New Roman"/>
      <w:sz w:val="24"/>
      <w:szCs w:val="24"/>
    </w:rPr>
  </w:style>
  <w:style w:type="paragraph" w:customStyle="1" w:styleId="6C911A943F574312B8DE948AF1DF3FBB">
    <w:name w:val="6C911A943F574312B8DE948AF1DF3FBB"/>
    <w:rsid w:val="00F1110F"/>
    <w:pPr>
      <w:spacing w:after="0" w:line="240" w:lineRule="auto"/>
    </w:pPr>
    <w:rPr>
      <w:rFonts w:ascii="Times New Roman" w:eastAsia="Times New Roman" w:hAnsi="Times New Roman" w:cs="Times New Roman"/>
      <w:sz w:val="24"/>
      <w:szCs w:val="24"/>
    </w:rPr>
  </w:style>
  <w:style w:type="paragraph" w:customStyle="1" w:styleId="5857DBAD5F344281AD8825A2CEE248E9">
    <w:name w:val="5857DBAD5F344281AD8825A2CEE248E9"/>
    <w:rsid w:val="00F1110F"/>
    <w:pPr>
      <w:spacing w:after="0" w:line="240" w:lineRule="auto"/>
    </w:pPr>
    <w:rPr>
      <w:rFonts w:ascii="Times New Roman" w:eastAsia="Times New Roman" w:hAnsi="Times New Roman" w:cs="Times New Roman"/>
      <w:sz w:val="24"/>
      <w:szCs w:val="24"/>
    </w:rPr>
  </w:style>
  <w:style w:type="paragraph" w:customStyle="1" w:styleId="A91FB50B8E5B4076832BD526BD4633E8">
    <w:name w:val="A91FB50B8E5B4076832BD526BD4633E8"/>
    <w:rsid w:val="00F1110F"/>
    <w:pPr>
      <w:spacing w:after="0" w:line="240" w:lineRule="auto"/>
    </w:pPr>
    <w:rPr>
      <w:rFonts w:ascii="Times New Roman" w:eastAsia="Times New Roman" w:hAnsi="Times New Roman" w:cs="Times New Roman"/>
      <w:sz w:val="24"/>
      <w:szCs w:val="24"/>
    </w:rPr>
  </w:style>
  <w:style w:type="paragraph" w:customStyle="1" w:styleId="5C89290747514EF49974F0FF26D190D4">
    <w:name w:val="5C89290747514EF49974F0FF26D190D4"/>
    <w:rsid w:val="00F1110F"/>
    <w:pPr>
      <w:spacing w:after="0" w:line="240" w:lineRule="auto"/>
    </w:pPr>
    <w:rPr>
      <w:rFonts w:ascii="Times New Roman" w:eastAsia="Times New Roman" w:hAnsi="Times New Roman" w:cs="Times New Roman"/>
      <w:sz w:val="24"/>
      <w:szCs w:val="24"/>
    </w:rPr>
  </w:style>
  <w:style w:type="paragraph" w:customStyle="1" w:styleId="5E70223725694450BAB26BE952445AAF">
    <w:name w:val="5E70223725694450BAB26BE952445AAF"/>
    <w:rsid w:val="00F1110F"/>
    <w:pPr>
      <w:spacing w:after="0" w:line="240" w:lineRule="auto"/>
    </w:pPr>
    <w:rPr>
      <w:rFonts w:ascii="Times New Roman" w:eastAsia="Times New Roman" w:hAnsi="Times New Roman" w:cs="Times New Roman"/>
      <w:sz w:val="24"/>
      <w:szCs w:val="24"/>
    </w:rPr>
  </w:style>
  <w:style w:type="paragraph" w:customStyle="1" w:styleId="6716E198036B4B108DCADA9459653C74">
    <w:name w:val="6716E198036B4B108DCADA9459653C74"/>
    <w:rsid w:val="00F1110F"/>
    <w:pPr>
      <w:spacing w:after="0" w:line="240" w:lineRule="auto"/>
    </w:pPr>
    <w:rPr>
      <w:rFonts w:ascii="Times New Roman" w:eastAsia="Times New Roman" w:hAnsi="Times New Roman" w:cs="Times New Roman"/>
      <w:sz w:val="24"/>
      <w:szCs w:val="24"/>
    </w:rPr>
  </w:style>
  <w:style w:type="paragraph" w:customStyle="1" w:styleId="89329C43C8B245F381CD12A72CA0CE66">
    <w:name w:val="89329C43C8B245F381CD12A72CA0CE66"/>
    <w:rsid w:val="00F1110F"/>
    <w:pPr>
      <w:spacing w:after="0" w:line="240" w:lineRule="auto"/>
    </w:pPr>
    <w:rPr>
      <w:rFonts w:ascii="Times New Roman" w:eastAsia="Times New Roman" w:hAnsi="Times New Roman" w:cs="Times New Roman"/>
      <w:sz w:val="24"/>
      <w:szCs w:val="24"/>
    </w:rPr>
  </w:style>
  <w:style w:type="paragraph" w:customStyle="1" w:styleId="E7CB1384DA5A46CCA93CBD538CBFF500">
    <w:name w:val="E7CB1384DA5A46CCA93CBD538CBFF500"/>
    <w:rsid w:val="00F1110F"/>
    <w:pPr>
      <w:spacing w:after="0" w:line="240" w:lineRule="auto"/>
    </w:pPr>
    <w:rPr>
      <w:rFonts w:ascii="Times New Roman" w:eastAsia="Times New Roman" w:hAnsi="Times New Roman" w:cs="Times New Roman"/>
      <w:sz w:val="24"/>
      <w:szCs w:val="24"/>
    </w:rPr>
  </w:style>
  <w:style w:type="paragraph" w:customStyle="1" w:styleId="1E43D685AE8F47F1B1BCFDD8EAD02437">
    <w:name w:val="1E43D685AE8F47F1B1BCFDD8EAD02437"/>
    <w:rsid w:val="00F1110F"/>
    <w:pPr>
      <w:spacing w:after="0" w:line="240" w:lineRule="auto"/>
    </w:pPr>
    <w:rPr>
      <w:rFonts w:ascii="Times New Roman" w:eastAsia="Times New Roman" w:hAnsi="Times New Roman" w:cs="Times New Roman"/>
      <w:sz w:val="24"/>
      <w:szCs w:val="24"/>
    </w:rPr>
  </w:style>
  <w:style w:type="paragraph" w:customStyle="1" w:styleId="BD43E72D33064265966879D787F48B96">
    <w:name w:val="BD43E72D33064265966879D787F48B96"/>
    <w:rsid w:val="00F1110F"/>
    <w:pPr>
      <w:spacing w:after="0" w:line="240" w:lineRule="auto"/>
    </w:pPr>
    <w:rPr>
      <w:rFonts w:ascii="Times New Roman" w:eastAsia="Times New Roman" w:hAnsi="Times New Roman" w:cs="Times New Roman"/>
      <w:sz w:val="24"/>
      <w:szCs w:val="24"/>
    </w:rPr>
  </w:style>
  <w:style w:type="paragraph" w:customStyle="1" w:styleId="7B08AAFC82004D09A5F0A45531CBBB78">
    <w:name w:val="7B08AAFC82004D09A5F0A45531CBBB78"/>
    <w:rsid w:val="00F1110F"/>
    <w:pPr>
      <w:spacing w:after="0" w:line="240" w:lineRule="auto"/>
    </w:pPr>
    <w:rPr>
      <w:rFonts w:ascii="Times New Roman" w:eastAsia="Times New Roman" w:hAnsi="Times New Roman" w:cs="Times New Roman"/>
      <w:sz w:val="24"/>
      <w:szCs w:val="24"/>
    </w:rPr>
  </w:style>
  <w:style w:type="paragraph" w:customStyle="1" w:styleId="F90A2A06270A49B7B667A1DD79AED467">
    <w:name w:val="F90A2A06270A49B7B667A1DD79AED467"/>
    <w:rsid w:val="00F1110F"/>
    <w:pPr>
      <w:spacing w:after="0" w:line="240" w:lineRule="auto"/>
    </w:pPr>
    <w:rPr>
      <w:rFonts w:ascii="Times New Roman" w:eastAsia="Times New Roman" w:hAnsi="Times New Roman" w:cs="Times New Roman"/>
      <w:sz w:val="24"/>
      <w:szCs w:val="24"/>
    </w:rPr>
  </w:style>
  <w:style w:type="paragraph" w:customStyle="1" w:styleId="64A478254CA8451BBC9EF656028955A1">
    <w:name w:val="64A478254CA8451BBC9EF656028955A1"/>
    <w:rsid w:val="00F1110F"/>
    <w:pPr>
      <w:spacing w:after="0" w:line="240" w:lineRule="auto"/>
    </w:pPr>
    <w:rPr>
      <w:rFonts w:ascii="Times New Roman" w:eastAsia="Times New Roman" w:hAnsi="Times New Roman" w:cs="Times New Roman"/>
      <w:sz w:val="24"/>
      <w:szCs w:val="24"/>
    </w:rPr>
  </w:style>
  <w:style w:type="paragraph" w:customStyle="1" w:styleId="94A712EC9DDA46B58B09B636D2A74EA3">
    <w:name w:val="94A712EC9DDA46B58B09B636D2A74EA3"/>
    <w:rsid w:val="00F1110F"/>
    <w:pPr>
      <w:spacing w:after="0" w:line="240" w:lineRule="auto"/>
    </w:pPr>
    <w:rPr>
      <w:rFonts w:ascii="Times New Roman" w:eastAsia="Times New Roman" w:hAnsi="Times New Roman" w:cs="Times New Roman"/>
      <w:sz w:val="24"/>
      <w:szCs w:val="24"/>
    </w:rPr>
  </w:style>
  <w:style w:type="paragraph" w:customStyle="1" w:styleId="0B472545FFC1447890741BFD8BB18096">
    <w:name w:val="0B472545FFC1447890741BFD8BB18096"/>
    <w:rsid w:val="00A551D2"/>
  </w:style>
  <w:style w:type="paragraph" w:customStyle="1" w:styleId="C1BA5A4AD8DD41C6B6F310A6A69FEE7E">
    <w:name w:val="C1BA5A4AD8DD41C6B6F310A6A69FEE7E"/>
    <w:rsid w:val="00A551D2"/>
  </w:style>
  <w:style w:type="paragraph" w:customStyle="1" w:styleId="C1A75551793F4E2498A021082BA0D15F20">
    <w:name w:val="C1A75551793F4E2498A021082BA0D15F20"/>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0">
    <w:name w:val="750A07FC1204433BA4683606136FC2BA20"/>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0">
    <w:name w:val="684B9EDFD303441587CE3C6DE6FF35EF20"/>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0">
    <w:name w:val="4F7E19A5C6514D5CB5A41B775E22126720"/>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0">
    <w:name w:val="8DD4C7BD72F64A80AF53873207B8768420"/>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0">
    <w:name w:val="6FFD64D5BF9347A1AE7B8232A787AA0920"/>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0">
    <w:name w:val="567732F5821A47149196A66FEA82DB9C20"/>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0">
    <w:name w:val="8C82D7BA4F66415789F5450A8766EA1220"/>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0">
    <w:name w:val="8D969E2EEEEA428D8301BF1872A41F7720"/>
    <w:rsid w:val="00A551D2"/>
    <w:pPr>
      <w:spacing w:after="0" w:line="240" w:lineRule="auto"/>
    </w:pPr>
    <w:rPr>
      <w:rFonts w:ascii="Times New Roman" w:eastAsia="Times New Roman" w:hAnsi="Times New Roman" w:cs="Times New Roman"/>
      <w:sz w:val="24"/>
      <w:szCs w:val="24"/>
    </w:rPr>
  </w:style>
  <w:style w:type="paragraph" w:customStyle="1" w:styleId="0B472545FFC1447890741BFD8BB180961">
    <w:name w:val="0B472545FFC1447890741BFD8BB180961"/>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0">
    <w:name w:val="EA069EA1F7B040C8BA365E17D9E0734C20"/>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0">
    <w:name w:val="86D399C4978D4CC1AF6AC0510E41A7A920"/>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0">
    <w:name w:val="F0C34371869E4E3CAA865F21BD0614CF20"/>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0">
    <w:name w:val="94DFD1772B7D40E292AA167FE2B643E420"/>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0">
    <w:name w:val="47EE000F2D5343E5A08E75D7D5DDE4FA20"/>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0">
    <w:name w:val="4C689E576E96481D9C95748BDAF652DD20"/>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0">
    <w:name w:val="7D0DCCDCF9CB45D9991D676BE6366A8920"/>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0">
    <w:name w:val="4E528BD371F84006A63339007215418C20"/>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0">
    <w:name w:val="EF7D1543C3EF4C8FA1B4DF2FD75BE2D220"/>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0">
    <w:name w:val="A11CCD89A6DE458BA882053B8111601720"/>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0">
    <w:name w:val="A9ECCE074E7D4EB1970868C6924375AC20"/>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
    <w:name w:val="C1BA5A4AD8DD41C6B6F310A6A69FEE7E1"/>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0">
    <w:name w:val="B400400A0A5D4482A726C9BFBA261CB220"/>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0">
    <w:name w:val="4088ED87792549FB9DE97C75D54DC97020"/>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0">
    <w:name w:val="D7226DF6365043B7A01735D6A0312E7620"/>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0">
    <w:name w:val="82F3B0E220BC470AAE45954ABB9AB31520"/>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0">
    <w:name w:val="E8923BEBAD9C400F9860AC1FDC28067520"/>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0">
    <w:name w:val="BEAB7772E7AF48B7A9A819060A46CCA220"/>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0">
    <w:name w:val="7A69459460A24A4BB3AC77B14DE0AEF620"/>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0">
    <w:name w:val="B7599E30B0854BA99A85F0178A97D42120"/>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0">
    <w:name w:val="7FA4A0C7DDB1421EAE6AC3455BEF4A5420"/>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0">
    <w:name w:val="C63FE85A24844A7698541235EE310F9020"/>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0">
    <w:name w:val="8950ED3375F64692A629B2CCD1051F6C20"/>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0">
    <w:name w:val="821133182D174DA38A13193AB664409C20"/>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0">
    <w:name w:val="F706DAA94CED4D6EBF19302A0F75D1FC20"/>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0">
    <w:name w:val="8C759ECFDE4A4120B282E131AD831F6A20"/>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0">
    <w:name w:val="69F6C6929B3E43149967A1F84CFC73D920"/>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0">
    <w:name w:val="96A2B36864E14CA998A8CD50AD8B086920"/>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0">
    <w:name w:val="3D468C8C093E4C4A8C1E41C988ECBDC020"/>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0">
    <w:name w:val="2A9B8D833BD74419949B9CE4A7F11E5020"/>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0">
    <w:name w:val="CC625CECC2554C95A766EB9CCA6F412020"/>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0">
    <w:name w:val="FCCFE514F9A74331B8FA216E89A8EEFF20"/>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0">
    <w:name w:val="496AEBC52F574080A6E7A2D68FE9EF3A20"/>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0">
    <w:name w:val="78296EDFAA6847A589566BE99724024B20"/>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0">
    <w:name w:val="44990387FF91443C807B1B0A47685AEE20"/>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0">
    <w:name w:val="7EAFA6C855C442D4816D8B523205211120"/>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0">
    <w:name w:val="6F5E916C8EA540C2B8523EF68F77051B20"/>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0">
    <w:name w:val="A23B41D1DB97454CA4EC2DC53E7B87A720"/>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0">
    <w:name w:val="CF07EFC3665843208671B419FB3379B720"/>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0">
    <w:name w:val="65778E1FCF8F4A5DADA852FAC05CFA8D20"/>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0">
    <w:name w:val="0382307E1C3440D085D136BAC667C28020"/>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0">
    <w:name w:val="7A410F525C31487A91BF6A973E6608D720"/>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0">
    <w:name w:val="C6664B36CB4B4C89B640945E310C942B20"/>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0">
    <w:name w:val="E3C91347B1094566A6846ED14272C10C20"/>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0">
    <w:name w:val="A8042476F19145F2A7E985BA08AC47B020"/>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19">
    <w:name w:val="5ADE6D0219034AB2A094767BC62F5B0219"/>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
    <w:name w:val="6D939FC0831642958CEDE1BB39EFED2C"/>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
    <w:name w:val="FC8EAC84FA3B43159ED2C10E96245F8C"/>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
    <w:name w:val="75D58AFB4B7246F589A3AE8D6951EA02"/>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
    <w:name w:val="D4683220D856467CAAD6744AC9940CEE"/>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
    <w:name w:val="E1C18AA9C344404A9FB79E993E666F64"/>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
    <w:name w:val="5717F013603D4E28860B3FDCEA0E4435"/>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
    <w:name w:val="6FEC709D12E944B39FD8A2D0A29152D6"/>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
    <w:name w:val="5156AA0795234D9C8C3C4978E3EFE4C4"/>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
    <w:name w:val="63A9F428F90C4D4AAC80A8E1472A89CA"/>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
    <w:name w:val="A2E4320D7EE541DFA779485768B3D96B"/>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
    <w:name w:val="F4B4649A04C5429E8FFDFB9260422E63"/>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
    <w:name w:val="DBD44148B5354761A8771DDF25041C49"/>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
    <w:name w:val="6154CE03177F4664B057ED78E1ABC594"/>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
    <w:name w:val="9A04839BF2E5417FB58EFB4394A6A0C7"/>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
    <w:name w:val="63C496E1D34F45A89A9A4297E33CF4A2"/>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
    <w:name w:val="6E248784057E41149744D355DD5767FE"/>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
    <w:name w:val="DA9D6ACE46674556A8EE17C51F2D78AC"/>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
    <w:name w:val="F85988478F70420AA2ADE7ADDB336F83"/>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
    <w:name w:val="6DF7BE7B92EA4061BAEF521D6FF1F3CF"/>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
    <w:name w:val="866D7733901C4A8FA2CE740A025586FA"/>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
    <w:name w:val="04CE46ACEF6A42199EBD33BE3CEFBD8B"/>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
    <w:name w:val="B323649AFD694F128C3934461895B4A8"/>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
    <w:name w:val="0BCC32FC9E914F4E89FF63B118021905"/>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
    <w:name w:val="A68AD41287994CDD85753A54B8B80C16"/>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
    <w:name w:val="F848F41BF79E4643935A1D3D5D24AE66"/>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
    <w:name w:val="3578239C8C6945B2B056080618822A38"/>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
    <w:name w:val="CBE5025BD2584D92AF308D58BAD99065"/>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
    <w:name w:val="CB78A9CA674540999C164D7D3E6E73D6"/>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
    <w:name w:val="E3C1D79607864AD2929A27AF27FF8527"/>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
    <w:name w:val="CC0B9FF4D979485AAFE442063A0B269D"/>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
    <w:name w:val="905E67C45FA94B16B4C0ADD12B20DC52"/>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
    <w:name w:val="C6B69C85097C45D1B62F54DC27EEEE10"/>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
    <w:name w:val="B885E38BBFD345C2B617BB0D6A930795"/>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
    <w:name w:val="680CB32EC4E6415EA879DB98D57736E2"/>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
    <w:name w:val="5EF72CB514C44688AF3F8AFBC9ECD199"/>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
    <w:name w:val="BBD9A4FE0FB04D8BB801EFB614855D74"/>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
    <w:name w:val="05109199A55043109B834A15BA52984E"/>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
    <w:name w:val="F52BE5F2105C4E2EA9F66893D6B6AD5D"/>
    <w:rsid w:val="00A551D2"/>
  </w:style>
  <w:style w:type="paragraph" w:customStyle="1" w:styleId="C1A75551793F4E2498A021082BA0D15F21">
    <w:name w:val="C1A75551793F4E2498A021082BA0D15F21"/>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1">
    <w:name w:val="750A07FC1204433BA4683606136FC2BA21"/>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1">
    <w:name w:val="684B9EDFD303441587CE3C6DE6FF35EF21"/>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1">
    <w:name w:val="4F7E19A5C6514D5CB5A41B775E22126721"/>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1">
    <w:name w:val="8DD4C7BD72F64A80AF53873207B8768421"/>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1">
    <w:name w:val="6FFD64D5BF9347A1AE7B8232A787AA0921"/>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1">
    <w:name w:val="567732F5821A47149196A66FEA82DB9C21"/>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1">
    <w:name w:val="8C82D7BA4F66415789F5450A8766EA1221"/>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
    <w:name w:val="F52BE5F2105C4E2EA9F66893D6B6AD5D1"/>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1">
    <w:name w:val="8D969E2EEEEA428D8301BF1872A41F7721"/>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1">
    <w:name w:val="EA069EA1F7B040C8BA365E17D9E0734C21"/>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1">
    <w:name w:val="86D399C4978D4CC1AF6AC0510E41A7A921"/>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1">
    <w:name w:val="F0C34371869E4E3CAA865F21BD0614CF21"/>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1">
    <w:name w:val="94DFD1772B7D40E292AA167FE2B643E421"/>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1">
    <w:name w:val="47EE000F2D5343E5A08E75D7D5DDE4FA21"/>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1">
    <w:name w:val="4C689E576E96481D9C95748BDAF652DD21"/>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1">
    <w:name w:val="7D0DCCDCF9CB45D9991D676BE6366A8921"/>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1">
    <w:name w:val="4E528BD371F84006A63339007215418C21"/>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1">
    <w:name w:val="EF7D1543C3EF4C8FA1B4DF2FD75BE2D221"/>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1">
    <w:name w:val="A11CCD89A6DE458BA882053B8111601721"/>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1">
    <w:name w:val="A9ECCE074E7D4EB1970868C6924375AC21"/>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2">
    <w:name w:val="C1BA5A4AD8DD41C6B6F310A6A69FEE7E2"/>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1">
    <w:name w:val="B400400A0A5D4482A726C9BFBA261CB221"/>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1">
    <w:name w:val="4088ED87792549FB9DE97C75D54DC97021"/>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1">
    <w:name w:val="D7226DF6365043B7A01735D6A0312E7621"/>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1">
    <w:name w:val="82F3B0E220BC470AAE45954ABB9AB31521"/>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1">
    <w:name w:val="E8923BEBAD9C400F9860AC1FDC28067521"/>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1">
    <w:name w:val="BEAB7772E7AF48B7A9A819060A46CCA221"/>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1">
    <w:name w:val="7A69459460A24A4BB3AC77B14DE0AEF621"/>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1">
    <w:name w:val="B7599E30B0854BA99A85F0178A97D42121"/>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1">
    <w:name w:val="7FA4A0C7DDB1421EAE6AC3455BEF4A5421"/>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1">
    <w:name w:val="C63FE85A24844A7698541235EE310F9021"/>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1">
    <w:name w:val="8950ED3375F64692A629B2CCD1051F6C21"/>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1">
    <w:name w:val="821133182D174DA38A13193AB664409C21"/>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1">
    <w:name w:val="F706DAA94CED4D6EBF19302A0F75D1FC21"/>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1">
    <w:name w:val="8C759ECFDE4A4120B282E131AD831F6A21"/>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1">
    <w:name w:val="69F6C6929B3E43149967A1F84CFC73D921"/>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1">
    <w:name w:val="96A2B36864E14CA998A8CD50AD8B086921"/>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1">
    <w:name w:val="3D468C8C093E4C4A8C1E41C988ECBDC021"/>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1">
    <w:name w:val="2A9B8D833BD74419949B9CE4A7F11E5021"/>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1">
    <w:name w:val="CC625CECC2554C95A766EB9CCA6F412021"/>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1">
    <w:name w:val="FCCFE514F9A74331B8FA216E89A8EEFF21"/>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1">
    <w:name w:val="496AEBC52F574080A6E7A2D68FE9EF3A21"/>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1">
    <w:name w:val="78296EDFAA6847A589566BE99724024B21"/>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1">
    <w:name w:val="44990387FF91443C807B1B0A47685AEE21"/>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1">
    <w:name w:val="7EAFA6C855C442D4816D8B523205211121"/>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1">
    <w:name w:val="6F5E916C8EA540C2B8523EF68F77051B21"/>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1">
    <w:name w:val="A23B41D1DB97454CA4EC2DC53E7B87A721"/>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1">
    <w:name w:val="CF07EFC3665843208671B419FB3379B721"/>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1">
    <w:name w:val="65778E1FCF8F4A5DADA852FAC05CFA8D21"/>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1">
    <w:name w:val="0382307E1C3440D085D136BAC667C28021"/>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1">
    <w:name w:val="7A410F525C31487A91BF6A973E6608D721"/>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1">
    <w:name w:val="C6664B36CB4B4C89B640945E310C942B21"/>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1">
    <w:name w:val="E3C91347B1094566A6846ED14272C10C21"/>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1">
    <w:name w:val="A8042476F19145F2A7E985BA08AC47B021"/>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0">
    <w:name w:val="5ADE6D0219034AB2A094767BC62F5B0220"/>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
    <w:name w:val="6D939FC0831642958CEDE1BB39EFED2C1"/>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
    <w:name w:val="FC8EAC84FA3B43159ED2C10E96245F8C1"/>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
    <w:name w:val="75D58AFB4B7246F589A3AE8D6951EA021"/>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
    <w:name w:val="D4683220D856467CAAD6744AC9940CEE1"/>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
    <w:name w:val="E1C18AA9C344404A9FB79E993E666F641"/>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
    <w:name w:val="5717F013603D4E28860B3FDCEA0E44351"/>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
    <w:name w:val="6FEC709D12E944B39FD8A2D0A29152D61"/>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
    <w:name w:val="5156AA0795234D9C8C3C4978E3EFE4C41"/>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
    <w:name w:val="63A9F428F90C4D4AAC80A8E1472A89CA1"/>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
    <w:name w:val="A2E4320D7EE541DFA779485768B3D96B1"/>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
    <w:name w:val="F4B4649A04C5429E8FFDFB9260422E631"/>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
    <w:name w:val="DBD44148B5354761A8771DDF25041C491"/>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
    <w:name w:val="6154CE03177F4664B057ED78E1ABC5941"/>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
    <w:name w:val="9A04839BF2E5417FB58EFB4394A6A0C71"/>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
    <w:name w:val="63C496E1D34F45A89A9A4297E33CF4A21"/>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
    <w:name w:val="6E248784057E41149744D355DD5767FE1"/>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
    <w:name w:val="DA9D6ACE46674556A8EE17C51F2D78AC1"/>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
    <w:name w:val="F85988478F70420AA2ADE7ADDB336F831"/>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
    <w:name w:val="6DF7BE7B92EA4061BAEF521D6FF1F3CF1"/>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
    <w:name w:val="866D7733901C4A8FA2CE740A025586FA1"/>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
    <w:name w:val="04CE46ACEF6A42199EBD33BE3CEFBD8B1"/>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
    <w:name w:val="B323649AFD694F128C3934461895B4A81"/>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
    <w:name w:val="0BCC32FC9E914F4E89FF63B1180219051"/>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
    <w:name w:val="A68AD41287994CDD85753A54B8B80C161"/>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
    <w:name w:val="F848F41BF79E4643935A1D3D5D24AE661"/>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
    <w:name w:val="3578239C8C6945B2B056080618822A381"/>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
    <w:name w:val="CBE5025BD2584D92AF308D58BAD990651"/>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
    <w:name w:val="CB78A9CA674540999C164D7D3E6E73D61"/>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
    <w:name w:val="E3C1D79607864AD2929A27AF27FF85271"/>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
    <w:name w:val="CC0B9FF4D979485AAFE442063A0B269D1"/>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
    <w:name w:val="905E67C45FA94B16B4C0ADD12B20DC521"/>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
    <w:name w:val="C6B69C85097C45D1B62F54DC27EEEE101"/>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
    <w:name w:val="B885E38BBFD345C2B617BB0D6A9307951"/>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
    <w:name w:val="680CB32EC4E6415EA879DB98D57736E21"/>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
    <w:name w:val="5EF72CB514C44688AF3F8AFBC9ECD1991"/>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
    <w:name w:val="BBD9A4FE0FB04D8BB801EFB614855D741"/>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
    <w:name w:val="05109199A55043109B834A15BA52984E1"/>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2">
    <w:name w:val="C1A75551793F4E2498A021082BA0D15F22"/>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2">
    <w:name w:val="750A07FC1204433BA4683606136FC2BA22"/>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2">
    <w:name w:val="684B9EDFD303441587CE3C6DE6FF35EF22"/>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2">
    <w:name w:val="4F7E19A5C6514D5CB5A41B775E22126722"/>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2">
    <w:name w:val="8DD4C7BD72F64A80AF53873207B8768422"/>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2">
    <w:name w:val="6FFD64D5BF9347A1AE7B8232A787AA0922"/>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2">
    <w:name w:val="567732F5821A47149196A66FEA82DB9C22"/>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2">
    <w:name w:val="8C82D7BA4F66415789F5450A8766EA1222"/>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2">
    <w:name w:val="F52BE5F2105C4E2EA9F66893D6B6AD5D2"/>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2">
    <w:name w:val="8D969E2EEEEA428D8301BF1872A41F7722"/>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2">
    <w:name w:val="EA069EA1F7B040C8BA365E17D9E0734C22"/>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2">
    <w:name w:val="86D399C4978D4CC1AF6AC0510E41A7A922"/>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2">
    <w:name w:val="F0C34371869E4E3CAA865F21BD0614CF22"/>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2">
    <w:name w:val="94DFD1772B7D40E292AA167FE2B643E422"/>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2">
    <w:name w:val="47EE000F2D5343E5A08E75D7D5DDE4FA22"/>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2">
    <w:name w:val="4C689E576E96481D9C95748BDAF652DD22"/>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2">
    <w:name w:val="7D0DCCDCF9CB45D9991D676BE6366A8922"/>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2">
    <w:name w:val="4E528BD371F84006A63339007215418C22"/>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2">
    <w:name w:val="EF7D1543C3EF4C8FA1B4DF2FD75BE2D222"/>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2">
    <w:name w:val="A11CCD89A6DE458BA882053B8111601722"/>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2">
    <w:name w:val="A9ECCE074E7D4EB1970868C6924375AC22"/>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3">
    <w:name w:val="C1BA5A4AD8DD41C6B6F310A6A69FEE7E3"/>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2">
    <w:name w:val="B400400A0A5D4482A726C9BFBA261CB222"/>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2">
    <w:name w:val="4088ED87792549FB9DE97C75D54DC97022"/>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2">
    <w:name w:val="D7226DF6365043B7A01735D6A0312E7622"/>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2">
    <w:name w:val="82F3B0E220BC470AAE45954ABB9AB31522"/>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2">
    <w:name w:val="E8923BEBAD9C400F9860AC1FDC28067522"/>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2">
    <w:name w:val="BEAB7772E7AF48B7A9A819060A46CCA222"/>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2">
    <w:name w:val="7A69459460A24A4BB3AC77B14DE0AEF622"/>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2">
    <w:name w:val="B7599E30B0854BA99A85F0178A97D42122"/>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2">
    <w:name w:val="7FA4A0C7DDB1421EAE6AC3455BEF4A5422"/>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2">
    <w:name w:val="C63FE85A24844A7698541235EE310F9022"/>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2">
    <w:name w:val="8950ED3375F64692A629B2CCD1051F6C22"/>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2">
    <w:name w:val="821133182D174DA38A13193AB664409C22"/>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2">
    <w:name w:val="F706DAA94CED4D6EBF19302A0F75D1FC22"/>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2">
    <w:name w:val="8C759ECFDE4A4120B282E131AD831F6A22"/>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2">
    <w:name w:val="69F6C6929B3E43149967A1F84CFC73D922"/>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2">
    <w:name w:val="96A2B36864E14CA998A8CD50AD8B086922"/>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2">
    <w:name w:val="3D468C8C093E4C4A8C1E41C988ECBDC022"/>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2">
    <w:name w:val="2A9B8D833BD74419949B9CE4A7F11E5022"/>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2">
    <w:name w:val="CC625CECC2554C95A766EB9CCA6F412022"/>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2">
    <w:name w:val="FCCFE514F9A74331B8FA216E89A8EEFF22"/>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2">
    <w:name w:val="496AEBC52F574080A6E7A2D68FE9EF3A22"/>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2">
    <w:name w:val="78296EDFAA6847A589566BE99724024B22"/>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2">
    <w:name w:val="44990387FF91443C807B1B0A47685AEE22"/>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2">
    <w:name w:val="7EAFA6C855C442D4816D8B523205211122"/>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2">
    <w:name w:val="6F5E916C8EA540C2B8523EF68F77051B22"/>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2">
    <w:name w:val="A23B41D1DB97454CA4EC2DC53E7B87A722"/>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2">
    <w:name w:val="CF07EFC3665843208671B419FB3379B722"/>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2">
    <w:name w:val="65778E1FCF8F4A5DADA852FAC05CFA8D22"/>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2">
    <w:name w:val="0382307E1C3440D085D136BAC667C28022"/>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2">
    <w:name w:val="7A410F525C31487A91BF6A973E6608D722"/>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2">
    <w:name w:val="C6664B36CB4B4C89B640945E310C942B22"/>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2">
    <w:name w:val="E3C91347B1094566A6846ED14272C10C22"/>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2">
    <w:name w:val="A8042476F19145F2A7E985BA08AC47B022"/>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1">
    <w:name w:val="5ADE6D0219034AB2A094767BC62F5B0221"/>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2">
    <w:name w:val="6D939FC0831642958CEDE1BB39EFED2C2"/>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2">
    <w:name w:val="FC8EAC84FA3B43159ED2C10E96245F8C2"/>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2">
    <w:name w:val="75D58AFB4B7246F589A3AE8D6951EA022"/>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2">
    <w:name w:val="D4683220D856467CAAD6744AC9940CEE2"/>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2">
    <w:name w:val="E1C18AA9C344404A9FB79E993E666F642"/>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2">
    <w:name w:val="5717F013603D4E28860B3FDCEA0E44352"/>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2">
    <w:name w:val="6FEC709D12E944B39FD8A2D0A29152D62"/>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2">
    <w:name w:val="5156AA0795234D9C8C3C4978E3EFE4C42"/>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2">
    <w:name w:val="63A9F428F90C4D4AAC80A8E1472A89CA2"/>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2">
    <w:name w:val="A2E4320D7EE541DFA779485768B3D96B2"/>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2">
    <w:name w:val="F4B4649A04C5429E8FFDFB9260422E632"/>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2">
    <w:name w:val="DBD44148B5354761A8771DDF25041C492"/>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2">
    <w:name w:val="6154CE03177F4664B057ED78E1ABC5942"/>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2">
    <w:name w:val="9A04839BF2E5417FB58EFB4394A6A0C72"/>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2">
    <w:name w:val="63C496E1D34F45A89A9A4297E33CF4A22"/>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2">
    <w:name w:val="6E248784057E41149744D355DD5767FE2"/>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2">
    <w:name w:val="DA9D6ACE46674556A8EE17C51F2D78AC2"/>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2">
    <w:name w:val="F85988478F70420AA2ADE7ADDB336F832"/>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2">
    <w:name w:val="6DF7BE7B92EA4061BAEF521D6FF1F3CF2"/>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2">
    <w:name w:val="866D7733901C4A8FA2CE740A025586FA2"/>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2">
    <w:name w:val="04CE46ACEF6A42199EBD33BE3CEFBD8B2"/>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2">
    <w:name w:val="B323649AFD694F128C3934461895B4A82"/>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2">
    <w:name w:val="0BCC32FC9E914F4E89FF63B1180219052"/>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2">
    <w:name w:val="A68AD41287994CDD85753A54B8B80C162"/>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2">
    <w:name w:val="F848F41BF79E4643935A1D3D5D24AE662"/>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2">
    <w:name w:val="3578239C8C6945B2B056080618822A382"/>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2">
    <w:name w:val="CBE5025BD2584D92AF308D58BAD990652"/>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2">
    <w:name w:val="CB78A9CA674540999C164D7D3E6E73D62"/>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2">
    <w:name w:val="E3C1D79607864AD2929A27AF27FF85272"/>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2">
    <w:name w:val="CC0B9FF4D979485AAFE442063A0B269D2"/>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2">
    <w:name w:val="905E67C45FA94B16B4C0ADD12B20DC522"/>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2">
    <w:name w:val="C6B69C85097C45D1B62F54DC27EEEE102"/>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2">
    <w:name w:val="B885E38BBFD345C2B617BB0D6A9307952"/>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2">
    <w:name w:val="680CB32EC4E6415EA879DB98D57736E22"/>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2">
    <w:name w:val="5EF72CB514C44688AF3F8AFBC9ECD1992"/>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2">
    <w:name w:val="BBD9A4FE0FB04D8BB801EFB614855D742"/>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2">
    <w:name w:val="05109199A55043109B834A15BA52984E2"/>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3">
    <w:name w:val="C1A75551793F4E2498A021082BA0D15F23"/>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3">
    <w:name w:val="750A07FC1204433BA4683606136FC2BA23"/>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3">
    <w:name w:val="684B9EDFD303441587CE3C6DE6FF35EF23"/>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3">
    <w:name w:val="4F7E19A5C6514D5CB5A41B775E22126723"/>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3">
    <w:name w:val="8DD4C7BD72F64A80AF53873207B8768423"/>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3">
    <w:name w:val="6FFD64D5BF9347A1AE7B8232A787AA0923"/>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3">
    <w:name w:val="567732F5821A47149196A66FEA82DB9C23"/>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3">
    <w:name w:val="8C82D7BA4F66415789F5450A8766EA1223"/>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3">
    <w:name w:val="F52BE5F2105C4E2EA9F66893D6B6AD5D3"/>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3">
    <w:name w:val="8D969E2EEEEA428D8301BF1872A41F7723"/>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3">
    <w:name w:val="EA069EA1F7B040C8BA365E17D9E0734C23"/>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3">
    <w:name w:val="86D399C4978D4CC1AF6AC0510E41A7A923"/>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3">
    <w:name w:val="F0C34371869E4E3CAA865F21BD0614CF23"/>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3">
    <w:name w:val="94DFD1772B7D40E292AA167FE2B643E423"/>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3">
    <w:name w:val="47EE000F2D5343E5A08E75D7D5DDE4FA23"/>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3">
    <w:name w:val="4C689E576E96481D9C95748BDAF652DD23"/>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3">
    <w:name w:val="7D0DCCDCF9CB45D9991D676BE6366A8923"/>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3">
    <w:name w:val="4E528BD371F84006A63339007215418C23"/>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3">
    <w:name w:val="EF7D1543C3EF4C8FA1B4DF2FD75BE2D223"/>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3">
    <w:name w:val="A11CCD89A6DE458BA882053B8111601723"/>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3">
    <w:name w:val="A9ECCE074E7D4EB1970868C6924375AC23"/>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4">
    <w:name w:val="C1BA5A4AD8DD41C6B6F310A6A69FEE7E4"/>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3">
    <w:name w:val="B400400A0A5D4482A726C9BFBA261CB223"/>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3">
    <w:name w:val="4088ED87792549FB9DE97C75D54DC97023"/>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3">
    <w:name w:val="D7226DF6365043B7A01735D6A0312E7623"/>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3">
    <w:name w:val="82F3B0E220BC470AAE45954ABB9AB31523"/>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3">
    <w:name w:val="E8923BEBAD9C400F9860AC1FDC28067523"/>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3">
    <w:name w:val="BEAB7772E7AF48B7A9A819060A46CCA223"/>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3">
    <w:name w:val="7A69459460A24A4BB3AC77B14DE0AEF623"/>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3">
    <w:name w:val="B7599E30B0854BA99A85F0178A97D42123"/>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3">
    <w:name w:val="7FA4A0C7DDB1421EAE6AC3455BEF4A5423"/>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3">
    <w:name w:val="C63FE85A24844A7698541235EE310F9023"/>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3">
    <w:name w:val="8950ED3375F64692A629B2CCD1051F6C23"/>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3">
    <w:name w:val="821133182D174DA38A13193AB664409C23"/>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3">
    <w:name w:val="F706DAA94CED4D6EBF19302A0F75D1FC23"/>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3">
    <w:name w:val="8C759ECFDE4A4120B282E131AD831F6A23"/>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3">
    <w:name w:val="69F6C6929B3E43149967A1F84CFC73D923"/>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3">
    <w:name w:val="96A2B36864E14CA998A8CD50AD8B086923"/>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3">
    <w:name w:val="3D468C8C093E4C4A8C1E41C988ECBDC023"/>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3">
    <w:name w:val="2A9B8D833BD74419949B9CE4A7F11E5023"/>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3">
    <w:name w:val="CC625CECC2554C95A766EB9CCA6F412023"/>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3">
    <w:name w:val="FCCFE514F9A74331B8FA216E89A8EEFF23"/>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3">
    <w:name w:val="496AEBC52F574080A6E7A2D68FE9EF3A23"/>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3">
    <w:name w:val="78296EDFAA6847A589566BE99724024B23"/>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3">
    <w:name w:val="44990387FF91443C807B1B0A47685AEE23"/>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3">
    <w:name w:val="7EAFA6C855C442D4816D8B523205211123"/>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3">
    <w:name w:val="6F5E916C8EA540C2B8523EF68F77051B23"/>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3">
    <w:name w:val="A23B41D1DB97454CA4EC2DC53E7B87A723"/>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3">
    <w:name w:val="CF07EFC3665843208671B419FB3379B723"/>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3">
    <w:name w:val="65778E1FCF8F4A5DADA852FAC05CFA8D23"/>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3">
    <w:name w:val="0382307E1C3440D085D136BAC667C28023"/>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3">
    <w:name w:val="7A410F525C31487A91BF6A973E6608D723"/>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3">
    <w:name w:val="C6664B36CB4B4C89B640945E310C942B23"/>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3">
    <w:name w:val="E3C91347B1094566A6846ED14272C10C23"/>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3">
    <w:name w:val="A8042476F19145F2A7E985BA08AC47B023"/>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2">
    <w:name w:val="5ADE6D0219034AB2A094767BC62F5B0222"/>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3">
    <w:name w:val="6D939FC0831642958CEDE1BB39EFED2C3"/>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3">
    <w:name w:val="FC8EAC84FA3B43159ED2C10E96245F8C3"/>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3">
    <w:name w:val="75D58AFB4B7246F589A3AE8D6951EA023"/>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3">
    <w:name w:val="D4683220D856467CAAD6744AC9940CEE3"/>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3">
    <w:name w:val="E1C18AA9C344404A9FB79E993E666F643"/>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3">
    <w:name w:val="5717F013603D4E28860B3FDCEA0E44353"/>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3">
    <w:name w:val="6FEC709D12E944B39FD8A2D0A29152D63"/>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3">
    <w:name w:val="5156AA0795234D9C8C3C4978E3EFE4C43"/>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3">
    <w:name w:val="63A9F428F90C4D4AAC80A8E1472A89CA3"/>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3">
    <w:name w:val="A2E4320D7EE541DFA779485768B3D96B3"/>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3">
    <w:name w:val="F4B4649A04C5429E8FFDFB9260422E633"/>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3">
    <w:name w:val="DBD44148B5354761A8771DDF25041C493"/>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3">
    <w:name w:val="6154CE03177F4664B057ED78E1ABC5943"/>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3">
    <w:name w:val="9A04839BF2E5417FB58EFB4394A6A0C73"/>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3">
    <w:name w:val="63C496E1D34F45A89A9A4297E33CF4A23"/>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3">
    <w:name w:val="6E248784057E41149744D355DD5767FE3"/>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3">
    <w:name w:val="DA9D6ACE46674556A8EE17C51F2D78AC3"/>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3">
    <w:name w:val="F85988478F70420AA2ADE7ADDB336F833"/>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3">
    <w:name w:val="6DF7BE7B92EA4061BAEF521D6FF1F3CF3"/>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3">
    <w:name w:val="866D7733901C4A8FA2CE740A025586FA3"/>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3">
    <w:name w:val="04CE46ACEF6A42199EBD33BE3CEFBD8B3"/>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3">
    <w:name w:val="B323649AFD694F128C3934461895B4A83"/>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3">
    <w:name w:val="0BCC32FC9E914F4E89FF63B1180219053"/>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3">
    <w:name w:val="A68AD41287994CDD85753A54B8B80C163"/>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3">
    <w:name w:val="F848F41BF79E4643935A1D3D5D24AE663"/>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3">
    <w:name w:val="3578239C8C6945B2B056080618822A383"/>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3">
    <w:name w:val="CBE5025BD2584D92AF308D58BAD990653"/>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3">
    <w:name w:val="CB78A9CA674540999C164D7D3E6E73D63"/>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3">
    <w:name w:val="E3C1D79607864AD2929A27AF27FF85273"/>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3">
    <w:name w:val="CC0B9FF4D979485AAFE442063A0B269D3"/>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3">
    <w:name w:val="905E67C45FA94B16B4C0ADD12B20DC523"/>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3">
    <w:name w:val="C6B69C85097C45D1B62F54DC27EEEE103"/>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3">
    <w:name w:val="B885E38BBFD345C2B617BB0D6A9307953"/>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3">
    <w:name w:val="680CB32EC4E6415EA879DB98D57736E23"/>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3">
    <w:name w:val="5EF72CB514C44688AF3F8AFBC9ECD1993"/>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3">
    <w:name w:val="BBD9A4FE0FB04D8BB801EFB614855D743"/>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3">
    <w:name w:val="05109199A55043109B834A15BA52984E3"/>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4">
    <w:name w:val="C1A75551793F4E2498A021082BA0D15F24"/>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4">
    <w:name w:val="750A07FC1204433BA4683606136FC2BA24"/>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4">
    <w:name w:val="684B9EDFD303441587CE3C6DE6FF35EF24"/>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4">
    <w:name w:val="4F7E19A5C6514D5CB5A41B775E22126724"/>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4">
    <w:name w:val="8DD4C7BD72F64A80AF53873207B8768424"/>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4">
    <w:name w:val="6FFD64D5BF9347A1AE7B8232A787AA0924"/>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4">
    <w:name w:val="567732F5821A47149196A66FEA82DB9C24"/>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4">
    <w:name w:val="8C82D7BA4F66415789F5450A8766EA1224"/>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4">
    <w:name w:val="F52BE5F2105C4E2EA9F66893D6B6AD5D4"/>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4">
    <w:name w:val="8D969E2EEEEA428D8301BF1872A41F7724"/>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4">
    <w:name w:val="EA069EA1F7B040C8BA365E17D9E0734C24"/>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4">
    <w:name w:val="86D399C4978D4CC1AF6AC0510E41A7A924"/>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4">
    <w:name w:val="F0C34371869E4E3CAA865F21BD0614CF24"/>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4">
    <w:name w:val="94DFD1772B7D40E292AA167FE2B643E424"/>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4">
    <w:name w:val="47EE000F2D5343E5A08E75D7D5DDE4FA24"/>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4">
    <w:name w:val="4C689E576E96481D9C95748BDAF652DD24"/>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4">
    <w:name w:val="7D0DCCDCF9CB45D9991D676BE6366A8924"/>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4">
    <w:name w:val="4E528BD371F84006A63339007215418C24"/>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4">
    <w:name w:val="EF7D1543C3EF4C8FA1B4DF2FD75BE2D224"/>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4">
    <w:name w:val="A11CCD89A6DE458BA882053B8111601724"/>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4">
    <w:name w:val="A9ECCE074E7D4EB1970868C6924375AC24"/>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5">
    <w:name w:val="C1BA5A4AD8DD41C6B6F310A6A69FEE7E5"/>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4">
    <w:name w:val="B400400A0A5D4482A726C9BFBA261CB224"/>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4">
    <w:name w:val="4088ED87792549FB9DE97C75D54DC97024"/>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4">
    <w:name w:val="D7226DF6365043B7A01735D6A0312E7624"/>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4">
    <w:name w:val="82F3B0E220BC470AAE45954ABB9AB31524"/>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4">
    <w:name w:val="E8923BEBAD9C400F9860AC1FDC28067524"/>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4">
    <w:name w:val="BEAB7772E7AF48B7A9A819060A46CCA224"/>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4">
    <w:name w:val="7A69459460A24A4BB3AC77B14DE0AEF624"/>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4">
    <w:name w:val="B7599E30B0854BA99A85F0178A97D42124"/>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4">
    <w:name w:val="7FA4A0C7DDB1421EAE6AC3455BEF4A5424"/>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4">
    <w:name w:val="C63FE85A24844A7698541235EE310F9024"/>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4">
    <w:name w:val="8950ED3375F64692A629B2CCD1051F6C24"/>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4">
    <w:name w:val="821133182D174DA38A13193AB664409C24"/>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4">
    <w:name w:val="F706DAA94CED4D6EBF19302A0F75D1FC24"/>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4">
    <w:name w:val="8C759ECFDE4A4120B282E131AD831F6A24"/>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4">
    <w:name w:val="69F6C6929B3E43149967A1F84CFC73D924"/>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4">
    <w:name w:val="96A2B36864E14CA998A8CD50AD8B086924"/>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4">
    <w:name w:val="3D468C8C093E4C4A8C1E41C988ECBDC024"/>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4">
    <w:name w:val="2A9B8D833BD74419949B9CE4A7F11E5024"/>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4">
    <w:name w:val="CC625CECC2554C95A766EB9CCA6F412024"/>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4">
    <w:name w:val="FCCFE514F9A74331B8FA216E89A8EEFF24"/>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4">
    <w:name w:val="496AEBC52F574080A6E7A2D68FE9EF3A24"/>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4">
    <w:name w:val="78296EDFAA6847A589566BE99724024B24"/>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4">
    <w:name w:val="44990387FF91443C807B1B0A47685AEE24"/>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4">
    <w:name w:val="7EAFA6C855C442D4816D8B523205211124"/>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4">
    <w:name w:val="6F5E916C8EA540C2B8523EF68F77051B24"/>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4">
    <w:name w:val="A23B41D1DB97454CA4EC2DC53E7B87A724"/>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4">
    <w:name w:val="CF07EFC3665843208671B419FB3379B724"/>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4">
    <w:name w:val="65778E1FCF8F4A5DADA852FAC05CFA8D24"/>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4">
    <w:name w:val="0382307E1C3440D085D136BAC667C28024"/>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4">
    <w:name w:val="7A410F525C31487A91BF6A973E6608D724"/>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4">
    <w:name w:val="C6664B36CB4B4C89B640945E310C942B24"/>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4">
    <w:name w:val="E3C91347B1094566A6846ED14272C10C24"/>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4">
    <w:name w:val="A8042476F19145F2A7E985BA08AC47B024"/>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3">
    <w:name w:val="5ADE6D0219034AB2A094767BC62F5B0223"/>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4">
    <w:name w:val="6D939FC0831642958CEDE1BB39EFED2C4"/>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4">
    <w:name w:val="FC8EAC84FA3B43159ED2C10E96245F8C4"/>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4">
    <w:name w:val="75D58AFB4B7246F589A3AE8D6951EA024"/>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4">
    <w:name w:val="D4683220D856467CAAD6744AC9940CEE4"/>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4">
    <w:name w:val="E1C18AA9C344404A9FB79E993E666F644"/>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4">
    <w:name w:val="5717F013603D4E28860B3FDCEA0E44354"/>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4">
    <w:name w:val="6FEC709D12E944B39FD8A2D0A29152D64"/>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4">
    <w:name w:val="5156AA0795234D9C8C3C4978E3EFE4C44"/>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4">
    <w:name w:val="63A9F428F90C4D4AAC80A8E1472A89CA4"/>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4">
    <w:name w:val="A2E4320D7EE541DFA779485768B3D96B4"/>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4">
    <w:name w:val="F4B4649A04C5429E8FFDFB9260422E634"/>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4">
    <w:name w:val="DBD44148B5354761A8771DDF25041C494"/>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4">
    <w:name w:val="6154CE03177F4664B057ED78E1ABC5944"/>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4">
    <w:name w:val="9A04839BF2E5417FB58EFB4394A6A0C74"/>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4">
    <w:name w:val="63C496E1D34F45A89A9A4297E33CF4A24"/>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4">
    <w:name w:val="6E248784057E41149744D355DD5767FE4"/>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4">
    <w:name w:val="DA9D6ACE46674556A8EE17C51F2D78AC4"/>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4">
    <w:name w:val="F85988478F70420AA2ADE7ADDB336F834"/>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4">
    <w:name w:val="6DF7BE7B92EA4061BAEF521D6FF1F3CF4"/>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4">
    <w:name w:val="866D7733901C4A8FA2CE740A025586FA4"/>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4">
    <w:name w:val="04CE46ACEF6A42199EBD33BE3CEFBD8B4"/>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4">
    <w:name w:val="B323649AFD694F128C3934461895B4A84"/>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4">
    <w:name w:val="0BCC32FC9E914F4E89FF63B1180219054"/>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4">
    <w:name w:val="A68AD41287994CDD85753A54B8B80C164"/>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4">
    <w:name w:val="F848F41BF79E4643935A1D3D5D24AE664"/>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4">
    <w:name w:val="3578239C8C6945B2B056080618822A384"/>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4">
    <w:name w:val="CBE5025BD2584D92AF308D58BAD990654"/>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4">
    <w:name w:val="CB78A9CA674540999C164D7D3E6E73D64"/>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4">
    <w:name w:val="E3C1D79607864AD2929A27AF27FF85274"/>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4">
    <w:name w:val="CC0B9FF4D979485AAFE442063A0B269D4"/>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4">
    <w:name w:val="905E67C45FA94B16B4C0ADD12B20DC524"/>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4">
    <w:name w:val="C6B69C85097C45D1B62F54DC27EEEE104"/>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4">
    <w:name w:val="B885E38BBFD345C2B617BB0D6A9307954"/>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4">
    <w:name w:val="680CB32EC4E6415EA879DB98D57736E24"/>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4">
    <w:name w:val="5EF72CB514C44688AF3F8AFBC9ECD1994"/>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4">
    <w:name w:val="BBD9A4FE0FB04D8BB801EFB614855D744"/>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4">
    <w:name w:val="05109199A55043109B834A15BA52984E4"/>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5">
    <w:name w:val="C1A75551793F4E2498A021082BA0D15F25"/>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5">
    <w:name w:val="750A07FC1204433BA4683606136FC2BA25"/>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5">
    <w:name w:val="684B9EDFD303441587CE3C6DE6FF35EF25"/>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5">
    <w:name w:val="4F7E19A5C6514D5CB5A41B775E22126725"/>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5">
    <w:name w:val="8DD4C7BD72F64A80AF53873207B8768425"/>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5">
    <w:name w:val="6FFD64D5BF9347A1AE7B8232A787AA0925"/>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5">
    <w:name w:val="567732F5821A47149196A66FEA82DB9C25"/>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5">
    <w:name w:val="8C82D7BA4F66415789F5450A8766EA1225"/>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5">
    <w:name w:val="F52BE5F2105C4E2EA9F66893D6B6AD5D5"/>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5">
    <w:name w:val="8D969E2EEEEA428D8301BF1872A41F7725"/>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5">
    <w:name w:val="EA069EA1F7B040C8BA365E17D9E0734C25"/>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5">
    <w:name w:val="86D399C4978D4CC1AF6AC0510E41A7A925"/>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5">
    <w:name w:val="F0C34371869E4E3CAA865F21BD0614CF25"/>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5">
    <w:name w:val="94DFD1772B7D40E292AA167FE2B643E425"/>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5">
    <w:name w:val="47EE000F2D5343E5A08E75D7D5DDE4FA25"/>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5">
    <w:name w:val="4C689E576E96481D9C95748BDAF652DD25"/>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5">
    <w:name w:val="7D0DCCDCF9CB45D9991D676BE6366A8925"/>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5">
    <w:name w:val="4E528BD371F84006A63339007215418C25"/>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5">
    <w:name w:val="EF7D1543C3EF4C8FA1B4DF2FD75BE2D225"/>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5">
    <w:name w:val="A11CCD89A6DE458BA882053B8111601725"/>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5">
    <w:name w:val="A9ECCE074E7D4EB1970868C6924375AC25"/>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6">
    <w:name w:val="C1BA5A4AD8DD41C6B6F310A6A69FEE7E6"/>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5">
    <w:name w:val="B400400A0A5D4482A726C9BFBA261CB225"/>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5">
    <w:name w:val="4088ED87792549FB9DE97C75D54DC97025"/>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5">
    <w:name w:val="D7226DF6365043B7A01735D6A0312E7625"/>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5">
    <w:name w:val="82F3B0E220BC470AAE45954ABB9AB31525"/>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5">
    <w:name w:val="E8923BEBAD9C400F9860AC1FDC28067525"/>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5">
    <w:name w:val="BEAB7772E7AF48B7A9A819060A46CCA225"/>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5">
    <w:name w:val="7A69459460A24A4BB3AC77B14DE0AEF625"/>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5">
    <w:name w:val="B7599E30B0854BA99A85F0178A97D42125"/>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5">
    <w:name w:val="7FA4A0C7DDB1421EAE6AC3455BEF4A5425"/>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5">
    <w:name w:val="C63FE85A24844A7698541235EE310F9025"/>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5">
    <w:name w:val="8950ED3375F64692A629B2CCD1051F6C25"/>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5">
    <w:name w:val="821133182D174DA38A13193AB664409C25"/>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5">
    <w:name w:val="F706DAA94CED4D6EBF19302A0F75D1FC25"/>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5">
    <w:name w:val="8C759ECFDE4A4120B282E131AD831F6A25"/>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5">
    <w:name w:val="69F6C6929B3E43149967A1F84CFC73D925"/>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5">
    <w:name w:val="96A2B36864E14CA998A8CD50AD8B086925"/>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5">
    <w:name w:val="3D468C8C093E4C4A8C1E41C988ECBDC025"/>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5">
    <w:name w:val="2A9B8D833BD74419949B9CE4A7F11E5025"/>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5">
    <w:name w:val="CC625CECC2554C95A766EB9CCA6F412025"/>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5">
    <w:name w:val="FCCFE514F9A74331B8FA216E89A8EEFF25"/>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5">
    <w:name w:val="496AEBC52F574080A6E7A2D68FE9EF3A25"/>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5">
    <w:name w:val="78296EDFAA6847A589566BE99724024B25"/>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5">
    <w:name w:val="44990387FF91443C807B1B0A47685AEE25"/>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5">
    <w:name w:val="7EAFA6C855C442D4816D8B523205211125"/>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5">
    <w:name w:val="6F5E916C8EA540C2B8523EF68F77051B25"/>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5">
    <w:name w:val="A23B41D1DB97454CA4EC2DC53E7B87A725"/>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5">
    <w:name w:val="CF07EFC3665843208671B419FB3379B725"/>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5">
    <w:name w:val="65778E1FCF8F4A5DADA852FAC05CFA8D25"/>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5">
    <w:name w:val="0382307E1C3440D085D136BAC667C28025"/>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5">
    <w:name w:val="7A410F525C31487A91BF6A973E6608D725"/>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5">
    <w:name w:val="C6664B36CB4B4C89B640945E310C942B25"/>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5">
    <w:name w:val="E3C91347B1094566A6846ED14272C10C25"/>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5">
    <w:name w:val="A8042476F19145F2A7E985BA08AC47B025"/>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4">
    <w:name w:val="5ADE6D0219034AB2A094767BC62F5B0224"/>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5">
    <w:name w:val="6D939FC0831642958CEDE1BB39EFED2C5"/>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5">
    <w:name w:val="FC8EAC84FA3B43159ED2C10E96245F8C5"/>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5">
    <w:name w:val="75D58AFB4B7246F589A3AE8D6951EA025"/>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5">
    <w:name w:val="D4683220D856467CAAD6744AC9940CEE5"/>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5">
    <w:name w:val="E1C18AA9C344404A9FB79E993E666F645"/>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5">
    <w:name w:val="5717F013603D4E28860B3FDCEA0E44355"/>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5">
    <w:name w:val="6FEC709D12E944B39FD8A2D0A29152D65"/>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5">
    <w:name w:val="5156AA0795234D9C8C3C4978E3EFE4C45"/>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5">
    <w:name w:val="63A9F428F90C4D4AAC80A8E1472A89CA5"/>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5">
    <w:name w:val="A2E4320D7EE541DFA779485768B3D96B5"/>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5">
    <w:name w:val="F4B4649A04C5429E8FFDFB9260422E635"/>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5">
    <w:name w:val="DBD44148B5354761A8771DDF25041C495"/>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5">
    <w:name w:val="6154CE03177F4664B057ED78E1ABC5945"/>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5">
    <w:name w:val="9A04839BF2E5417FB58EFB4394A6A0C75"/>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5">
    <w:name w:val="63C496E1D34F45A89A9A4297E33CF4A25"/>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5">
    <w:name w:val="6E248784057E41149744D355DD5767FE5"/>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5">
    <w:name w:val="DA9D6ACE46674556A8EE17C51F2D78AC5"/>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5">
    <w:name w:val="F85988478F70420AA2ADE7ADDB336F835"/>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5">
    <w:name w:val="6DF7BE7B92EA4061BAEF521D6FF1F3CF5"/>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5">
    <w:name w:val="866D7733901C4A8FA2CE740A025586FA5"/>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5">
    <w:name w:val="04CE46ACEF6A42199EBD33BE3CEFBD8B5"/>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5">
    <w:name w:val="B323649AFD694F128C3934461895B4A85"/>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5">
    <w:name w:val="0BCC32FC9E914F4E89FF63B1180219055"/>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5">
    <w:name w:val="A68AD41287994CDD85753A54B8B80C165"/>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5">
    <w:name w:val="F848F41BF79E4643935A1D3D5D24AE665"/>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5">
    <w:name w:val="3578239C8C6945B2B056080618822A385"/>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5">
    <w:name w:val="CBE5025BD2584D92AF308D58BAD990655"/>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5">
    <w:name w:val="CB78A9CA674540999C164D7D3E6E73D65"/>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5">
    <w:name w:val="E3C1D79607864AD2929A27AF27FF85275"/>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5">
    <w:name w:val="CC0B9FF4D979485AAFE442063A0B269D5"/>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5">
    <w:name w:val="905E67C45FA94B16B4C0ADD12B20DC525"/>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5">
    <w:name w:val="C6B69C85097C45D1B62F54DC27EEEE105"/>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5">
    <w:name w:val="B885E38BBFD345C2B617BB0D6A9307955"/>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5">
    <w:name w:val="680CB32EC4E6415EA879DB98D57736E25"/>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5">
    <w:name w:val="5EF72CB514C44688AF3F8AFBC9ECD1995"/>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5">
    <w:name w:val="BBD9A4FE0FB04D8BB801EFB614855D745"/>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5">
    <w:name w:val="05109199A55043109B834A15BA52984E5"/>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6">
    <w:name w:val="C1A75551793F4E2498A021082BA0D15F26"/>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6">
    <w:name w:val="750A07FC1204433BA4683606136FC2BA26"/>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6">
    <w:name w:val="684B9EDFD303441587CE3C6DE6FF35EF26"/>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6">
    <w:name w:val="4F7E19A5C6514D5CB5A41B775E22126726"/>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6">
    <w:name w:val="8DD4C7BD72F64A80AF53873207B8768426"/>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6">
    <w:name w:val="6FFD64D5BF9347A1AE7B8232A787AA0926"/>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6">
    <w:name w:val="567732F5821A47149196A66FEA82DB9C26"/>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6">
    <w:name w:val="8C82D7BA4F66415789F5450A8766EA1226"/>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6">
    <w:name w:val="F52BE5F2105C4E2EA9F66893D6B6AD5D6"/>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6">
    <w:name w:val="8D969E2EEEEA428D8301BF1872A41F7726"/>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6">
    <w:name w:val="EA069EA1F7B040C8BA365E17D9E0734C26"/>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6">
    <w:name w:val="86D399C4978D4CC1AF6AC0510E41A7A926"/>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6">
    <w:name w:val="F0C34371869E4E3CAA865F21BD0614CF26"/>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6">
    <w:name w:val="94DFD1772B7D40E292AA167FE2B643E426"/>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6">
    <w:name w:val="47EE000F2D5343E5A08E75D7D5DDE4FA26"/>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6">
    <w:name w:val="4C689E576E96481D9C95748BDAF652DD26"/>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6">
    <w:name w:val="7D0DCCDCF9CB45D9991D676BE6366A8926"/>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6">
    <w:name w:val="4E528BD371F84006A63339007215418C26"/>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6">
    <w:name w:val="EF7D1543C3EF4C8FA1B4DF2FD75BE2D226"/>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6">
    <w:name w:val="A11CCD89A6DE458BA882053B8111601726"/>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6">
    <w:name w:val="A9ECCE074E7D4EB1970868C6924375AC26"/>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7">
    <w:name w:val="C1BA5A4AD8DD41C6B6F310A6A69FEE7E7"/>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6">
    <w:name w:val="B400400A0A5D4482A726C9BFBA261CB226"/>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6">
    <w:name w:val="4088ED87792549FB9DE97C75D54DC97026"/>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6">
    <w:name w:val="D7226DF6365043B7A01735D6A0312E7626"/>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6">
    <w:name w:val="82F3B0E220BC470AAE45954ABB9AB31526"/>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6">
    <w:name w:val="E8923BEBAD9C400F9860AC1FDC28067526"/>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6">
    <w:name w:val="BEAB7772E7AF48B7A9A819060A46CCA226"/>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6">
    <w:name w:val="7A69459460A24A4BB3AC77B14DE0AEF626"/>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6">
    <w:name w:val="B7599E30B0854BA99A85F0178A97D42126"/>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6">
    <w:name w:val="7FA4A0C7DDB1421EAE6AC3455BEF4A5426"/>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6">
    <w:name w:val="C63FE85A24844A7698541235EE310F9026"/>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6">
    <w:name w:val="8950ED3375F64692A629B2CCD1051F6C26"/>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6">
    <w:name w:val="821133182D174DA38A13193AB664409C26"/>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6">
    <w:name w:val="F706DAA94CED4D6EBF19302A0F75D1FC26"/>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6">
    <w:name w:val="8C759ECFDE4A4120B282E131AD831F6A26"/>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6">
    <w:name w:val="69F6C6929B3E43149967A1F84CFC73D926"/>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6">
    <w:name w:val="96A2B36864E14CA998A8CD50AD8B086926"/>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6">
    <w:name w:val="3D468C8C093E4C4A8C1E41C988ECBDC026"/>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6">
    <w:name w:val="2A9B8D833BD74419949B9CE4A7F11E5026"/>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6">
    <w:name w:val="CC625CECC2554C95A766EB9CCA6F412026"/>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6">
    <w:name w:val="FCCFE514F9A74331B8FA216E89A8EEFF26"/>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6">
    <w:name w:val="496AEBC52F574080A6E7A2D68FE9EF3A26"/>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6">
    <w:name w:val="78296EDFAA6847A589566BE99724024B26"/>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6">
    <w:name w:val="44990387FF91443C807B1B0A47685AEE26"/>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6">
    <w:name w:val="7EAFA6C855C442D4816D8B523205211126"/>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6">
    <w:name w:val="6F5E916C8EA540C2B8523EF68F77051B26"/>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6">
    <w:name w:val="A23B41D1DB97454CA4EC2DC53E7B87A726"/>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6">
    <w:name w:val="CF07EFC3665843208671B419FB3379B726"/>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6">
    <w:name w:val="65778E1FCF8F4A5DADA852FAC05CFA8D26"/>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6">
    <w:name w:val="0382307E1C3440D085D136BAC667C28026"/>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6">
    <w:name w:val="7A410F525C31487A91BF6A973E6608D726"/>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6">
    <w:name w:val="C6664B36CB4B4C89B640945E310C942B26"/>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6">
    <w:name w:val="E3C91347B1094566A6846ED14272C10C26"/>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6">
    <w:name w:val="A8042476F19145F2A7E985BA08AC47B026"/>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5">
    <w:name w:val="5ADE6D0219034AB2A094767BC62F5B0225"/>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6">
    <w:name w:val="6D939FC0831642958CEDE1BB39EFED2C6"/>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6">
    <w:name w:val="FC8EAC84FA3B43159ED2C10E96245F8C6"/>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6">
    <w:name w:val="75D58AFB4B7246F589A3AE8D6951EA026"/>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6">
    <w:name w:val="D4683220D856467CAAD6744AC9940CEE6"/>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6">
    <w:name w:val="E1C18AA9C344404A9FB79E993E666F646"/>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6">
    <w:name w:val="5717F013603D4E28860B3FDCEA0E44356"/>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6">
    <w:name w:val="6FEC709D12E944B39FD8A2D0A29152D66"/>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6">
    <w:name w:val="5156AA0795234D9C8C3C4978E3EFE4C46"/>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6">
    <w:name w:val="63A9F428F90C4D4AAC80A8E1472A89CA6"/>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6">
    <w:name w:val="A2E4320D7EE541DFA779485768B3D96B6"/>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6">
    <w:name w:val="F4B4649A04C5429E8FFDFB9260422E636"/>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6">
    <w:name w:val="DBD44148B5354761A8771DDF25041C496"/>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6">
    <w:name w:val="6154CE03177F4664B057ED78E1ABC5946"/>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6">
    <w:name w:val="9A04839BF2E5417FB58EFB4394A6A0C76"/>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6">
    <w:name w:val="63C496E1D34F45A89A9A4297E33CF4A26"/>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6">
    <w:name w:val="6E248784057E41149744D355DD5767FE6"/>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6">
    <w:name w:val="DA9D6ACE46674556A8EE17C51F2D78AC6"/>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6">
    <w:name w:val="F85988478F70420AA2ADE7ADDB336F836"/>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6">
    <w:name w:val="6DF7BE7B92EA4061BAEF521D6FF1F3CF6"/>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6">
    <w:name w:val="866D7733901C4A8FA2CE740A025586FA6"/>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6">
    <w:name w:val="04CE46ACEF6A42199EBD33BE3CEFBD8B6"/>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6">
    <w:name w:val="B323649AFD694F128C3934461895B4A86"/>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6">
    <w:name w:val="0BCC32FC9E914F4E89FF63B1180219056"/>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6">
    <w:name w:val="A68AD41287994CDD85753A54B8B80C166"/>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6">
    <w:name w:val="F848F41BF79E4643935A1D3D5D24AE666"/>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6">
    <w:name w:val="3578239C8C6945B2B056080618822A386"/>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6">
    <w:name w:val="CBE5025BD2584D92AF308D58BAD990656"/>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6">
    <w:name w:val="CB78A9CA674540999C164D7D3E6E73D66"/>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6">
    <w:name w:val="E3C1D79607864AD2929A27AF27FF85276"/>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6">
    <w:name w:val="CC0B9FF4D979485AAFE442063A0B269D6"/>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6">
    <w:name w:val="905E67C45FA94B16B4C0ADD12B20DC526"/>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6">
    <w:name w:val="C6B69C85097C45D1B62F54DC27EEEE106"/>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6">
    <w:name w:val="B885E38BBFD345C2B617BB0D6A9307956"/>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6">
    <w:name w:val="680CB32EC4E6415EA879DB98D57736E26"/>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6">
    <w:name w:val="5EF72CB514C44688AF3F8AFBC9ECD1996"/>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6">
    <w:name w:val="BBD9A4FE0FB04D8BB801EFB614855D746"/>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6">
    <w:name w:val="05109199A55043109B834A15BA52984E6"/>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7">
    <w:name w:val="C1A75551793F4E2498A021082BA0D15F27"/>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7">
    <w:name w:val="750A07FC1204433BA4683606136FC2BA27"/>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7">
    <w:name w:val="684B9EDFD303441587CE3C6DE6FF35EF27"/>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7">
    <w:name w:val="4F7E19A5C6514D5CB5A41B775E22126727"/>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7">
    <w:name w:val="8DD4C7BD72F64A80AF53873207B8768427"/>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7">
    <w:name w:val="6FFD64D5BF9347A1AE7B8232A787AA0927"/>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7">
    <w:name w:val="567732F5821A47149196A66FEA82DB9C27"/>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7">
    <w:name w:val="8C82D7BA4F66415789F5450A8766EA1227"/>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7">
    <w:name w:val="F52BE5F2105C4E2EA9F66893D6B6AD5D7"/>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7">
    <w:name w:val="8D969E2EEEEA428D8301BF1872A41F7727"/>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7">
    <w:name w:val="EA069EA1F7B040C8BA365E17D9E0734C27"/>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7">
    <w:name w:val="86D399C4978D4CC1AF6AC0510E41A7A927"/>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7">
    <w:name w:val="F0C34371869E4E3CAA865F21BD0614CF27"/>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7">
    <w:name w:val="94DFD1772B7D40E292AA167FE2B643E427"/>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7">
    <w:name w:val="47EE000F2D5343E5A08E75D7D5DDE4FA27"/>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7">
    <w:name w:val="4C689E576E96481D9C95748BDAF652DD27"/>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7">
    <w:name w:val="7D0DCCDCF9CB45D9991D676BE6366A8927"/>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7">
    <w:name w:val="4E528BD371F84006A63339007215418C27"/>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7">
    <w:name w:val="EF7D1543C3EF4C8FA1B4DF2FD75BE2D227"/>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7">
    <w:name w:val="A11CCD89A6DE458BA882053B8111601727"/>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7">
    <w:name w:val="A9ECCE074E7D4EB1970868C6924375AC27"/>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8">
    <w:name w:val="C1BA5A4AD8DD41C6B6F310A6A69FEE7E8"/>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7">
    <w:name w:val="B400400A0A5D4482A726C9BFBA261CB227"/>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7">
    <w:name w:val="4088ED87792549FB9DE97C75D54DC97027"/>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7">
    <w:name w:val="D7226DF6365043B7A01735D6A0312E7627"/>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7">
    <w:name w:val="82F3B0E220BC470AAE45954ABB9AB31527"/>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7">
    <w:name w:val="E8923BEBAD9C400F9860AC1FDC28067527"/>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7">
    <w:name w:val="BEAB7772E7AF48B7A9A819060A46CCA227"/>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7">
    <w:name w:val="7A69459460A24A4BB3AC77B14DE0AEF627"/>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7">
    <w:name w:val="B7599E30B0854BA99A85F0178A97D42127"/>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7">
    <w:name w:val="7FA4A0C7DDB1421EAE6AC3455BEF4A5427"/>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7">
    <w:name w:val="C63FE85A24844A7698541235EE310F9027"/>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7">
    <w:name w:val="8950ED3375F64692A629B2CCD1051F6C27"/>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7">
    <w:name w:val="821133182D174DA38A13193AB664409C27"/>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7">
    <w:name w:val="F706DAA94CED4D6EBF19302A0F75D1FC27"/>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7">
    <w:name w:val="8C759ECFDE4A4120B282E131AD831F6A27"/>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7">
    <w:name w:val="69F6C6929B3E43149967A1F84CFC73D927"/>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7">
    <w:name w:val="96A2B36864E14CA998A8CD50AD8B086927"/>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7">
    <w:name w:val="3D468C8C093E4C4A8C1E41C988ECBDC027"/>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7">
    <w:name w:val="2A9B8D833BD74419949B9CE4A7F11E5027"/>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7">
    <w:name w:val="CC625CECC2554C95A766EB9CCA6F412027"/>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7">
    <w:name w:val="FCCFE514F9A74331B8FA216E89A8EEFF27"/>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7">
    <w:name w:val="496AEBC52F574080A6E7A2D68FE9EF3A27"/>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7">
    <w:name w:val="78296EDFAA6847A589566BE99724024B27"/>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7">
    <w:name w:val="44990387FF91443C807B1B0A47685AEE27"/>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7">
    <w:name w:val="7EAFA6C855C442D4816D8B523205211127"/>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7">
    <w:name w:val="6F5E916C8EA540C2B8523EF68F77051B27"/>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7">
    <w:name w:val="A23B41D1DB97454CA4EC2DC53E7B87A727"/>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7">
    <w:name w:val="CF07EFC3665843208671B419FB3379B727"/>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7">
    <w:name w:val="65778E1FCF8F4A5DADA852FAC05CFA8D27"/>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7">
    <w:name w:val="0382307E1C3440D085D136BAC667C28027"/>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7">
    <w:name w:val="7A410F525C31487A91BF6A973E6608D727"/>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7">
    <w:name w:val="C6664B36CB4B4C89B640945E310C942B27"/>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7">
    <w:name w:val="E3C91347B1094566A6846ED14272C10C27"/>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7">
    <w:name w:val="A8042476F19145F2A7E985BA08AC47B027"/>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6">
    <w:name w:val="5ADE6D0219034AB2A094767BC62F5B0226"/>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7">
    <w:name w:val="6D939FC0831642958CEDE1BB39EFED2C7"/>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7">
    <w:name w:val="FC8EAC84FA3B43159ED2C10E96245F8C7"/>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7">
    <w:name w:val="75D58AFB4B7246F589A3AE8D6951EA027"/>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7">
    <w:name w:val="D4683220D856467CAAD6744AC9940CEE7"/>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7">
    <w:name w:val="E1C18AA9C344404A9FB79E993E666F647"/>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7">
    <w:name w:val="5717F013603D4E28860B3FDCEA0E44357"/>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7">
    <w:name w:val="6FEC709D12E944B39FD8A2D0A29152D67"/>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7">
    <w:name w:val="5156AA0795234D9C8C3C4978E3EFE4C47"/>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7">
    <w:name w:val="63A9F428F90C4D4AAC80A8E1472A89CA7"/>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7">
    <w:name w:val="A2E4320D7EE541DFA779485768B3D96B7"/>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7">
    <w:name w:val="F4B4649A04C5429E8FFDFB9260422E637"/>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7">
    <w:name w:val="DBD44148B5354761A8771DDF25041C497"/>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7">
    <w:name w:val="6154CE03177F4664B057ED78E1ABC5947"/>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7">
    <w:name w:val="9A04839BF2E5417FB58EFB4394A6A0C77"/>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7">
    <w:name w:val="63C496E1D34F45A89A9A4297E33CF4A27"/>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7">
    <w:name w:val="6E248784057E41149744D355DD5767FE7"/>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7">
    <w:name w:val="DA9D6ACE46674556A8EE17C51F2D78AC7"/>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7">
    <w:name w:val="F85988478F70420AA2ADE7ADDB336F837"/>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7">
    <w:name w:val="6DF7BE7B92EA4061BAEF521D6FF1F3CF7"/>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7">
    <w:name w:val="866D7733901C4A8FA2CE740A025586FA7"/>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7">
    <w:name w:val="04CE46ACEF6A42199EBD33BE3CEFBD8B7"/>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7">
    <w:name w:val="B323649AFD694F128C3934461895B4A87"/>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7">
    <w:name w:val="0BCC32FC9E914F4E89FF63B1180219057"/>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7">
    <w:name w:val="A68AD41287994CDD85753A54B8B80C167"/>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7">
    <w:name w:val="F848F41BF79E4643935A1D3D5D24AE667"/>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7">
    <w:name w:val="3578239C8C6945B2B056080618822A387"/>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7">
    <w:name w:val="CBE5025BD2584D92AF308D58BAD990657"/>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7">
    <w:name w:val="CB78A9CA674540999C164D7D3E6E73D67"/>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7">
    <w:name w:val="E3C1D79607864AD2929A27AF27FF85277"/>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7">
    <w:name w:val="CC0B9FF4D979485AAFE442063A0B269D7"/>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7">
    <w:name w:val="905E67C45FA94B16B4C0ADD12B20DC527"/>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7">
    <w:name w:val="C6B69C85097C45D1B62F54DC27EEEE107"/>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7">
    <w:name w:val="B885E38BBFD345C2B617BB0D6A9307957"/>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7">
    <w:name w:val="680CB32EC4E6415EA879DB98D57736E27"/>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7">
    <w:name w:val="5EF72CB514C44688AF3F8AFBC9ECD1997"/>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7">
    <w:name w:val="BBD9A4FE0FB04D8BB801EFB614855D747"/>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7">
    <w:name w:val="05109199A55043109B834A15BA52984E7"/>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8">
    <w:name w:val="C1A75551793F4E2498A021082BA0D15F28"/>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8">
    <w:name w:val="750A07FC1204433BA4683606136FC2BA28"/>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8">
    <w:name w:val="684B9EDFD303441587CE3C6DE6FF35EF28"/>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8">
    <w:name w:val="4F7E19A5C6514D5CB5A41B775E22126728"/>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8">
    <w:name w:val="8DD4C7BD72F64A80AF53873207B8768428"/>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8">
    <w:name w:val="6FFD64D5BF9347A1AE7B8232A787AA0928"/>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8">
    <w:name w:val="567732F5821A47149196A66FEA82DB9C28"/>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8">
    <w:name w:val="8C82D7BA4F66415789F5450A8766EA1228"/>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8">
    <w:name w:val="F52BE5F2105C4E2EA9F66893D6B6AD5D8"/>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8">
    <w:name w:val="8D969E2EEEEA428D8301BF1872A41F7728"/>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8">
    <w:name w:val="EA069EA1F7B040C8BA365E17D9E0734C28"/>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8">
    <w:name w:val="86D399C4978D4CC1AF6AC0510E41A7A928"/>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8">
    <w:name w:val="F0C34371869E4E3CAA865F21BD0614CF28"/>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8">
    <w:name w:val="94DFD1772B7D40E292AA167FE2B643E428"/>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8">
    <w:name w:val="47EE000F2D5343E5A08E75D7D5DDE4FA28"/>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8">
    <w:name w:val="4C689E576E96481D9C95748BDAF652DD28"/>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8">
    <w:name w:val="7D0DCCDCF9CB45D9991D676BE6366A8928"/>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8">
    <w:name w:val="4E528BD371F84006A63339007215418C28"/>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8">
    <w:name w:val="EF7D1543C3EF4C8FA1B4DF2FD75BE2D228"/>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8">
    <w:name w:val="A11CCD89A6DE458BA882053B8111601728"/>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8">
    <w:name w:val="A9ECCE074E7D4EB1970868C6924375AC28"/>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9">
    <w:name w:val="C1BA5A4AD8DD41C6B6F310A6A69FEE7E9"/>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8">
    <w:name w:val="B400400A0A5D4482A726C9BFBA261CB228"/>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8">
    <w:name w:val="4088ED87792549FB9DE97C75D54DC97028"/>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8">
    <w:name w:val="D7226DF6365043B7A01735D6A0312E7628"/>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8">
    <w:name w:val="82F3B0E220BC470AAE45954ABB9AB31528"/>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8">
    <w:name w:val="E8923BEBAD9C400F9860AC1FDC28067528"/>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8">
    <w:name w:val="BEAB7772E7AF48B7A9A819060A46CCA228"/>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8">
    <w:name w:val="7A69459460A24A4BB3AC77B14DE0AEF628"/>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8">
    <w:name w:val="B7599E30B0854BA99A85F0178A97D42128"/>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8">
    <w:name w:val="7FA4A0C7DDB1421EAE6AC3455BEF4A5428"/>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8">
    <w:name w:val="C63FE85A24844A7698541235EE310F9028"/>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8">
    <w:name w:val="8950ED3375F64692A629B2CCD1051F6C28"/>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8">
    <w:name w:val="821133182D174DA38A13193AB664409C28"/>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8">
    <w:name w:val="F706DAA94CED4D6EBF19302A0F75D1FC28"/>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8">
    <w:name w:val="8C759ECFDE4A4120B282E131AD831F6A28"/>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8">
    <w:name w:val="69F6C6929B3E43149967A1F84CFC73D928"/>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8">
    <w:name w:val="96A2B36864E14CA998A8CD50AD8B086928"/>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8">
    <w:name w:val="3D468C8C093E4C4A8C1E41C988ECBDC028"/>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8">
    <w:name w:val="2A9B8D833BD74419949B9CE4A7F11E5028"/>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8">
    <w:name w:val="CC625CECC2554C95A766EB9CCA6F412028"/>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8">
    <w:name w:val="FCCFE514F9A74331B8FA216E89A8EEFF28"/>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8">
    <w:name w:val="496AEBC52F574080A6E7A2D68FE9EF3A28"/>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8">
    <w:name w:val="78296EDFAA6847A589566BE99724024B28"/>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8">
    <w:name w:val="44990387FF91443C807B1B0A47685AEE28"/>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8">
    <w:name w:val="7EAFA6C855C442D4816D8B523205211128"/>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8">
    <w:name w:val="6F5E916C8EA540C2B8523EF68F77051B28"/>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8">
    <w:name w:val="A23B41D1DB97454CA4EC2DC53E7B87A728"/>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8">
    <w:name w:val="CF07EFC3665843208671B419FB3379B728"/>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8">
    <w:name w:val="65778E1FCF8F4A5DADA852FAC05CFA8D28"/>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8">
    <w:name w:val="0382307E1C3440D085D136BAC667C28028"/>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8">
    <w:name w:val="7A410F525C31487A91BF6A973E6608D728"/>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8">
    <w:name w:val="C6664B36CB4B4C89B640945E310C942B28"/>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8">
    <w:name w:val="E3C91347B1094566A6846ED14272C10C28"/>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8">
    <w:name w:val="A8042476F19145F2A7E985BA08AC47B028"/>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7">
    <w:name w:val="5ADE6D0219034AB2A094767BC62F5B0227"/>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8">
    <w:name w:val="6D939FC0831642958CEDE1BB39EFED2C8"/>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8">
    <w:name w:val="FC8EAC84FA3B43159ED2C10E96245F8C8"/>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8">
    <w:name w:val="75D58AFB4B7246F589A3AE8D6951EA028"/>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8">
    <w:name w:val="D4683220D856467CAAD6744AC9940CEE8"/>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8">
    <w:name w:val="E1C18AA9C344404A9FB79E993E666F648"/>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8">
    <w:name w:val="5717F013603D4E28860B3FDCEA0E44358"/>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8">
    <w:name w:val="6FEC709D12E944B39FD8A2D0A29152D68"/>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8">
    <w:name w:val="5156AA0795234D9C8C3C4978E3EFE4C48"/>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8">
    <w:name w:val="63A9F428F90C4D4AAC80A8E1472A89CA8"/>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8">
    <w:name w:val="A2E4320D7EE541DFA779485768B3D96B8"/>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8">
    <w:name w:val="F4B4649A04C5429E8FFDFB9260422E638"/>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8">
    <w:name w:val="DBD44148B5354761A8771DDF25041C498"/>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8">
    <w:name w:val="6154CE03177F4664B057ED78E1ABC5948"/>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8">
    <w:name w:val="9A04839BF2E5417FB58EFB4394A6A0C78"/>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8">
    <w:name w:val="63C496E1D34F45A89A9A4297E33CF4A28"/>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8">
    <w:name w:val="6E248784057E41149744D355DD5767FE8"/>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8">
    <w:name w:val="DA9D6ACE46674556A8EE17C51F2D78AC8"/>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8">
    <w:name w:val="F85988478F70420AA2ADE7ADDB336F838"/>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8">
    <w:name w:val="6DF7BE7B92EA4061BAEF521D6FF1F3CF8"/>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8">
    <w:name w:val="866D7733901C4A8FA2CE740A025586FA8"/>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8">
    <w:name w:val="04CE46ACEF6A42199EBD33BE3CEFBD8B8"/>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8">
    <w:name w:val="B323649AFD694F128C3934461895B4A88"/>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8">
    <w:name w:val="0BCC32FC9E914F4E89FF63B1180219058"/>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8">
    <w:name w:val="A68AD41287994CDD85753A54B8B80C168"/>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8">
    <w:name w:val="F848F41BF79E4643935A1D3D5D24AE668"/>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8">
    <w:name w:val="3578239C8C6945B2B056080618822A388"/>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8">
    <w:name w:val="CBE5025BD2584D92AF308D58BAD990658"/>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8">
    <w:name w:val="CB78A9CA674540999C164D7D3E6E73D68"/>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8">
    <w:name w:val="E3C1D79607864AD2929A27AF27FF85278"/>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8">
    <w:name w:val="CC0B9FF4D979485AAFE442063A0B269D8"/>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8">
    <w:name w:val="905E67C45FA94B16B4C0ADD12B20DC528"/>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8">
    <w:name w:val="C6B69C85097C45D1B62F54DC27EEEE108"/>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8">
    <w:name w:val="B885E38BBFD345C2B617BB0D6A9307958"/>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8">
    <w:name w:val="680CB32EC4E6415EA879DB98D57736E28"/>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8">
    <w:name w:val="5EF72CB514C44688AF3F8AFBC9ECD1998"/>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8">
    <w:name w:val="BBD9A4FE0FB04D8BB801EFB614855D748"/>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8">
    <w:name w:val="05109199A55043109B834A15BA52984E8"/>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29">
    <w:name w:val="C1A75551793F4E2498A021082BA0D15F29"/>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29">
    <w:name w:val="750A07FC1204433BA4683606136FC2BA29"/>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29">
    <w:name w:val="684B9EDFD303441587CE3C6DE6FF35EF29"/>
    <w:rsid w:val="00A551D2"/>
    <w:pPr>
      <w:spacing w:after="0" w:line="240" w:lineRule="auto"/>
    </w:pPr>
    <w:rPr>
      <w:rFonts w:ascii="Times New Roman" w:eastAsia="Times New Roman" w:hAnsi="Times New Roman" w:cs="Times New Roman"/>
      <w:sz w:val="24"/>
      <w:szCs w:val="24"/>
    </w:rPr>
  </w:style>
  <w:style w:type="paragraph" w:customStyle="1" w:styleId="4F7E19A5C6514D5CB5A41B775E22126729">
    <w:name w:val="4F7E19A5C6514D5CB5A41B775E22126729"/>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29">
    <w:name w:val="8DD4C7BD72F64A80AF53873207B8768429"/>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29">
    <w:name w:val="6FFD64D5BF9347A1AE7B8232A787AA0929"/>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29">
    <w:name w:val="567732F5821A47149196A66FEA82DB9C29"/>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29">
    <w:name w:val="8C82D7BA4F66415789F5450A8766EA1229"/>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9">
    <w:name w:val="F52BE5F2105C4E2EA9F66893D6B6AD5D9"/>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29">
    <w:name w:val="8D969E2EEEEA428D8301BF1872A41F7729"/>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29">
    <w:name w:val="EA069EA1F7B040C8BA365E17D9E0734C29"/>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29">
    <w:name w:val="86D399C4978D4CC1AF6AC0510E41A7A929"/>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29">
    <w:name w:val="F0C34371869E4E3CAA865F21BD0614CF29"/>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29">
    <w:name w:val="94DFD1772B7D40E292AA167FE2B643E429"/>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29">
    <w:name w:val="47EE000F2D5343E5A08E75D7D5DDE4FA29"/>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29">
    <w:name w:val="4C689E576E96481D9C95748BDAF652DD29"/>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29">
    <w:name w:val="7D0DCCDCF9CB45D9991D676BE6366A8929"/>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29">
    <w:name w:val="4E528BD371F84006A63339007215418C29"/>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29">
    <w:name w:val="EF7D1543C3EF4C8FA1B4DF2FD75BE2D229"/>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29">
    <w:name w:val="A11CCD89A6DE458BA882053B8111601729"/>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29">
    <w:name w:val="A9ECCE074E7D4EB1970868C6924375AC29"/>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0">
    <w:name w:val="C1BA5A4AD8DD41C6B6F310A6A69FEE7E10"/>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29">
    <w:name w:val="B400400A0A5D4482A726C9BFBA261CB229"/>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29">
    <w:name w:val="4088ED87792549FB9DE97C75D54DC97029"/>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29">
    <w:name w:val="D7226DF6365043B7A01735D6A0312E7629"/>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29">
    <w:name w:val="82F3B0E220BC470AAE45954ABB9AB31529"/>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29">
    <w:name w:val="E8923BEBAD9C400F9860AC1FDC28067529"/>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29">
    <w:name w:val="BEAB7772E7AF48B7A9A819060A46CCA229"/>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29">
    <w:name w:val="7A69459460A24A4BB3AC77B14DE0AEF629"/>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29">
    <w:name w:val="B7599E30B0854BA99A85F0178A97D42129"/>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29">
    <w:name w:val="7FA4A0C7DDB1421EAE6AC3455BEF4A5429"/>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29">
    <w:name w:val="C63FE85A24844A7698541235EE310F9029"/>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29">
    <w:name w:val="8950ED3375F64692A629B2CCD1051F6C29"/>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29">
    <w:name w:val="821133182D174DA38A13193AB664409C29"/>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29">
    <w:name w:val="F706DAA94CED4D6EBF19302A0F75D1FC29"/>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29">
    <w:name w:val="8C759ECFDE4A4120B282E131AD831F6A29"/>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29">
    <w:name w:val="69F6C6929B3E43149967A1F84CFC73D929"/>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29">
    <w:name w:val="96A2B36864E14CA998A8CD50AD8B086929"/>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29">
    <w:name w:val="3D468C8C093E4C4A8C1E41C988ECBDC029"/>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29">
    <w:name w:val="2A9B8D833BD74419949B9CE4A7F11E5029"/>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29">
    <w:name w:val="CC625CECC2554C95A766EB9CCA6F412029"/>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29">
    <w:name w:val="FCCFE514F9A74331B8FA216E89A8EEFF29"/>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29">
    <w:name w:val="496AEBC52F574080A6E7A2D68FE9EF3A29"/>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29">
    <w:name w:val="78296EDFAA6847A589566BE99724024B29"/>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29">
    <w:name w:val="44990387FF91443C807B1B0A47685AEE29"/>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29">
    <w:name w:val="7EAFA6C855C442D4816D8B523205211129"/>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29">
    <w:name w:val="6F5E916C8EA540C2B8523EF68F77051B29"/>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29">
    <w:name w:val="A23B41D1DB97454CA4EC2DC53E7B87A729"/>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29">
    <w:name w:val="CF07EFC3665843208671B419FB3379B729"/>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29">
    <w:name w:val="65778E1FCF8F4A5DADA852FAC05CFA8D29"/>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29">
    <w:name w:val="0382307E1C3440D085D136BAC667C28029"/>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29">
    <w:name w:val="7A410F525C31487A91BF6A973E6608D729"/>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29">
    <w:name w:val="C6664B36CB4B4C89B640945E310C942B29"/>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29">
    <w:name w:val="E3C91347B1094566A6846ED14272C10C29"/>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29">
    <w:name w:val="A8042476F19145F2A7E985BA08AC47B029"/>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8">
    <w:name w:val="5ADE6D0219034AB2A094767BC62F5B0228"/>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9">
    <w:name w:val="6D939FC0831642958CEDE1BB39EFED2C9"/>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9">
    <w:name w:val="FC8EAC84FA3B43159ED2C10E96245F8C9"/>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9">
    <w:name w:val="75D58AFB4B7246F589A3AE8D6951EA029"/>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9">
    <w:name w:val="D4683220D856467CAAD6744AC9940CEE9"/>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9">
    <w:name w:val="E1C18AA9C344404A9FB79E993E666F649"/>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9">
    <w:name w:val="5717F013603D4E28860B3FDCEA0E44359"/>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9">
    <w:name w:val="6FEC709D12E944B39FD8A2D0A29152D69"/>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9">
    <w:name w:val="5156AA0795234D9C8C3C4978E3EFE4C49"/>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9">
    <w:name w:val="63A9F428F90C4D4AAC80A8E1472A89CA9"/>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9">
    <w:name w:val="A2E4320D7EE541DFA779485768B3D96B9"/>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9">
    <w:name w:val="F4B4649A04C5429E8FFDFB9260422E639"/>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9">
    <w:name w:val="DBD44148B5354761A8771DDF25041C499"/>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9">
    <w:name w:val="6154CE03177F4664B057ED78E1ABC5949"/>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9">
    <w:name w:val="9A04839BF2E5417FB58EFB4394A6A0C79"/>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9">
    <w:name w:val="63C496E1D34F45A89A9A4297E33CF4A29"/>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9">
    <w:name w:val="6E248784057E41149744D355DD5767FE9"/>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9">
    <w:name w:val="DA9D6ACE46674556A8EE17C51F2D78AC9"/>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9">
    <w:name w:val="F85988478F70420AA2ADE7ADDB336F839"/>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9">
    <w:name w:val="6DF7BE7B92EA4061BAEF521D6FF1F3CF9"/>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9">
    <w:name w:val="866D7733901C4A8FA2CE740A025586FA9"/>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9">
    <w:name w:val="04CE46ACEF6A42199EBD33BE3CEFBD8B9"/>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9">
    <w:name w:val="B323649AFD694F128C3934461895B4A89"/>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9">
    <w:name w:val="0BCC32FC9E914F4E89FF63B1180219059"/>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9">
    <w:name w:val="A68AD41287994CDD85753A54B8B80C169"/>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9">
    <w:name w:val="F848F41BF79E4643935A1D3D5D24AE669"/>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9">
    <w:name w:val="3578239C8C6945B2B056080618822A389"/>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9">
    <w:name w:val="CBE5025BD2584D92AF308D58BAD990659"/>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9">
    <w:name w:val="CB78A9CA674540999C164D7D3E6E73D69"/>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9">
    <w:name w:val="E3C1D79607864AD2929A27AF27FF85279"/>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9">
    <w:name w:val="CC0B9FF4D979485AAFE442063A0B269D9"/>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9">
    <w:name w:val="905E67C45FA94B16B4C0ADD12B20DC529"/>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9">
    <w:name w:val="C6B69C85097C45D1B62F54DC27EEEE109"/>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9">
    <w:name w:val="B885E38BBFD345C2B617BB0D6A9307959"/>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9">
    <w:name w:val="680CB32EC4E6415EA879DB98D57736E29"/>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9">
    <w:name w:val="5EF72CB514C44688AF3F8AFBC9ECD1999"/>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9">
    <w:name w:val="BBD9A4FE0FB04D8BB801EFB614855D749"/>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9">
    <w:name w:val="05109199A55043109B834A15BA52984E9"/>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
    <w:name w:val="1940F4B4FF30421184B2AD331394E517"/>
    <w:rsid w:val="00A551D2"/>
  </w:style>
  <w:style w:type="paragraph" w:customStyle="1" w:styleId="C1A75551793F4E2498A021082BA0D15F30">
    <w:name w:val="C1A75551793F4E2498A021082BA0D15F30"/>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30">
    <w:name w:val="750A07FC1204433BA4683606136FC2BA30"/>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30">
    <w:name w:val="684B9EDFD303441587CE3C6DE6FF35EF30"/>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1">
    <w:name w:val="1940F4B4FF30421184B2AD331394E5171"/>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30">
    <w:name w:val="8DD4C7BD72F64A80AF53873207B8768430"/>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30">
    <w:name w:val="6FFD64D5BF9347A1AE7B8232A787AA0930"/>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30">
    <w:name w:val="567732F5821A47149196A66FEA82DB9C30"/>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30">
    <w:name w:val="8C82D7BA4F66415789F5450A8766EA1230"/>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0">
    <w:name w:val="F52BE5F2105C4E2EA9F66893D6B6AD5D10"/>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30">
    <w:name w:val="8D969E2EEEEA428D8301BF1872A41F7730"/>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30">
    <w:name w:val="EA069EA1F7B040C8BA365E17D9E0734C30"/>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30">
    <w:name w:val="86D399C4978D4CC1AF6AC0510E41A7A930"/>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30">
    <w:name w:val="F0C34371869E4E3CAA865F21BD0614CF30"/>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30">
    <w:name w:val="94DFD1772B7D40E292AA167FE2B643E430"/>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30">
    <w:name w:val="47EE000F2D5343E5A08E75D7D5DDE4FA30"/>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30">
    <w:name w:val="4C689E576E96481D9C95748BDAF652DD30"/>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30">
    <w:name w:val="7D0DCCDCF9CB45D9991D676BE6366A8930"/>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30">
    <w:name w:val="4E528BD371F84006A63339007215418C30"/>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30">
    <w:name w:val="EF7D1543C3EF4C8FA1B4DF2FD75BE2D230"/>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30">
    <w:name w:val="A11CCD89A6DE458BA882053B8111601730"/>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30">
    <w:name w:val="A9ECCE074E7D4EB1970868C6924375AC30"/>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1">
    <w:name w:val="C1BA5A4AD8DD41C6B6F310A6A69FEE7E11"/>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30">
    <w:name w:val="B400400A0A5D4482A726C9BFBA261CB230"/>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30">
    <w:name w:val="4088ED87792549FB9DE97C75D54DC97030"/>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30">
    <w:name w:val="D7226DF6365043B7A01735D6A0312E7630"/>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30">
    <w:name w:val="82F3B0E220BC470AAE45954ABB9AB31530"/>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30">
    <w:name w:val="E8923BEBAD9C400F9860AC1FDC28067530"/>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30">
    <w:name w:val="BEAB7772E7AF48B7A9A819060A46CCA230"/>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30">
    <w:name w:val="7A69459460A24A4BB3AC77B14DE0AEF630"/>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30">
    <w:name w:val="B7599E30B0854BA99A85F0178A97D42130"/>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30">
    <w:name w:val="7FA4A0C7DDB1421EAE6AC3455BEF4A5430"/>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30">
    <w:name w:val="C63FE85A24844A7698541235EE310F9030"/>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30">
    <w:name w:val="8950ED3375F64692A629B2CCD1051F6C30"/>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30">
    <w:name w:val="821133182D174DA38A13193AB664409C30"/>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30">
    <w:name w:val="F706DAA94CED4D6EBF19302A0F75D1FC30"/>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30">
    <w:name w:val="8C759ECFDE4A4120B282E131AD831F6A30"/>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30">
    <w:name w:val="69F6C6929B3E43149967A1F84CFC73D930"/>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30">
    <w:name w:val="96A2B36864E14CA998A8CD50AD8B086930"/>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30">
    <w:name w:val="3D468C8C093E4C4A8C1E41C988ECBDC030"/>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30">
    <w:name w:val="2A9B8D833BD74419949B9CE4A7F11E5030"/>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30">
    <w:name w:val="CC625CECC2554C95A766EB9CCA6F412030"/>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30">
    <w:name w:val="FCCFE514F9A74331B8FA216E89A8EEFF30"/>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30">
    <w:name w:val="496AEBC52F574080A6E7A2D68FE9EF3A30"/>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30">
    <w:name w:val="78296EDFAA6847A589566BE99724024B30"/>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30">
    <w:name w:val="44990387FF91443C807B1B0A47685AEE30"/>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30">
    <w:name w:val="7EAFA6C855C442D4816D8B523205211130"/>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30">
    <w:name w:val="6F5E916C8EA540C2B8523EF68F77051B30"/>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30">
    <w:name w:val="A23B41D1DB97454CA4EC2DC53E7B87A730"/>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30">
    <w:name w:val="CF07EFC3665843208671B419FB3379B730"/>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30">
    <w:name w:val="65778E1FCF8F4A5DADA852FAC05CFA8D30"/>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30">
    <w:name w:val="0382307E1C3440D085D136BAC667C28030"/>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30">
    <w:name w:val="7A410F525C31487A91BF6A973E6608D730"/>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30">
    <w:name w:val="C6664B36CB4B4C89B640945E310C942B30"/>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30">
    <w:name w:val="E3C91347B1094566A6846ED14272C10C30"/>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30">
    <w:name w:val="A8042476F19145F2A7E985BA08AC47B030"/>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29">
    <w:name w:val="5ADE6D0219034AB2A094767BC62F5B0229"/>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0">
    <w:name w:val="6D939FC0831642958CEDE1BB39EFED2C10"/>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0">
    <w:name w:val="FC8EAC84FA3B43159ED2C10E96245F8C10"/>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0">
    <w:name w:val="75D58AFB4B7246F589A3AE8D6951EA0210"/>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0">
    <w:name w:val="D4683220D856467CAAD6744AC9940CEE10"/>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0">
    <w:name w:val="E1C18AA9C344404A9FB79E993E666F6410"/>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0">
    <w:name w:val="5717F013603D4E28860B3FDCEA0E443510"/>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0">
    <w:name w:val="6FEC709D12E944B39FD8A2D0A29152D610"/>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0">
    <w:name w:val="5156AA0795234D9C8C3C4978E3EFE4C410"/>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0">
    <w:name w:val="63A9F428F90C4D4AAC80A8E1472A89CA10"/>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0">
    <w:name w:val="A2E4320D7EE541DFA779485768B3D96B10"/>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0">
    <w:name w:val="F4B4649A04C5429E8FFDFB9260422E6310"/>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0">
    <w:name w:val="DBD44148B5354761A8771DDF25041C4910"/>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0">
    <w:name w:val="6154CE03177F4664B057ED78E1ABC59410"/>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0">
    <w:name w:val="9A04839BF2E5417FB58EFB4394A6A0C710"/>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0">
    <w:name w:val="63C496E1D34F45A89A9A4297E33CF4A210"/>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0">
    <w:name w:val="6E248784057E41149744D355DD5767FE10"/>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0">
    <w:name w:val="DA9D6ACE46674556A8EE17C51F2D78AC10"/>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0">
    <w:name w:val="F85988478F70420AA2ADE7ADDB336F8310"/>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0">
    <w:name w:val="6DF7BE7B92EA4061BAEF521D6FF1F3CF10"/>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0">
    <w:name w:val="866D7733901C4A8FA2CE740A025586FA10"/>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0">
    <w:name w:val="04CE46ACEF6A42199EBD33BE3CEFBD8B10"/>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0">
    <w:name w:val="B323649AFD694F128C3934461895B4A810"/>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0">
    <w:name w:val="0BCC32FC9E914F4E89FF63B11802190510"/>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0">
    <w:name w:val="A68AD41287994CDD85753A54B8B80C1610"/>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0">
    <w:name w:val="F848F41BF79E4643935A1D3D5D24AE6610"/>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0">
    <w:name w:val="3578239C8C6945B2B056080618822A3810"/>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0">
    <w:name w:val="CBE5025BD2584D92AF308D58BAD9906510"/>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0">
    <w:name w:val="CB78A9CA674540999C164D7D3E6E73D610"/>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0">
    <w:name w:val="E3C1D79607864AD2929A27AF27FF852710"/>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0">
    <w:name w:val="CC0B9FF4D979485AAFE442063A0B269D10"/>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0">
    <w:name w:val="905E67C45FA94B16B4C0ADD12B20DC5210"/>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0">
    <w:name w:val="C6B69C85097C45D1B62F54DC27EEEE1010"/>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0">
    <w:name w:val="B885E38BBFD345C2B617BB0D6A93079510"/>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0">
    <w:name w:val="680CB32EC4E6415EA879DB98D57736E210"/>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0">
    <w:name w:val="5EF72CB514C44688AF3F8AFBC9ECD19910"/>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0">
    <w:name w:val="BBD9A4FE0FB04D8BB801EFB614855D7410"/>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0">
    <w:name w:val="05109199A55043109B834A15BA52984E10"/>
    <w:rsid w:val="00A551D2"/>
    <w:pPr>
      <w:spacing w:after="0" w:line="240" w:lineRule="auto"/>
    </w:pPr>
    <w:rPr>
      <w:rFonts w:ascii="Times New Roman" w:eastAsia="Times New Roman" w:hAnsi="Times New Roman" w:cs="Times New Roman"/>
      <w:sz w:val="24"/>
      <w:szCs w:val="24"/>
    </w:rPr>
  </w:style>
  <w:style w:type="paragraph" w:customStyle="1" w:styleId="C11DE9E3CE1E43209CF57A8934FA878F">
    <w:name w:val="C11DE9E3CE1E43209CF57A8934FA878F"/>
    <w:rsid w:val="00A551D2"/>
  </w:style>
  <w:style w:type="paragraph" w:customStyle="1" w:styleId="C1A75551793F4E2498A021082BA0D15F31">
    <w:name w:val="C1A75551793F4E2498A021082BA0D15F31"/>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31">
    <w:name w:val="750A07FC1204433BA4683606136FC2BA31"/>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31">
    <w:name w:val="684B9EDFD303441587CE3C6DE6FF35EF31"/>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2">
    <w:name w:val="1940F4B4FF30421184B2AD331394E5172"/>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31">
    <w:name w:val="8DD4C7BD72F64A80AF53873207B8768431"/>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31">
    <w:name w:val="6FFD64D5BF9347A1AE7B8232A787AA0931"/>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31">
    <w:name w:val="567732F5821A47149196A66FEA82DB9C31"/>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31">
    <w:name w:val="8C82D7BA4F66415789F5450A8766EA1231"/>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1">
    <w:name w:val="F52BE5F2105C4E2EA9F66893D6B6AD5D11"/>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31">
    <w:name w:val="8D969E2EEEEA428D8301BF1872A41F7731"/>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31">
    <w:name w:val="EA069EA1F7B040C8BA365E17D9E0734C31"/>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31">
    <w:name w:val="86D399C4978D4CC1AF6AC0510E41A7A931"/>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31">
    <w:name w:val="F0C34371869E4E3CAA865F21BD0614CF31"/>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31">
    <w:name w:val="94DFD1772B7D40E292AA167FE2B643E431"/>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31">
    <w:name w:val="47EE000F2D5343E5A08E75D7D5DDE4FA31"/>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31">
    <w:name w:val="4C689E576E96481D9C95748BDAF652DD31"/>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31">
    <w:name w:val="7D0DCCDCF9CB45D9991D676BE6366A8931"/>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31">
    <w:name w:val="4E528BD371F84006A63339007215418C31"/>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31">
    <w:name w:val="EF7D1543C3EF4C8FA1B4DF2FD75BE2D231"/>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31">
    <w:name w:val="A11CCD89A6DE458BA882053B8111601731"/>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31">
    <w:name w:val="A9ECCE074E7D4EB1970868C6924375AC31"/>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2">
    <w:name w:val="C1BA5A4AD8DD41C6B6F310A6A69FEE7E12"/>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31">
    <w:name w:val="B400400A0A5D4482A726C9BFBA261CB231"/>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31">
    <w:name w:val="4088ED87792549FB9DE97C75D54DC97031"/>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31">
    <w:name w:val="D7226DF6365043B7A01735D6A0312E7631"/>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31">
    <w:name w:val="82F3B0E220BC470AAE45954ABB9AB31531"/>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31">
    <w:name w:val="E8923BEBAD9C400F9860AC1FDC28067531"/>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31">
    <w:name w:val="BEAB7772E7AF48B7A9A819060A46CCA231"/>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31">
    <w:name w:val="7A69459460A24A4BB3AC77B14DE0AEF631"/>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31">
    <w:name w:val="B7599E30B0854BA99A85F0178A97D42131"/>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31">
    <w:name w:val="7FA4A0C7DDB1421EAE6AC3455BEF4A5431"/>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31">
    <w:name w:val="C63FE85A24844A7698541235EE310F9031"/>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31">
    <w:name w:val="8950ED3375F64692A629B2CCD1051F6C31"/>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31">
    <w:name w:val="821133182D174DA38A13193AB664409C31"/>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31">
    <w:name w:val="F706DAA94CED4D6EBF19302A0F75D1FC31"/>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31">
    <w:name w:val="8C759ECFDE4A4120B282E131AD831F6A31"/>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31">
    <w:name w:val="69F6C6929B3E43149967A1F84CFC73D931"/>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31">
    <w:name w:val="96A2B36864E14CA998A8CD50AD8B086931"/>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31">
    <w:name w:val="3D468C8C093E4C4A8C1E41C988ECBDC031"/>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31">
    <w:name w:val="2A9B8D833BD74419949B9CE4A7F11E5031"/>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31">
    <w:name w:val="CC625CECC2554C95A766EB9CCA6F412031"/>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31">
    <w:name w:val="FCCFE514F9A74331B8FA216E89A8EEFF31"/>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31">
    <w:name w:val="496AEBC52F574080A6E7A2D68FE9EF3A31"/>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31">
    <w:name w:val="78296EDFAA6847A589566BE99724024B31"/>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31">
    <w:name w:val="44990387FF91443C807B1B0A47685AEE31"/>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31">
    <w:name w:val="7EAFA6C855C442D4816D8B523205211131"/>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31">
    <w:name w:val="6F5E916C8EA540C2B8523EF68F77051B31"/>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31">
    <w:name w:val="A23B41D1DB97454CA4EC2DC53E7B87A731"/>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31">
    <w:name w:val="CF07EFC3665843208671B419FB3379B731"/>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31">
    <w:name w:val="65778E1FCF8F4A5DADA852FAC05CFA8D31"/>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31">
    <w:name w:val="0382307E1C3440D085D136BAC667C28031"/>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31">
    <w:name w:val="7A410F525C31487A91BF6A973E6608D731"/>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31">
    <w:name w:val="C6664B36CB4B4C89B640945E310C942B31"/>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31">
    <w:name w:val="E3C91347B1094566A6846ED14272C10C31"/>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31">
    <w:name w:val="A8042476F19145F2A7E985BA08AC47B031"/>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30">
    <w:name w:val="5ADE6D0219034AB2A094767BC62F5B0230"/>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1">
    <w:name w:val="6D939FC0831642958CEDE1BB39EFED2C11"/>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1">
    <w:name w:val="FC8EAC84FA3B43159ED2C10E96245F8C11"/>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1">
    <w:name w:val="75D58AFB4B7246F589A3AE8D6951EA0211"/>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1">
    <w:name w:val="D4683220D856467CAAD6744AC9940CEE11"/>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1">
    <w:name w:val="E1C18AA9C344404A9FB79E993E666F6411"/>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1">
    <w:name w:val="5717F013603D4E28860B3FDCEA0E443511"/>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1">
    <w:name w:val="6FEC709D12E944B39FD8A2D0A29152D611"/>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1">
    <w:name w:val="5156AA0795234D9C8C3C4978E3EFE4C411"/>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1">
    <w:name w:val="63A9F428F90C4D4AAC80A8E1472A89CA11"/>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1">
    <w:name w:val="A2E4320D7EE541DFA779485768B3D96B11"/>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1">
    <w:name w:val="F4B4649A04C5429E8FFDFB9260422E6311"/>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1">
    <w:name w:val="DBD44148B5354761A8771DDF25041C4911"/>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1">
    <w:name w:val="6154CE03177F4664B057ED78E1ABC59411"/>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1">
    <w:name w:val="9A04839BF2E5417FB58EFB4394A6A0C711"/>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1">
    <w:name w:val="63C496E1D34F45A89A9A4297E33CF4A211"/>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1">
    <w:name w:val="6E248784057E41149744D355DD5767FE11"/>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1">
    <w:name w:val="DA9D6ACE46674556A8EE17C51F2D78AC11"/>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1">
    <w:name w:val="F85988478F70420AA2ADE7ADDB336F8311"/>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1">
    <w:name w:val="6DF7BE7B92EA4061BAEF521D6FF1F3CF11"/>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1">
    <w:name w:val="866D7733901C4A8FA2CE740A025586FA11"/>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1">
    <w:name w:val="04CE46ACEF6A42199EBD33BE3CEFBD8B11"/>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1">
    <w:name w:val="B323649AFD694F128C3934461895B4A811"/>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1">
    <w:name w:val="0BCC32FC9E914F4E89FF63B11802190511"/>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1">
    <w:name w:val="A68AD41287994CDD85753A54B8B80C1611"/>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1">
    <w:name w:val="F848F41BF79E4643935A1D3D5D24AE6611"/>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1">
    <w:name w:val="3578239C8C6945B2B056080618822A3811"/>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1">
    <w:name w:val="CBE5025BD2584D92AF308D58BAD9906511"/>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1">
    <w:name w:val="CB78A9CA674540999C164D7D3E6E73D611"/>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1">
    <w:name w:val="E3C1D79607864AD2929A27AF27FF852711"/>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1">
    <w:name w:val="CC0B9FF4D979485AAFE442063A0B269D11"/>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1">
    <w:name w:val="905E67C45FA94B16B4C0ADD12B20DC5211"/>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1">
    <w:name w:val="C6B69C85097C45D1B62F54DC27EEEE1011"/>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1">
    <w:name w:val="B885E38BBFD345C2B617BB0D6A93079511"/>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1">
    <w:name w:val="680CB32EC4E6415EA879DB98D57736E211"/>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1">
    <w:name w:val="5EF72CB514C44688AF3F8AFBC9ECD19911"/>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1">
    <w:name w:val="BBD9A4FE0FB04D8BB801EFB614855D7411"/>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1">
    <w:name w:val="05109199A55043109B834A15BA52984E11"/>
    <w:rsid w:val="00A551D2"/>
    <w:pPr>
      <w:spacing w:after="0" w:line="240" w:lineRule="auto"/>
    </w:pPr>
    <w:rPr>
      <w:rFonts w:ascii="Times New Roman" w:eastAsia="Times New Roman" w:hAnsi="Times New Roman" w:cs="Times New Roman"/>
      <w:sz w:val="24"/>
      <w:szCs w:val="24"/>
    </w:rPr>
  </w:style>
  <w:style w:type="paragraph" w:customStyle="1" w:styleId="CF6429B0638E4F70BD432C39DFBDB9A7">
    <w:name w:val="CF6429B0638E4F70BD432C39DFBDB9A7"/>
    <w:rsid w:val="00A551D2"/>
  </w:style>
  <w:style w:type="paragraph" w:customStyle="1" w:styleId="C1A75551793F4E2498A021082BA0D15F32">
    <w:name w:val="C1A75551793F4E2498A021082BA0D15F32"/>
    <w:rsid w:val="00A551D2"/>
    <w:pPr>
      <w:spacing w:after="0" w:line="240" w:lineRule="auto"/>
    </w:pPr>
    <w:rPr>
      <w:rFonts w:ascii="Times New Roman" w:eastAsia="Times New Roman" w:hAnsi="Times New Roman" w:cs="Times New Roman"/>
      <w:sz w:val="24"/>
      <w:szCs w:val="24"/>
    </w:rPr>
  </w:style>
  <w:style w:type="paragraph" w:customStyle="1" w:styleId="750A07FC1204433BA4683606136FC2BA32">
    <w:name w:val="750A07FC1204433BA4683606136FC2BA32"/>
    <w:rsid w:val="00A551D2"/>
    <w:pPr>
      <w:spacing w:after="0" w:line="240" w:lineRule="auto"/>
    </w:pPr>
    <w:rPr>
      <w:rFonts w:ascii="Times New Roman" w:eastAsia="Times New Roman" w:hAnsi="Times New Roman" w:cs="Times New Roman"/>
      <w:sz w:val="24"/>
      <w:szCs w:val="24"/>
    </w:rPr>
  </w:style>
  <w:style w:type="paragraph" w:customStyle="1" w:styleId="684B9EDFD303441587CE3C6DE6FF35EF32">
    <w:name w:val="684B9EDFD303441587CE3C6DE6FF35EF32"/>
    <w:rsid w:val="00A551D2"/>
    <w:pPr>
      <w:spacing w:after="0" w:line="240" w:lineRule="auto"/>
    </w:pPr>
    <w:rPr>
      <w:rFonts w:ascii="Times New Roman" w:eastAsia="Times New Roman" w:hAnsi="Times New Roman" w:cs="Times New Roman"/>
      <w:sz w:val="24"/>
      <w:szCs w:val="24"/>
    </w:rPr>
  </w:style>
  <w:style w:type="paragraph" w:customStyle="1" w:styleId="1940F4B4FF30421184B2AD331394E5173">
    <w:name w:val="1940F4B4FF30421184B2AD331394E5173"/>
    <w:rsid w:val="00A551D2"/>
    <w:pPr>
      <w:spacing w:after="0" w:line="240" w:lineRule="auto"/>
    </w:pPr>
    <w:rPr>
      <w:rFonts w:ascii="Times New Roman" w:eastAsia="Times New Roman" w:hAnsi="Times New Roman" w:cs="Times New Roman"/>
      <w:sz w:val="24"/>
      <w:szCs w:val="24"/>
    </w:rPr>
  </w:style>
  <w:style w:type="paragraph" w:customStyle="1" w:styleId="8DD4C7BD72F64A80AF53873207B8768432">
    <w:name w:val="8DD4C7BD72F64A80AF53873207B8768432"/>
    <w:rsid w:val="00A551D2"/>
    <w:pPr>
      <w:spacing w:after="0" w:line="240" w:lineRule="auto"/>
    </w:pPr>
    <w:rPr>
      <w:rFonts w:ascii="Times New Roman" w:eastAsia="Times New Roman" w:hAnsi="Times New Roman" w:cs="Times New Roman"/>
      <w:sz w:val="24"/>
      <w:szCs w:val="24"/>
    </w:rPr>
  </w:style>
  <w:style w:type="paragraph" w:customStyle="1" w:styleId="6FFD64D5BF9347A1AE7B8232A787AA0932">
    <w:name w:val="6FFD64D5BF9347A1AE7B8232A787AA0932"/>
    <w:rsid w:val="00A551D2"/>
    <w:pPr>
      <w:spacing w:after="0" w:line="240" w:lineRule="auto"/>
    </w:pPr>
    <w:rPr>
      <w:rFonts w:ascii="Times New Roman" w:eastAsia="Times New Roman" w:hAnsi="Times New Roman" w:cs="Times New Roman"/>
      <w:sz w:val="24"/>
      <w:szCs w:val="24"/>
    </w:rPr>
  </w:style>
  <w:style w:type="paragraph" w:customStyle="1" w:styleId="567732F5821A47149196A66FEA82DB9C32">
    <w:name w:val="567732F5821A47149196A66FEA82DB9C32"/>
    <w:rsid w:val="00A551D2"/>
    <w:pPr>
      <w:spacing w:after="0" w:line="240" w:lineRule="auto"/>
    </w:pPr>
    <w:rPr>
      <w:rFonts w:ascii="Times New Roman" w:eastAsia="Times New Roman" w:hAnsi="Times New Roman" w:cs="Times New Roman"/>
      <w:sz w:val="24"/>
      <w:szCs w:val="24"/>
    </w:rPr>
  </w:style>
  <w:style w:type="paragraph" w:customStyle="1" w:styleId="8C82D7BA4F66415789F5450A8766EA1232">
    <w:name w:val="8C82D7BA4F66415789F5450A8766EA1232"/>
    <w:rsid w:val="00A551D2"/>
    <w:pPr>
      <w:spacing w:after="0" w:line="240" w:lineRule="auto"/>
    </w:pPr>
    <w:rPr>
      <w:rFonts w:ascii="Times New Roman" w:eastAsia="Times New Roman" w:hAnsi="Times New Roman" w:cs="Times New Roman"/>
      <w:sz w:val="24"/>
      <w:szCs w:val="24"/>
    </w:rPr>
  </w:style>
  <w:style w:type="paragraph" w:customStyle="1" w:styleId="F52BE5F2105C4E2EA9F66893D6B6AD5D12">
    <w:name w:val="F52BE5F2105C4E2EA9F66893D6B6AD5D12"/>
    <w:rsid w:val="00A551D2"/>
    <w:pPr>
      <w:spacing w:after="0" w:line="240" w:lineRule="auto"/>
    </w:pPr>
    <w:rPr>
      <w:rFonts w:ascii="Times New Roman" w:eastAsia="Times New Roman" w:hAnsi="Times New Roman" w:cs="Times New Roman"/>
      <w:sz w:val="24"/>
      <w:szCs w:val="24"/>
    </w:rPr>
  </w:style>
  <w:style w:type="paragraph" w:customStyle="1" w:styleId="8D969E2EEEEA428D8301BF1872A41F7732">
    <w:name w:val="8D969E2EEEEA428D8301BF1872A41F7732"/>
    <w:rsid w:val="00A551D2"/>
    <w:pPr>
      <w:spacing w:after="0" w:line="240" w:lineRule="auto"/>
    </w:pPr>
    <w:rPr>
      <w:rFonts w:ascii="Times New Roman" w:eastAsia="Times New Roman" w:hAnsi="Times New Roman" w:cs="Times New Roman"/>
      <w:sz w:val="24"/>
      <w:szCs w:val="24"/>
    </w:rPr>
  </w:style>
  <w:style w:type="paragraph" w:customStyle="1" w:styleId="EA069EA1F7B040C8BA365E17D9E0734C32">
    <w:name w:val="EA069EA1F7B040C8BA365E17D9E0734C32"/>
    <w:rsid w:val="00A551D2"/>
    <w:pPr>
      <w:spacing w:after="0" w:line="240" w:lineRule="auto"/>
    </w:pPr>
    <w:rPr>
      <w:rFonts w:ascii="Times New Roman" w:eastAsia="Times New Roman" w:hAnsi="Times New Roman" w:cs="Times New Roman"/>
      <w:sz w:val="24"/>
      <w:szCs w:val="24"/>
    </w:rPr>
  </w:style>
  <w:style w:type="paragraph" w:customStyle="1" w:styleId="86D399C4978D4CC1AF6AC0510E41A7A932">
    <w:name w:val="86D399C4978D4CC1AF6AC0510E41A7A932"/>
    <w:rsid w:val="00A551D2"/>
    <w:pPr>
      <w:spacing w:after="0" w:line="240" w:lineRule="auto"/>
    </w:pPr>
    <w:rPr>
      <w:rFonts w:ascii="Times New Roman" w:eastAsia="Times New Roman" w:hAnsi="Times New Roman" w:cs="Times New Roman"/>
      <w:sz w:val="24"/>
      <w:szCs w:val="24"/>
    </w:rPr>
  </w:style>
  <w:style w:type="paragraph" w:customStyle="1" w:styleId="F0C34371869E4E3CAA865F21BD0614CF32">
    <w:name w:val="F0C34371869E4E3CAA865F21BD0614CF32"/>
    <w:rsid w:val="00A551D2"/>
    <w:pPr>
      <w:spacing w:after="0" w:line="240" w:lineRule="auto"/>
    </w:pPr>
    <w:rPr>
      <w:rFonts w:ascii="Times New Roman" w:eastAsia="Times New Roman" w:hAnsi="Times New Roman" w:cs="Times New Roman"/>
      <w:sz w:val="24"/>
      <w:szCs w:val="24"/>
    </w:rPr>
  </w:style>
  <w:style w:type="paragraph" w:customStyle="1" w:styleId="94DFD1772B7D40E292AA167FE2B643E432">
    <w:name w:val="94DFD1772B7D40E292AA167FE2B643E432"/>
    <w:rsid w:val="00A551D2"/>
    <w:pPr>
      <w:spacing w:after="0" w:line="240" w:lineRule="auto"/>
    </w:pPr>
    <w:rPr>
      <w:rFonts w:ascii="Times New Roman" w:eastAsia="Times New Roman" w:hAnsi="Times New Roman" w:cs="Times New Roman"/>
      <w:sz w:val="24"/>
      <w:szCs w:val="24"/>
    </w:rPr>
  </w:style>
  <w:style w:type="paragraph" w:customStyle="1" w:styleId="47EE000F2D5343E5A08E75D7D5DDE4FA32">
    <w:name w:val="47EE000F2D5343E5A08E75D7D5DDE4FA32"/>
    <w:rsid w:val="00A551D2"/>
    <w:pPr>
      <w:spacing w:after="0" w:line="240" w:lineRule="auto"/>
    </w:pPr>
    <w:rPr>
      <w:rFonts w:ascii="Times New Roman" w:eastAsia="Times New Roman" w:hAnsi="Times New Roman" w:cs="Times New Roman"/>
      <w:sz w:val="24"/>
      <w:szCs w:val="24"/>
    </w:rPr>
  </w:style>
  <w:style w:type="paragraph" w:customStyle="1" w:styleId="4C689E576E96481D9C95748BDAF652DD32">
    <w:name w:val="4C689E576E96481D9C95748BDAF652DD32"/>
    <w:rsid w:val="00A551D2"/>
    <w:pPr>
      <w:spacing w:after="0" w:line="240" w:lineRule="auto"/>
    </w:pPr>
    <w:rPr>
      <w:rFonts w:ascii="Times New Roman" w:eastAsia="Times New Roman" w:hAnsi="Times New Roman" w:cs="Times New Roman"/>
      <w:sz w:val="24"/>
      <w:szCs w:val="24"/>
    </w:rPr>
  </w:style>
  <w:style w:type="paragraph" w:customStyle="1" w:styleId="7D0DCCDCF9CB45D9991D676BE6366A8932">
    <w:name w:val="7D0DCCDCF9CB45D9991D676BE6366A8932"/>
    <w:rsid w:val="00A551D2"/>
    <w:pPr>
      <w:spacing w:after="0" w:line="240" w:lineRule="auto"/>
    </w:pPr>
    <w:rPr>
      <w:rFonts w:ascii="Times New Roman" w:eastAsia="Times New Roman" w:hAnsi="Times New Roman" w:cs="Times New Roman"/>
      <w:sz w:val="24"/>
      <w:szCs w:val="24"/>
    </w:rPr>
  </w:style>
  <w:style w:type="paragraph" w:customStyle="1" w:styleId="4E528BD371F84006A63339007215418C32">
    <w:name w:val="4E528BD371F84006A63339007215418C32"/>
    <w:rsid w:val="00A551D2"/>
    <w:pPr>
      <w:spacing w:after="0" w:line="240" w:lineRule="auto"/>
    </w:pPr>
    <w:rPr>
      <w:rFonts w:ascii="Times New Roman" w:eastAsia="Times New Roman" w:hAnsi="Times New Roman" w:cs="Times New Roman"/>
      <w:sz w:val="24"/>
      <w:szCs w:val="24"/>
    </w:rPr>
  </w:style>
  <w:style w:type="paragraph" w:customStyle="1" w:styleId="EF7D1543C3EF4C8FA1B4DF2FD75BE2D232">
    <w:name w:val="EF7D1543C3EF4C8FA1B4DF2FD75BE2D232"/>
    <w:rsid w:val="00A551D2"/>
    <w:pPr>
      <w:spacing w:after="0" w:line="240" w:lineRule="auto"/>
    </w:pPr>
    <w:rPr>
      <w:rFonts w:ascii="Times New Roman" w:eastAsia="Times New Roman" w:hAnsi="Times New Roman" w:cs="Times New Roman"/>
      <w:sz w:val="24"/>
      <w:szCs w:val="24"/>
    </w:rPr>
  </w:style>
  <w:style w:type="paragraph" w:customStyle="1" w:styleId="A11CCD89A6DE458BA882053B8111601732">
    <w:name w:val="A11CCD89A6DE458BA882053B8111601732"/>
    <w:rsid w:val="00A551D2"/>
    <w:pPr>
      <w:spacing w:after="0" w:line="240" w:lineRule="auto"/>
    </w:pPr>
    <w:rPr>
      <w:rFonts w:ascii="Times New Roman" w:eastAsia="Times New Roman" w:hAnsi="Times New Roman" w:cs="Times New Roman"/>
      <w:sz w:val="24"/>
      <w:szCs w:val="24"/>
    </w:rPr>
  </w:style>
  <w:style w:type="paragraph" w:customStyle="1" w:styleId="A9ECCE074E7D4EB1970868C6924375AC32">
    <w:name w:val="A9ECCE074E7D4EB1970868C6924375AC32"/>
    <w:rsid w:val="00A551D2"/>
    <w:pPr>
      <w:spacing w:after="0" w:line="240" w:lineRule="auto"/>
    </w:pPr>
    <w:rPr>
      <w:rFonts w:ascii="Times New Roman" w:eastAsia="Times New Roman" w:hAnsi="Times New Roman" w:cs="Times New Roman"/>
      <w:sz w:val="24"/>
      <w:szCs w:val="24"/>
    </w:rPr>
  </w:style>
  <w:style w:type="paragraph" w:customStyle="1" w:styleId="C1BA5A4AD8DD41C6B6F310A6A69FEE7E13">
    <w:name w:val="C1BA5A4AD8DD41C6B6F310A6A69FEE7E13"/>
    <w:rsid w:val="00A551D2"/>
    <w:pPr>
      <w:spacing w:after="0" w:line="240" w:lineRule="auto"/>
    </w:pPr>
    <w:rPr>
      <w:rFonts w:ascii="Times New Roman" w:eastAsia="Times New Roman" w:hAnsi="Times New Roman" w:cs="Times New Roman"/>
      <w:sz w:val="24"/>
      <w:szCs w:val="24"/>
    </w:rPr>
  </w:style>
  <w:style w:type="paragraph" w:customStyle="1" w:styleId="B400400A0A5D4482A726C9BFBA261CB232">
    <w:name w:val="B400400A0A5D4482A726C9BFBA261CB232"/>
    <w:rsid w:val="00A551D2"/>
    <w:pPr>
      <w:spacing w:after="0" w:line="240" w:lineRule="auto"/>
    </w:pPr>
    <w:rPr>
      <w:rFonts w:ascii="Times New Roman" w:eastAsia="Times New Roman" w:hAnsi="Times New Roman" w:cs="Times New Roman"/>
      <w:sz w:val="24"/>
      <w:szCs w:val="24"/>
    </w:rPr>
  </w:style>
  <w:style w:type="paragraph" w:customStyle="1" w:styleId="4088ED87792549FB9DE97C75D54DC97032">
    <w:name w:val="4088ED87792549FB9DE97C75D54DC97032"/>
    <w:rsid w:val="00A551D2"/>
    <w:pPr>
      <w:spacing w:after="0" w:line="240" w:lineRule="auto"/>
    </w:pPr>
    <w:rPr>
      <w:rFonts w:ascii="Times New Roman" w:eastAsia="Times New Roman" w:hAnsi="Times New Roman" w:cs="Times New Roman"/>
      <w:sz w:val="24"/>
      <w:szCs w:val="24"/>
    </w:rPr>
  </w:style>
  <w:style w:type="paragraph" w:customStyle="1" w:styleId="D7226DF6365043B7A01735D6A0312E7632">
    <w:name w:val="D7226DF6365043B7A01735D6A0312E7632"/>
    <w:rsid w:val="00A551D2"/>
    <w:pPr>
      <w:spacing w:after="0" w:line="240" w:lineRule="auto"/>
    </w:pPr>
    <w:rPr>
      <w:rFonts w:ascii="Times New Roman" w:eastAsia="Times New Roman" w:hAnsi="Times New Roman" w:cs="Times New Roman"/>
      <w:sz w:val="24"/>
      <w:szCs w:val="24"/>
    </w:rPr>
  </w:style>
  <w:style w:type="paragraph" w:customStyle="1" w:styleId="82F3B0E220BC470AAE45954ABB9AB31532">
    <w:name w:val="82F3B0E220BC470AAE45954ABB9AB31532"/>
    <w:rsid w:val="00A551D2"/>
    <w:pPr>
      <w:spacing w:after="0" w:line="240" w:lineRule="auto"/>
    </w:pPr>
    <w:rPr>
      <w:rFonts w:ascii="Times New Roman" w:eastAsia="Times New Roman" w:hAnsi="Times New Roman" w:cs="Times New Roman"/>
      <w:sz w:val="24"/>
      <w:szCs w:val="24"/>
    </w:rPr>
  </w:style>
  <w:style w:type="paragraph" w:customStyle="1" w:styleId="E8923BEBAD9C400F9860AC1FDC28067532">
    <w:name w:val="E8923BEBAD9C400F9860AC1FDC28067532"/>
    <w:rsid w:val="00A551D2"/>
    <w:pPr>
      <w:spacing w:after="0" w:line="240" w:lineRule="auto"/>
    </w:pPr>
    <w:rPr>
      <w:rFonts w:ascii="Times New Roman" w:eastAsia="Times New Roman" w:hAnsi="Times New Roman" w:cs="Times New Roman"/>
      <w:sz w:val="24"/>
      <w:szCs w:val="24"/>
    </w:rPr>
  </w:style>
  <w:style w:type="paragraph" w:customStyle="1" w:styleId="BEAB7772E7AF48B7A9A819060A46CCA232">
    <w:name w:val="BEAB7772E7AF48B7A9A819060A46CCA232"/>
    <w:rsid w:val="00A551D2"/>
    <w:pPr>
      <w:spacing w:after="0" w:line="240" w:lineRule="auto"/>
    </w:pPr>
    <w:rPr>
      <w:rFonts w:ascii="Times New Roman" w:eastAsia="Times New Roman" w:hAnsi="Times New Roman" w:cs="Times New Roman"/>
      <w:sz w:val="24"/>
      <w:szCs w:val="24"/>
    </w:rPr>
  </w:style>
  <w:style w:type="paragraph" w:customStyle="1" w:styleId="7A69459460A24A4BB3AC77B14DE0AEF632">
    <w:name w:val="7A69459460A24A4BB3AC77B14DE0AEF632"/>
    <w:rsid w:val="00A551D2"/>
    <w:pPr>
      <w:spacing w:after="0" w:line="240" w:lineRule="auto"/>
    </w:pPr>
    <w:rPr>
      <w:rFonts w:ascii="Times New Roman" w:eastAsia="Times New Roman" w:hAnsi="Times New Roman" w:cs="Times New Roman"/>
      <w:sz w:val="24"/>
      <w:szCs w:val="24"/>
    </w:rPr>
  </w:style>
  <w:style w:type="paragraph" w:customStyle="1" w:styleId="B7599E30B0854BA99A85F0178A97D42132">
    <w:name w:val="B7599E30B0854BA99A85F0178A97D42132"/>
    <w:rsid w:val="00A551D2"/>
    <w:pPr>
      <w:spacing w:after="0" w:line="240" w:lineRule="auto"/>
    </w:pPr>
    <w:rPr>
      <w:rFonts w:ascii="Times New Roman" w:eastAsia="Times New Roman" w:hAnsi="Times New Roman" w:cs="Times New Roman"/>
      <w:sz w:val="24"/>
      <w:szCs w:val="24"/>
    </w:rPr>
  </w:style>
  <w:style w:type="paragraph" w:customStyle="1" w:styleId="7FA4A0C7DDB1421EAE6AC3455BEF4A5432">
    <w:name w:val="7FA4A0C7DDB1421EAE6AC3455BEF4A5432"/>
    <w:rsid w:val="00A551D2"/>
    <w:pPr>
      <w:spacing w:after="0" w:line="240" w:lineRule="auto"/>
    </w:pPr>
    <w:rPr>
      <w:rFonts w:ascii="Times New Roman" w:eastAsia="Times New Roman" w:hAnsi="Times New Roman" w:cs="Times New Roman"/>
      <w:sz w:val="24"/>
      <w:szCs w:val="24"/>
    </w:rPr>
  </w:style>
  <w:style w:type="paragraph" w:customStyle="1" w:styleId="C63FE85A24844A7698541235EE310F9032">
    <w:name w:val="C63FE85A24844A7698541235EE310F9032"/>
    <w:rsid w:val="00A551D2"/>
    <w:pPr>
      <w:spacing w:after="0" w:line="240" w:lineRule="auto"/>
    </w:pPr>
    <w:rPr>
      <w:rFonts w:ascii="Times New Roman" w:eastAsia="Times New Roman" w:hAnsi="Times New Roman" w:cs="Times New Roman"/>
      <w:sz w:val="24"/>
      <w:szCs w:val="24"/>
    </w:rPr>
  </w:style>
  <w:style w:type="paragraph" w:customStyle="1" w:styleId="8950ED3375F64692A629B2CCD1051F6C32">
    <w:name w:val="8950ED3375F64692A629B2CCD1051F6C32"/>
    <w:rsid w:val="00A551D2"/>
    <w:pPr>
      <w:spacing w:after="0" w:line="240" w:lineRule="auto"/>
    </w:pPr>
    <w:rPr>
      <w:rFonts w:ascii="Times New Roman" w:eastAsia="Times New Roman" w:hAnsi="Times New Roman" w:cs="Times New Roman"/>
      <w:sz w:val="24"/>
      <w:szCs w:val="24"/>
    </w:rPr>
  </w:style>
  <w:style w:type="paragraph" w:customStyle="1" w:styleId="821133182D174DA38A13193AB664409C32">
    <w:name w:val="821133182D174DA38A13193AB664409C32"/>
    <w:rsid w:val="00A551D2"/>
    <w:pPr>
      <w:spacing w:after="0" w:line="240" w:lineRule="auto"/>
    </w:pPr>
    <w:rPr>
      <w:rFonts w:ascii="Times New Roman" w:eastAsia="Times New Roman" w:hAnsi="Times New Roman" w:cs="Times New Roman"/>
      <w:sz w:val="24"/>
      <w:szCs w:val="24"/>
    </w:rPr>
  </w:style>
  <w:style w:type="paragraph" w:customStyle="1" w:styleId="F706DAA94CED4D6EBF19302A0F75D1FC32">
    <w:name w:val="F706DAA94CED4D6EBF19302A0F75D1FC32"/>
    <w:rsid w:val="00A551D2"/>
    <w:pPr>
      <w:spacing w:after="0" w:line="240" w:lineRule="auto"/>
    </w:pPr>
    <w:rPr>
      <w:rFonts w:ascii="Times New Roman" w:eastAsia="Times New Roman" w:hAnsi="Times New Roman" w:cs="Times New Roman"/>
      <w:sz w:val="24"/>
      <w:szCs w:val="24"/>
    </w:rPr>
  </w:style>
  <w:style w:type="paragraph" w:customStyle="1" w:styleId="8C759ECFDE4A4120B282E131AD831F6A32">
    <w:name w:val="8C759ECFDE4A4120B282E131AD831F6A32"/>
    <w:rsid w:val="00A551D2"/>
    <w:pPr>
      <w:spacing w:after="0" w:line="240" w:lineRule="auto"/>
    </w:pPr>
    <w:rPr>
      <w:rFonts w:ascii="Times New Roman" w:eastAsia="Times New Roman" w:hAnsi="Times New Roman" w:cs="Times New Roman"/>
      <w:sz w:val="24"/>
      <w:szCs w:val="24"/>
    </w:rPr>
  </w:style>
  <w:style w:type="paragraph" w:customStyle="1" w:styleId="69F6C6929B3E43149967A1F84CFC73D932">
    <w:name w:val="69F6C6929B3E43149967A1F84CFC73D932"/>
    <w:rsid w:val="00A551D2"/>
    <w:pPr>
      <w:spacing w:after="0" w:line="240" w:lineRule="auto"/>
    </w:pPr>
    <w:rPr>
      <w:rFonts w:ascii="Times New Roman" w:eastAsia="Times New Roman" w:hAnsi="Times New Roman" w:cs="Times New Roman"/>
      <w:sz w:val="24"/>
      <w:szCs w:val="24"/>
    </w:rPr>
  </w:style>
  <w:style w:type="paragraph" w:customStyle="1" w:styleId="96A2B36864E14CA998A8CD50AD8B086932">
    <w:name w:val="96A2B36864E14CA998A8CD50AD8B086932"/>
    <w:rsid w:val="00A551D2"/>
    <w:pPr>
      <w:spacing w:after="0" w:line="240" w:lineRule="auto"/>
    </w:pPr>
    <w:rPr>
      <w:rFonts w:ascii="Times New Roman" w:eastAsia="Times New Roman" w:hAnsi="Times New Roman" w:cs="Times New Roman"/>
      <w:sz w:val="24"/>
      <w:szCs w:val="24"/>
    </w:rPr>
  </w:style>
  <w:style w:type="paragraph" w:customStyle="1" w:styleId="3D468C8C093E4C4A8C1E41C988ECBDC032">
    <w:name w:val="3D468C8C093E4C4A8C1E41C988ECBDC032"/>
    <w:rsid w:val="00A551D2"/>
    <w:pPr>
      <w:spacing w:after="0" w:line="240" w:lineRule="auto"/>
    </w:pPr>
    <w:rPr>
      <w:rFonts w:ascii="Times New Roman" w:eastAsia="Times New Roman" w:hAnsi="Times New Roman" w:cs="Times New Roman"/>
      <w:sz w:val="24"/>
      <w:szCs w:val="24"/>
    </w:rPr>
  </w:style>
  <w:style w:type="paragraph" w:customStyle="1" w:styleId="2A9B8D833BD74419949B9CE4A7F11E5032">
    <w:name w:val="2A9B8D833BD74419949B9CE4A7F11E5032"/>
    <w:rsid w:val="00A551D2"/>
    <w:pPr>
      <w:spacing w:after="0" w:line="240" w:lineRule="auto"/>
    </w:pPr>
    <w:rPr>
      <w:rFonts w:ascii="Times New Roman" w:eastAsia="Times New Roman" w:hAnsi="Times New Roman" w:cs="Times New Roman"/>
      <w:sz w:val="24"/>
      <w:szCs w:val="24"/>
    </w:rPr>
  </w:style>
  <w:style w:type="paragraph" w:customStyle="1" w:styleId="CC625CECC2554C95A766EB9CCA6F412032">
    <w:name w:val="CC625CECC2554C95A766EB9CCA6F412032"/>
    <w:rsid w:val="00A551D2"/>
    <w:pPr>
      <w:spacing w:after="0" w:line="240" w:lineRule="auto"/>
    </w:pPr>
    <w:rPr>
      <w:rFonts w:ascii="Times New Roman" w:eastAsia="Times New Roman" w:hAnsi="Times New Roman" w:cs="Times New Roman"/>
      <w:sz w:val="24"/>
      <w:szCs w:val="24"/>
    </w:rPr>
  </w:style>
  <w:style w:type="paragraph" w:customStyle="1" w:styleId="FCCFE514F9A74331B8FA216E89A8EEFF32">
    <w:name w:val="FCCFE514F9A74331B8FA216E89A8EEFF32"/>
    <w:rsid w:val="00A551D2"/>
    <w:pPr>
      <w:spacing w:after="0" w:line="240" w:lineRule="auto"/>
    </w:pPr>
    <w:rPr>
      <w:rFonts w:ascii="Times New Roman" w:eastAsia="Times New Roman" w:hAnsi="Times New Roman" w:cs="Times New Roman"/>
      <w:sz w:val="24"/>
      <w:szCs w:val="24"/>
    </w:rPr>
  </w:style>
  <w:style w:type="paragraph" w:customStyle="1" w:styleId="496AEBC52F574080A6E7A2D68FE9EF3A32">
    <w:name w:val="496AEBC52F574080A6E7A2D68FE9EF3A32"/>
    <w:rsid w:val="00A551D2"/>
    <w:pPr>
      <w:spacing w:after="0" w:line="240" w:lineRule="auto"/>
    </w:pPr>
    <w:rPr>
      <w:rFonts w:ascii="Times New Roman" w:eastAsia="Times New Roman" w:hAnsi="Times New Roman" w:cs="Times New Roman"/>
      <w:sz w:val="24"/>
      <w:szCs w:val="24"/>
    </w:rPr>
  </w:style>
  <w:style w:type="paragraph" w:customStyle="1" w:styleId="78296EDFAA6847A589566BE99724024B32">
    <w:name w:val="78296EDFAA6847A589566BE99724024B32"/>
    <w:rsid w:val="00A551D2"/>
    <w:pPr>
      <w:spacing w:after="0" w:line="240" w:lineRule="auto"/>
    </w:pPr>
    <w:rPr>
      <w:rFonts w:ascii="Times New Roman" w:eastAsia="Times New Roman" w:hAnsi="Times New Roman" w:cs="Times New Roman"/>
      <w:sz w:val="24"/>
      <w:szCs w:val="24"/>
    </w:rPr>
  </w:style>
  <w:style w:type="paragraph" w:customStyle="1" w:styleId="44990387FF91443C807B1B0A47685AEE32">
    <w:name w:val="44990387FF91443C807B1B0A47685AEE32"/>
    <w:rsid w:val="00A551D2"/>
    <w:pPr>
      <w:spacing w:after="0" w:line="240" w:lineRule="auto"/>
    </w:pPr>
    <w:rPr>
      <w:rFonts w:ascii="Times New Roman" w:eastAsia="Times New Roman" w:hAnsi="Times New Roman" w:cs="Times New Roman"/>
      <w:sz w:val="24"/>
      <w:szCs w:val="24"/>
    </w:rPr>
  </w:style>
  <w:style w:type="paragraph" w:customStyle="1" w:styleId="7EAFA6C855C442D4816D8B523205211132">
    <w:name w:val="7EAFA6C855C442D4816D8B523205211132"/>
    <w:rsid w:val="00A551D2"/>
    <w:pPr>
      <w:spacing w:after="0" w:line="240" w:lineRule="auto"/>
    </w:pPr>
    <w:rPr>
      <w:rFonts w:ascii="Times New Roman" w:eastAsia="Times New Roman" w:hAnsi="Times New Roman" w:cs="Times New Roman"/>
      <w:sz w:val="24"/>
      <w:szCs w:val="24"/>
    </w:rPr>
  </w:style>
  <w:style w:type="paragraph" w:customStyle="1" w:styleId="6F5E916C8EA540C2B8523EF68F77051B32">
    <w:name w:val="6F5E916C8EA540C2B8523EF68F77051B32"/>
    <w:rsid w:val="00A551D2"/>
    <w:pPr>
      <w:spacing w:after="0" w:line="240" w:lineRule="auto"/>
    </w:pPr>
    <w:rPr>
      <w:rFonts w:ascii="Times New Roman" w:eastAsia="Times New Roman" w:hAnsi="Times New Roman" w:cs="Times New Roman"/>
      <w:sz w:val="24"/>
      <w:szCs w:val="24"/>
    </w:rPr>
  </w:style>
  <w:style w:type="paragraph" w:customStyle="1" w:styleId="A23B41D1DB97454CA4EC2DC53E7B87A732">
    <w:name w:val="A23B41D1DB97454CA4EC2DC53E7B87A732"/>
    <w:rsid w:val="00A551D2"/>
    <w:pPr>
      <w:spacing w:after="0" w:line="240" w:lineRule="auto"/>
    </w:pPr>
    <w:rPr>
      <w:rFonts w:ascii="Times New Roman" w:eastAsia="Times New Roman" w:hAnsi="Times New Roman" w:cs="Times New Roman"/>
      <w:sz w:val="24"/>
      <w:szCs w:val="24"/>
    </w:rPr>
  </w:style>
  <w:style w:type="paragraph" w:customStyle="1" w:styleId="CF07EFC3665843208671B419FB3379B732">
    <w:name w:val="CF07EFC3665843208671B419FB3379B732"/>
    <w:rsid w:val="00A551D2"/>
    <w:pPr>
      <w:spacing w:after="0" w:line="240" w:lineRule="auto"/>
    </w:pPr>
    <w:rPr>
      <w:rFonts w:ascii="Times New Roman" w:eastAsia="Times New Roman" w:hAnsi="Times New Roman" w:cs="Times New Roman"/>
      <w:sz w:val="24"/>
      <w:szCs w:val="24"/>
    </w:rPr>
  </w:style>
  <w:style w:type="paragraph" w:customStyle="1" w:styleId="65778E1FCF8F4A5DADA852FAC05CFA8D32">
    <w:name w:val="65778E1FCF8F4A5DADA852FAC05CFA8D32"/>
    <w:rsid w:val="00A551D2"/>
    <w:pPr>
      <w:spacing w:after="0" w:line="240" w:lineRule="auto"/>
    </w:pPr>
    <w:rPr>
      <w:rFonts w:ascii="Times New Roman" w:eastAsia="Times New Roman" w:hAnsi="Times New Roman" w:cs="Times New Roman"/>
      <w:sz w:val="24"/>
      <w:szCs w:val="24"/>
    </w:rPr>
  </w:style>
  <w:style w:type="paragraph" w:customStyle="1" w:styleId="0382307E1C3440D085D136BAC667C28032">
    <w:name w:val="0382307E1C3440D085D136BAC667C28032"/>
    <w:rsid w:val="00A551D2"/>
    <w:pPr>
      <w:spacing w:after="0" w:line="240" w:lineRule="auto"/>
    </w:pPr>
    <w:rPr>
      <w:rFonts w:ascii="Times New Roman" w:eastAsia="Times New Roman" w:hAnsi="Times New Roman" w:cs="Times New Roman"/>
      <w:sz w:val="24"/>
      <w:szCs w:val="24"/>
    </w:rPr>
  </w:style>
  <w:style w:type="paragraph" w:customStyle="1" w:styleId="7A410F525C31487A91BF6A973E6608D732">
    <w:name w:val="7A410F525C31487A91BF6A973E6608D732"/>
    <w:rsid w:val="00A551D2"/>
    <w:pPr>
      <w:spacing w:after="0" w:line="240" w:lineRule="auto"/>
    </w:pPr>
    <w:rPr>
      <w:rFonts w:ascii="Times New Roman" w:eastAsia="Times New Roman" w:hAnsi="Times New Roman" w:cs="Times New Roman"/>
      <w:sz w:val="24"/>
      <w:szCs w:val="24"/>
    </w:rPr>
  </w:style>
  <w:style w:type="paragraph" w:customStyle="1" w:styleId="C6664B36CB4B4C89B640945E310C942B32">
    <w:name w:val="C6664B36CB4B4C89B640945E310C942B32"/>
    <w:rsid w:val="00A551D2"/>
    <w:pPr>
      <w:spacing w:after="0" w:line="240" w:lineRule="auto"/>
    </w:pPr>
    <w:rPr>
      <w:rFonts w:ascii="Times New Roman" w:eastAsia="Times New Roman" w:hAnsi="Times New Roman" w:cs="Times New Roman"/>
      <w:sz w:val="24"/>
      <w:szCs w:val="24"/>
    </w:rPr>
  </w:style>
  <w:style w:type="paragraph" w:customStyle="1" w:styleId="E3C91347B1094566A6846ED14272C10C32">
    <w:name w:val="E3C91347B1094566A6846ED14272C10C32"/>
    <w:rsid w:val="00A551D2"/>
    <w:pPr>
      <w:spacing w:after="0" w:line="240" w:lineRule="auto"/>
    </w:pPr>
    <w:rPr>
      <w:rFonts w:ascii="Times New Roman" w:eastAsia="Times New Roman" w:hAnsi="Times New Roman" w:cs="Times New Roman"/>
      <w:sz w:val="24"/>
      <w:szCs w:val="24"/>
    </w:rPr>
  </w:style>
  <w:style w:type="paragraph" w:customStyle="1" w:styleId="A8042476F19145F2A7E985BA08AC47B032">
    <w:name w:val="A8042476F19145F2A7E985BA08AC47B032"/>
    <w:rsid w:val="00A551D2"/>
    <w:pPr>
      <w:spacing w:after="0" w:line="240" w:lineRule="auto"/>
    </w:pPr>
    <w:rPr>
      <w:rFonts w:ascii="Times New Roman" w:eastAsia="Times New Roman" w:hAnsi="Times New Roman" w:cs="Times New Roman"/>
      <w:sz w:val="24"/>
      <w:szCs w:val="24"/>
    </w:rPr>
  </w:style>
  <w:style w:type="paragraph" w:customStyle="1" w:styleId="5ADE6D0219034AB2A094767BC62F5B0231">
    <w:name w:val="5ADE6D0219034AB2A094767BC62F5B0231"/>
    <w:rsid w:val="00A551D2"/>
    <w:pPr>
      <w:spacing w:after="0" w:line="240" w:lineRule="auto"/>
    </w:pPr>
    <w:rPr>
      <w:rFonts w:ascii="Times New Roman" w:eastAsia="Times New Roman" w:hAnsi="Times New Roman" w:cs="Times New Roman"/>
      <w:sz w:val="24"/>
      <w:szCs w:val="24"/>
    </w:rPr>
  </w:style>
  <w:style w:type="paragraph" w:customStyle="1" w:styleId="6D939FC0831642958CEDE1BB39EFED2C12">
    <w:name w:val="6D939FC0831642958CEDE1BB39EFED2C12"/>
    <w:rsid w:val="00A551D2"/>
    <w:pPr>
      <w:spacing w:after="0" w:line="240" w:lineRule="auto"/>
    </w:pPr>
    <w:rPr>
      <w:rFonts w:ascii="Times New Roman" w:eastAsia="Times New Roman" w:hAnsi="Times New Roman" w:cs="Times New Roman"/>
      <w:sz w:val="24"/>
      <w:szCs w:val="24"/>
    </w:rPr>
  </w:style>
  <w:style w:type="paragraph" w:customStyle="1" w:styleId="FC8EAC84FA3B43159ED2C10E96245F8C12">
    <w:name w:val="FC8EAC84FA3B43159ED2C10E96245F8C12"/>
    <w:rsid w:val="00A551D2"/>
    <w:pPr>
      <w:spacing w:after="0" w:line="240" w:lineRule="auto"/>
    </w:pPr>
    <w:rPr>
      <w:rFonts w:ascii="Times New Roman" w:eastAsia="Times New Roman" w:hAnsi="Times New Roman" w:cs="Times New Roman"/>
      <w:sz w:val="24"/>
      <w:szCs w:val="24"/>
    </w:rPr>
  </w:style>
  <w:style w:type="paragraph" w:customStyle="1" w:styleId="75D58AFB4B7246F589A3AE8D6951EA0212">
    <w:name w:val="75D58AFB4B7246F589A3AE8D6951EA0212"/>
    <w:rsid w:val="00A551D2"/>
    <w:pPr>
      <w:spacing w:after="0" w:line="240" w:lineRule="auto"/>
    </w:pPr>
    <w:rPr>
      <w:rFonts w:ascii="Times New Roman" w:eastAsia="Times New Roman" w:hAnsi="Times New Roman" w:cs="Times New Roman"/>
      <w:sz w:val="24"/>
      <w:szCs w:val="24"/>
    </w:rPr>
  </w:style>
  <w:style w:type="paragraph" w:customStyle="1" w:styleId="D4683220D856467CAAD6744AC9940CEE12">
    <w:name w:val="D4683220D856467CAAD6744AC9940CEE12"/>
    <w:rsid w:val="00A551D2"/>
    <w:pPr>
      <w:spacing w:after="0" w:line="240" w:lineRule="auto"/>
    </w:pPr>
    <w:rPr>
      <w:rFonts w:ascii="Times New Roman" w:eastAsia="Times New Roman" w:hAnsi="Times New Roman" w:cs="Times New Roman"/>
      <w:sz w:val="24"/>
      <w:szCs w:val="24"/>
    </w:rPr>
  </w:style>
  <w:style w:type="paragraph" w:customStyle="1" w:styleId="E1C18AA9C344404A9FB79E993E666F6412">
    <w:name w:val="E1C18AA9C344404A9FB79E993E666F6412"/>
    <w:rsid w:val="00A551D2"/>
    <w:pPr>
      <w:spacing w:after="0" w:line="240" w:lineRule="auto"/>
    </w:pPr>
    <w:rPr>
      <w:rFonts w:ascii="Times New Roman" w:eastAsia="Times New Roman" w:hAnsi="Times New Roman" w:cs="Times New Roman"/>
      <w:sz w:val="24"/>
      <w:szCs w:val="24"/>
    </w:rPr>
  </w:style>
  <w:style w:type="paragraph" w:customStyle="1" w:styleId="5717F013603D4E28860B3FDCEA0E443512">
    <w:name w:val="5717F013603D4E28860B3FDCEA0E443512"/>
    <w:rsid w:val="00A551D2"/>
    <w:pPr>
      <w:spacing w:after="0" w:line="240" w:lineRule="auto"/>
    </w:pPr>
    <w:rPr>
      <w:rFonts w:ascii="Times New Roman" w:eastAsia="Times New Roman" w:hAnsi="Times New Roman" w:cs="Times New Roman"/>
      <w:sz w:val="24"/>
      <w:szCs w:val="24"/>
    </w:rPr>
  </w:style>
  <w:style w:type="paragraph" w:customStyle="1" w:styleId="6FEC709D12E944B39FD8A2D0A29152D612">
    <w:name w:val="6FEC709D12E944B39FD8A2D0A29152D612"/>
    <w:rsid w:val="00A551D2"/>
    <w:pPr>
      <w:spacing w:after="0" w:line="240" w:lineRule="auto"/>
    </w:pPr>
    <w:rPr>
      <w:rFonts w:ascii="Times New Roman" w:eastAsia="Times New Roman" w:hAnsi="Times New Roman" w:cs="Times New Roman"/>
      <w:sz w:val="24"/>
      <w:szCs w:val="24"/>
    </w:rPr>
  </w:style>
  <w:style w:type="paragraph" w:customStyle="1" w:styleId="5156AA0795234D9C8C3C4978E3EFE4C412">
    <w:name w:val="5156AA0795234D9C8C3C4978E3EFE4C412"/>
    <w:rsid w:val="00A551D2"/>
    <w:pPr>
      <w:spacing w:after="0" w:line="240" w:lineRule="auto"/>
    </w:pPr>
    <w:rPr>
      <w:rFonts w:ascii="Times New Roman" w:eastAsia="Times New Roman" w:hAnsi="Times New Roman" w:cs="Times New Roman"/>
      <w:sz w:val="24"/>
      <w:szCs w:val="24"/>
    </w:rPr>
  </w:style>
  <w:style w:type="paragraph" w:customStyle="1" w:styleId="63A9F428F90C4D4AAC80A8E1472A89CA12">
    <w:name w:val="63A9F428F90C4D4AAC80A8E1472A89CA12"/>
    <w:rsid w:val="00A551D2"/>
    <w:pPr>
      <w:spacing w:after="0" w:line="240" w:lineRule="auto"/>
    </w:pPr>
    <w:rPr>
      <w:rFonts w:ascii="Times New Roman" w:eastAsia="Times New Roman" w:hAnsi="Times New Roman" w:cs="Times New Roman"/>
      <w:sz w:val="24"/>
      <w:szCs w:val="24"/>
    </w:rPr>
  </w:style>
  <w:style w:type="paragraph" w:customStyle="1" w:styleId="A2E4320D7EE541DFA779485768B3D96B12">
    <w:name w:val="A2E4320D7EE541DFA779485768B3D96B12"/>
    <w:rsid w:val="00A551D2"/>
    <w:pPr>
      <w:spacing w:after="0" w:line="240" w:lineRule="auto"/>
    </w:pPr>
    <w:rPr>
      <w:rFonts w:ascii="Times New Roman" w:eastAsia="Times New Roman" w:hAnsi="Times New Roman" w:cs="Times New Roman"/>
      <w:sz w:val="24"/>
      <w:szCs w:val="24"/>
    </w:rPr>
  </w:style>
  <w:style w:type="paragraph" w:customStyle="1" w:styleId="F4B4649A04C5429E8FFDFB9260422E6312">
    <w:name w:val="F4B4649A04C5429E8FFDFB9260422E6312"/>
    <w:rsid w:val="00A551D2"/>
    <w:pPr>
      <w:spacing w:after="0" w:line="240" w:lineRule="auto"/>
    </w:pPr>
    <w:rPr>
      <w:rFonts w:ascii="Times New Roman" w:eastAsia="Times New Roman" w:hAnsi="Times New Roman" w:cs="Times New Roman"/>
      <w:sz w:val="24"/>
      <w:szCs w:val="24"/>
    </w:rPr>
  </w:style>
  <w:style w:type="paragraph" w:customStyle="1" w:styleId="DBD44148B5354761A8771DDF25041C4912">
    <w:name w:val="DBD44148B5354761A8771DDF25041C4912"/>
    <w:rsid w:val="00A551D2"/>
    <w:pPr>
      <w:spacing w:after="0" w:line="240" w:lineRule="auto"/>
    </w:pPr>
    <w:rPr>
      <w:rFonts w:ascii="Times New Roman" w:eastAsia="Times New Roman" w:hAnsi="Times New Roman" w:cs="Times New Roman"/>
      <w:sz w:val="24"/>
      <w:szCs w:val="24"/>
    </w:rPr>
  </w:style>
  <w:style w:type="paragraph" w:customStyle="1" w:styleId="6154CE03177F4664B057ED78E1ABC59412">
    <w:name w:val="6154CE03177F4664B057ED78E1ABC59412"/>
    <w:rsid w:val="00A551D2"/>
    <w:pPr>
      <w:spacing w:after="0" w:line="240" w:lineRule="auto"/>
    </w:pPr>
    <w:rPr>
      <w:rFonts w:ascii="Times New Roman" w:eastAsia="Times New Roman" w:hAnsi="Times New Roman" w:cs="Times New Roman"/>
      <w:sz w:val="24"/>
      <w:szCs w:val="24"/>
    </w:rPr>
  </w:style>
  <w:style w:type="paragraph" w:customStyle="1" w:styleId="9A04839BF2E5417FB58EFB4394A6A0C712">
    <w:name w:val="9A04839BF2E5417FB58EFB4394A6A0C712"/>
    <w:rsid w:val="00A551D2"/>
    <w:pPr>
      <w:spacing w:after="0" w:line="240" w:lineRule="auto"/>
    </w:pPr>
    <w:rPr>
      <w:rFonts w:ascii="Times New Roman" w:eastAsia="Times New Roman" w:hAnsi="Times New Roman" w:cs="Times New Roman"/>
      <w:sz w:val="24"/>
      <w:szCs w:val="24"/>
    </w:rPr>
  </w:style>
  <w:style w:type="paragraph" w:customStyle="1" w:styleId="63C496E1D34F45A89A9A4297E33CF4A212">
    <w:name w:val="63C496E1D34F45A89A9A4297E33CF4A212"/>
    <w:rsid w:val="00A551D2"/>
    <w:pPr>
      <w:spacing w:after="0" w:line="240" w:lineRule="auto"/>
    </w:pPr>
    <w:rPr>
      <w:rFonts w:ascii="Times New Roman" w:eastAsia="Times New Roman" w:hAnsi="Times New Roman" w:cs="Times New Roman"/>
      <w:sz w:val="24"/>
      <w:szCs w:val="24"/>
    </w:rPr>
  </w:style>
  <w:style w:type="paragraph" w:customStyle="1" w:styleId="6E248784057E41149744D355DD5767FE12">
    <w:name w:val="6E248784057E41149744D355DD5767FE12"/>
    <w:rsid w:val="00A551D2"/>
    <w:pPr>
      <w:spacing w:after="0" w:line="240" w:lineRule="auto"/>
    </w:pPr>
    <w:rPr>
      <w:rFonts w:ascii="Times New Roman" w:eastAsia="Times New Roman" w:hAnsi="Times New Roman" w:cs="Times New Roman"/>
      <w:sz w:val="24"/>
      <w:szCs w:val="24"/>
    </w:rPr>
  </w:style>
  <w:style w:type="paragraph" w:customStyle="1" w:styleId="DA9D6ACE46674556A8EE17C51F2D78AC12">
    <w:name w:val="DA9D6ACE46674556A8EE17C51F2D78AC12"/>
    <w:rsid w:val="00A551D2"/>
    <w:pPr>
      <w:spacing w:after="0" w:line="240" w:lineRule="auto"/>
    </w:pPr>
    <w:rPr>
      <w:rFonts w:ascii="Times New Roman" w:eastAsia="Times New Roman" w:hAnsi="Times New Roman" w:cs="Times New Roman"/>
      <w:sz w:val="24"/>
      <w:szCs w:val="24"/>
    </w:rPr>
  </w:style>
  <w:style w:type="paragraph" w:customStyle="1" w:styleId="F85988478F70420AA2ADE7ADDB336F8312">
    <w:name w:val="F85988478F70420AA2ADE7ADDB336F8312"/>
    <w:rsid w:val="00A551D2"/>
    <w:pPr>
      <w:spacing w:after="0" w:line="240" w:lineRule="auto"/>
    </w:pPr>
    <w:rPr>
      <w:rFonts w:ascii="Times New Roman" w:eastAsia="Times New Roman" w:hAnsi="Times New Roman" w:cs="Times New Roman"/>
      <w:sz w:val="24"/>
      <w:szCs w:val="24"/>
    </w:rPr>
  </w:style>
  <w:style w:type="paragraph" w:customStyle="1" w:styleId="6DF7BE7B92EA4061BAEF521D6FF1F3CF12">
    <w:name w:val="6DF7BE7B92EA4061BAEF521D6FF1F3CF12"/>
    <w:rsid w:val="00A551D2"/>
    <w:pPr>
      <w:spacing w:after="0" w:line="240" w:lineRule="auto"/>
    </w:pPr>
    <w:rPr>
      <w:rFonts w:ascii="Times New Roman" w:eastAsia="Times New Roman" w:hAnsi="Times New Roman" w:cs="Times New Roman"/>
      <w:sz w:val="24"/>
      <w:szCs w:val="24"/>
    </w:rPr>
  </w:style>
  <w:style w:type="paragraph" w:customStyle="1" w:styleId="866D7733901C4A8FA2CE740A025586FA12">
    <w:name w:val="866D7733901C4A8FA2CE740A025586FA12"/>
    <w:rsid w:val="00A551D2"/>
    <w:pPr>
      <w:spacing w:after="0" w:line="240" w:lineRule="auto"/>
    </w:pPr>
    <w:rPr>
      <w:rFonts w:ascii="Times New Roman" w:eastAsia="Times New Roman" w:hAnsi="Times New Roman" w:cs="Times New Roman"/>
      <w:sz w:val="24"/>
      <w:szCs w:val="24"/>
    </w:rPr>
  </w:style>
  <w:style w:type="paragraph" w:customStyle="1" w:styleId="04CE46ACEF6A42199EBD33BE3CEFBD8B12">
    <w:name w:val="04CE46ACEF6A42199EBD33BE3CEFBD8B12"/>
    <w:rsid w:val="00A551D2"/>
    <w:pPr>
      <w:spacing w:after="0" w:line="240" w:lineRule="auto"/>
    </w:pPr>
    <w:rPr>
      <w:rFonts w:ascii="Times New Roman" w:eastAsia="Times New Roman" w:hAnsi="Times New Roman" w:cs="Times New Roman"/>
      <w:sz w:val="24"/>
      <w:szCs w:val="24"/>
    </w:rPr>
  </w:style>
  <w:style w:type="paragraph" w:customStyle="1" w:styleId="B323649AFD694F128C3934461895B4A812">
    <w:name w:val="B323649AFD694F128C3934461895B4A812"/>
    <w:rsid w:val="00A551D2"/>
    <w:pPr>
      <w:spacing w:after="0" w:line="240" w:lineRule="auto"/>
    </w:pPr>
    <w:rPr>
      <w:rFonts w:ascii="Times New Roman" w:eastAsia="Times New Roman" w:hAnsi="Times New Roman" w:cs="Times New Roman"/>
      <w:sz w:val="24"/>
      <w:szCs w:val="24"/>
    </w:rPr>
  </w:style>
  <w:style w:type="paragraph" w:customStyle="1" w:styleId="0BCC32FC9E914F4E89FF63B11802190512">
    <w:name w:val="0BCC32FC9E914F4E89FF63B11802190512"/>
    <w:rsid w:val="00A551D2"/>
    <w:pPr>
      <w:spacing w:after="0" w:line="240" w:lineRule="auto"/>
    </w:pPr>
    <w:rPr>
      <w:rFonts w:ascii="Times New Roman" w:eastAsia="Times New Roman" w:hAnsi="Times New Roman" w:cs="Times New Roman"/>
      <w:sz w:val="24"/>
      <w:szCs w:val="24"/>
    </w:rPr>
  </w:style>
  <w:style w:type="paragraph" w:customStyle="1" w:styleId="A68AD41287994CDD85753A54B8B80C1612">
    <w:name w:val="A68AD41287994CDD85753A54B8B80C1612"/>
    <w:rsid w:val="00A551D2"/>
    <w:pPr>
      <w:spacing w:after="0" w:line="240" w:lineRule="auto"/>
    </w:pPr>
    <w:rPr>
      <w:rFonts w:ascii="Times New Roman" w:eastAsia="Times New Roman" w:hAnsi="Times New Roman" w:cs="Times New Roman"/>
      <w:sz w:val="24"/>
      <w:szCs w:val="24"/>
    </w:rPr>
  </w:style>
  <w:style w:type="paragraph" w:customStyle="1" w:styleId="F848F41BF79E4643935A1D3D5D24AE6612">
    <w:name w:val="F848F41BF79E4643935A1D3D5D24AE6612"/>
    <w:rsid w:val="00A551D2"/>
    <w:pPr>
      <w:spacing w:after="0" w:line="240" w:lineRule="auto"/>
    </w:pPr>
    <w:rPr>
      <w:rFonts w:ascii="Times New Roman" w:eastAsia="Times New Roman" w:hAnsi="Times New Roman" w:cs="Times New Roman"/>
      <w:sz w:val="24"/>
      <w:szCs w:val="24"/>
    </w:rPr>
  </w:style>
  <w:style w:type="paragraph" w:customStyle="1" w:styleId="3578239C8C6945B2B056080618822A3812">
    <w:name w:val="3578239C8C6945B2B056080618822A3812"/>
    <w:rsid w:val="00A551D2"/>
    <w:pPr>
      <w:spacing w:after="0" w:line="240" w:lineRule="auto"/>
    </w:pPr>
    <w:rPr>
      <w:rFonts w:ascii="Times New Roman" w:eastAsia="Times New Roman" w:hAnsi="Times New Roman" w:cs="Times New Roman"/>
      <w:sz w:val="24"/>
      <w:szCs w:val="24"/>
    </w:rPr>
  </w:style>
  <w:style w:type="paragraph" w:customStyle="1" w:styleId="CBE5025BD2584D92AF308D58BAD9906512">
    <w:name w:val="CBE5025BD2584D92AF308D58BAD9906512"/>
    <w:rsid w:val="00A551D2"/>
    <w:pPr>
      <w:spacing w:after="0" w:line="240" w:lineRule="auto"/>
    </w:pPr>
    <w:rPr>
      <w:rFonts w:ascii="Times New Roman" w:eastAsia="Times New Roman" w:hAnsi="Times New Roman" w:cs="Times New Roman"/>
      <w:sz w:val="24"/>
      <w:szCs w:val="24"/>
    </w:rPr>
  </w:style>
  <w:style w:type="paragraph" w:customStyle="1" w:styleId="CB78A9CA674540999C164D7D3E6E73D612">
    <w:name w:val="CB78A9CA674540999C164D7D3E6E73D612"/>
    <w:rsid w:val="00A551D2"/>
    <w:pPr>
      <w:spacing w:after="0" w:line="240" w:lineRule="auto"/>
    </w:pPr>
    <w:rPr>
      <w:rFonts w:ascii="Times New Roman" w:eastAsia="Times New Roman" w:hAnsi="Times New Roman" w:cs="Times New Roman"/>
      <w:sz w:val="24"/>
      <w:szCs w:val="24"/>
    </w:rPr>
  </w:style>
  <w:style w:type="paragraph" w:customStyle="1" w:styleId="E3C1D79607864AD2929A27AF27FF852712">
    <w:name w:val="E3C1D79607864AD2929A27AF27FF852712"/>
    <w:rsid w:val="00A551D2"/>
    <w:pPr>
      <w:spacing w:after="0" w:line="240" w:lineRule="auto"/>
    </w:pPr>
    <w:rPr>
      <w:rFonts w:ascii="Times New Roman" w:eastAsia="Times New Roman" w:hAnsi="Times New Roman" w:cs="Times New Roman"/>
      <w:sz w:val="24"/>
      <w:szCs w:val="24"/>
    </w:rPr>
  </w:style>
  <w:style w:type="paragraph" w:customStyle="1" w:styleId="CC0B9FF4D979485AAFE442063A0B269D12">
    <w:name w:val="CC0B9FF4D979485AAFE442063A0B269D12"/>
    <w:rsid w:val="00A551D2"/>
    <w:pPr>
      <w:spacing w:after="0" w:line="240" w:lineRule="auto"/>
    </w:pPr>
    <w:rPr>
      <w:rFonts w:ascii="Times New Roman" w:eastAsia="Times New Roman" w:hAnsi="Times New Roman" w:cs="Times New Roman"/>
      <w:sz w:val="24"/>
      <w:szCs w:val="24"/>
    </w:rPr>
  </w:style>
  <w:style w:type="paragraph" w:customStyle="1" w:styleId="905E67C45FA94B16B4C0ADD12B20DC5212">
    <w:name w:val="905E67C45FA94B16B4C0ADD12B20DC5212"/>
    <w:rsid w:val="00A551D2"/>
    <w:pPr>
      <w:spacing w:after="0" w:line="240" w:lineRule="auto"/>
    </w:pPr>
    <w:rPr>
      <w:rFonts w:ascii="Times New Roman" w:eastAsia="Times New Roman" w:hAnsi="Times New Roman" w:cs="Times New Roman"/>
      <w:sz w:val="24"/>
      <w:szCs w:val="24"/>
    </w:rPr>
  </w:style>
  <w:style w:type="paragraph" w:customStyle="1" w:styleId="C6B69C85097C45D1B62F54DC27EEEE1012">
    <w:name w:val="C6B69C85097C45D1B62F54DC27EEEE1012"/>
    <w:rsid w:val="00A551D2"/>
    <w:pPr>
      <w:spacing w:after="0" w:line="240" w:lineRule="auto"/>
    </w:pPr>
    <w:rPr>
      <w:rFonts w:ascii="Times New Roman" w:eastAsia="Times New Roman" w:hAnsi="Times New Roman" w:cs="Times New Roman"/>
      <w:sz w:val="24"/>
      <w:szCs w:val="24"/>
    </w:rPr>
  </w:style>
  <w:style w:type="paragraph" w:customStyle="1" w:styleId="B885E38BBFD345C2B617BB0D6A93079512">
    <w:name w:val="B885E38BBFD345C2B617BB0D6A93079512"/>
    <w:rsid w:val="00A551D2"/>
    <w:pPr>
      <w:spacing w:after="0" w:line="240" w:lineRule="auto"/>
    </w:pPr>
    <w:rPr>
      <w:rFonts w:ascii="Times New Roman" w:eastAsia="Times New Roman" w:hAnsi="Times New Roman" w:cs="Times New Roman"/>
      <w:sz w:val="24"/>
      <w:szCs w:val="24"/>
    </w:rPr>
  </w:style>
  <w:style w:type="paragraph" w:customStyle="1" w:styleId="680CB32EC4E6415EA879DB98D57736E212">
    <w:name w:val="680CB32EC4E6415EA879DB98D57736E212"/>
    <w:rsid w:val="00A551D2"/>
    <w:pPr>
      <w:spacing w:after="0" w:line="240" w:lineRule="auto"/>
    </w:pPr>
    <w:rPr>
      <w:rFonts w:ascii="Times New Roman" w:eastAsia="Times New Roman" w:hAnsi="Times New Roman" w:cs="Times New Roman"/>
      <w:sz w:val="24"/>
      <w:szCs w:val="24"/>
    </w:rPr>
  </w:style>
  <w:style w:type="paragraph" w:customStyle="1" w:styleId="5EF72CB514C44688AF3F8AFBC9ECD19912">
    <w:name w:val="5EF72CB514C44688AF3F8AFBC9ECD19912"/>
    <w:rsid w:val="00A551D2"/>
    <w:pPr>
      <w:spacing w:after="0" w:line="240" w:lineRule="auto"/>
    </w:pPr>
    <w:rPr>
      <w:rFonts w:ascii="Times New Roman" w:eastAsia="Times New Roman" w:hAnsi="Times New Roman" w:cs="Times New Roman"/>
      <w:sz w:val="24"/>
      <w:szCs w:val="24"/>
    </w:rPr>
  </w:style>
  <w:style w:type="paragraph" w:customStyle="1" w:styleId="BBD9A4FE0FB04D8BB801EFB614855D7412">
    <w:name w:val="BBD9A4FE0FB04D8BB801EFB614855D7412"/>
    <w:rsid w:val="00A551D2"/>
    <w:pPr>
      <w:spacing w:after="0" w:line="240" w:lineRule="auto"/>
    </w:pPr>
    <w:rPr>
      <w:rFonts w:ascii="Times New Roman" w:eastAsia="Times New Roman" w:hAnsi="Times New Roman" w:cs="Times New Roman"/>
      <w:sz w:val="24"/>
      <w:szCs w:val="24"/>
    </w:rPr>
  </w:style>
  <w:style w:type="paragraph" w:customStyle="1" w:styleId="05109199A55043109B834A15BA52984E12">
    <w:name w:val="05109199A55043109B834A15BA52984E12"/>
    <w:rsid w:val="00A551D2"/>
    <w:pPr>
      <w:spacing w:after="0" w:line="240" w:lineRule="auto"/>
    </w:pPr>
    <w:rPr>
      <w:rFonts w:ascii="Times New Roman" w:eastAsia="Times New Roman" w:hAnsi="Times New Roman" w:cs="Times New Roman"/>
      <w:sz w:val="24"/>
      <w:szCs w:val="24"/>
    </w:rPr>
  </w:style>
  <w:style w:type="paragraph" w:customStyle="1" w:styleId="C1A75551793F4E2498A021082BA0D15F33">
    <w:name w:val="C1A75551793F4E2498A021082BA0D15F33"/>
    <w:rsid w:val="006A1E72"/>
    <w:pPr>
      <w:spacing w:after="0" w:line="240" w:lineRule="auto"/>
    </w:pPr>
    <w:rPr>
      <w:rFonts w:ascii="Times New Roman" w:eastAsia="Times New Roman" w:hAnsi="Times New Roman" w:cs="Times New Roman"/>
      <w:sz w:val="24"/>
      <w:szCs w:val="24"/>
    </w:rPr>
  </w:style>
  <w:style w:type="paragraph" w:customStyle="1" w:styleId="750A07FC1204433BA4683606136FC2BA33">
    <w:name w:val="750A07FC1204433BA4683606136FC2BA33"/>
    <w:rsid w:val="006A1E72"/>
    <w:pPr>
      <w:spacing w:after="0" w:line="240" w:lineRule="auto"/>
    </w:pPr>
    <w:rPr>
      <w:rFonts w:ascii="Times New Roman" w:eastAsia="Times New Roman" w:hAnsi="Times New Roman" w:cs="Times New Roman"/>
      <w:sz w:val="24"/>
      <w:szCs w:val="24"/>
    </w:rPr>
  </w:style>
  <w:style w:type="paragraph" w:customStyle="1" w:styleId="684B9EDFD303441587CE3C6DE6FF35EF33">
    <w:name w:val="684B9EDFD303441587CE3C6DE6FF35EF33"/>
    <w:rsid w:val="006A1E72"/>
    <w:pPr>
      <w:spacing w:after="0" w:line="240" w:lineRule="auto"/>
    </w:pPr>
    <w:rPr>
      <w:rFonts w:ascii="Times New Roman" w:eastAsia="Times New Roman" w:hAnsi="Times New Roman" w:cs="Times New Roman"/>
      <w:sz w:val="24"/>
      <w:szCs w:val="24"/>
    </w:rPr>
  </w:style>
  <w:style w:type="paragraph" w:customStyle="1" w:styleId="1940F4B4FF30421184B2AD331394E5174">
    <w:name w:val="1940F4B4FF30421184B2AD331394E5174"/>
    <w:rsid w:val="006A1E72"/>
    <w:pPr>
      <w:spacing w:after="0" w:line="240" w:lineRule="auto"/>
    </w:pPr>
    <w:rPr>
      <w:rFonts w:ascii="Times New Roman" w:eastAsia="Times New Roman" w:hAnsi="Times New Roman" w:cs="Times New Roman"/>
      <w:sz w:val="24"/>
      <w:szCs w:val="24"/>
    </w:rPr>
  </w:style>
  <w:style w:type="paragraph" w:customStyle="1" w:styleId="8DD4C7BD72F64A80AF53873207B8768433">
    <w:name w:val="8DD4C7BD72F64A80AF53873207B8768433"/>
    <w:rsid w:val="006A1E72"/>
    <w:pPr>
      <w:spacing w:after="0" w:line="240" w:lineRule="auto"/>
    </w:pPr>
    <w:rPr>
      <w:rFonts w:ascii="Times New Roman" w:eastAsia="Times New Roman" w:hAnsi="Times New Roman" w:cs="Times New Roman"/>
      <w:sz w:val="24"/>
      <w:szCs w:val="24"/>
    </w:rPr>
  </w:style>
  <w:style w:type="paragraph" w:customStyle="1" w:styleId="6FFD64D5BF9347A1AE7B8232A787AA0933">
    <w:name w:val="6FFD64D5BF9347A1AE7B8232A787AA0933"/>
    <w:rsid w:val="006A1E72"/>
    <w:pPr>
      <w:spacing w:after="0" w:line="240" w:lineRule="auto"/>
    </w:pPr>
    <w:rPr>
      <w:rFonts w:ascii="Times New Roman" w:eastAsia="Times New Roman" w:hAnsi="Times New Roman" w:cs="Times New Roman"/>
      <w:sz w:val="24"/>
      <w:szCs w:val="24"/>
    </w:rPr>
  </w:style>
  <w:style w:type="paragraph" w:customStyle="1" w:styleId="567732F5821A47149196A66FEA82DB9C33">
    <w:name w:val="567732F5821A47149196A66FEA82DB9C33"/>
    <w:rsid w:val="006A1E72"/>
    <w:pPr>
      <w:spacing w:after="0" w:line="240" w:lineRule="auto"/>
    </w:pPr>
    <w:rPr>
      <w:rFonts w:ascii="Times New Roman" w:eastAsia="Times New Roman" w:hAnsi="Times New Roman" w:cs="Times New Roman"/>
      <w:sz w:val="24"/>
      <w:szCs w:val="24"/>
    </w:rPr>
  </w:style>
  <w:style w:type="paragraph" w:customStyle="1" w:styleId="8C82D7BA4F66415789F5450A8766EA1233">
    <w:name w:val="8C82D7BA4F66415789F5450A8766EA1233"/>
    <w:rsid w:val="006A1E72"/>
    <w:pPr>
      <w:spacing w:after="0" w:line="240" w:lineRule="auto"/>
    </w:pPr>
    <w:rPr>
      <w:rFonts w:ascii="Times New Roman" w:eastAsia="Times New Roman" w:hAnsi="Times New Roman" w:cs="Times New Roman"/>
      <w:sz w:val="24"/>
      <w:szCs w:val="24"/>
    </w:rPr>
  </w:style>
  <w:style w:type="paragraph" w:customStyle="1" w:styleId="F52BE5F2105C4E2EA9F66893D6B6AD5D13">
    <w:name w:val="F52BE5F2105C4E2EA9F66893D6B6AD5D13"/>
    <w:rsid w:val="006A1E72"/>
    <w:pPr>
      <w:spacing w:after="0" w:line="240" w:lineRule="auto"/>
    </w:pPr>
    <w:rPr>
      <w:rFonts w:ascii="Times New Roman" w:eastAsia="Times New Roman" w:hAnsi="Times New Roman" w:cs="Times New Roman"/>
      <w:sz w:val="24"/>
      <w:szCs w:val="24"/>
    </w:rPr>
  </w:style>
  <w:style w:type="paragraph" w:customStyle="1" w:styleId="8D969E2EEEEA428D8301BF1872A41F7733">
    <w:name w:val="8D969E2EEEEA428D8301BF1872A41F7733"/>
    <w:rsid w:val="006A1E72"/>
    <w:pPr>
      <w:spacing w:after="0" w:line="240" w:lineRule="auto"/>
    </w:pPr>
    <w:rPr>
      <w:rFonts w:ascii="Times New Roman" w:eastAsia="Times New Roman" w:hAnsi="Times New Roman" w:cs="Times New Roman"/>
      <w:sz w:val="24"/>
      <w:szCs w:val="24"/>
    </w:rPr>
  </w:style>
  <w:style w:type="paragraph" w:customStyle="1" w:styleId="EA069EA1F7B040C8BA365E17D9E0734C33">
    <w:name w:val="EA069EA1F7B040C8BA365E17D9E0734C33"/>
    <w:rsid w:val="006A1E72"/>
    <w:pPr>
      <w:spacing w:after="0" w:line="240" w:lineRule="auto"/>
    </w:pPr>
    <w:rPr>
      <w:rFonts w:ascii="Times New Roman" w:eastAsia="Times New Roman" w:hAnsi="Times New Roman" w:cs="Times New Roman"/>
      <w:sz w:val="24"/>
      <w:szCs w:val="24"/>
    </w:rPr>
  </w:style>
  <w:style w:type="paragraph" w:customStyle="1" w:styleId="86D399C4978D4CC1AF6AC0510E41A7A933">
    <w:name w:val="86D399C4978D4CC1AF6AC0510E41A7A933"/>
    <w:rsid w:val="006A1E72"/>
    <w:pPr>
      <w:spacing w:after="0" w:line="240" w:lineRule="auto"/>
    </w:pPr>
    <w:rPr>
      <w:rFonts w:ascii="Times New Roman" w:eastAsia="Times New Roman" w:hAnsi="Times New Roman" w:cs="Times New Roman"/>
      <w:sz w:val="24"/>
      <w:szCs w:val="24"/>
    </w:rPr>
  </w:style>
  <w:style w:type="paragraph" w:customStyle="1" w:styleId="F0C34371869E4E3CAA865F21BD0614CF33">
    <w:name w:val="F0C34371869E4E3CAA865F21BD0614CF33"/>
    <w:rsid w:val="006A1E72"/>
    <w:pPr>
      <w:spacing w:after="0" w:line="240" w:lineRule="auto"/>
    </w:pPr>
    <w:rPr>
      <w:rFonts w:ascii="Times New Roman" w:eastAsia="Times New Roman" w:hAnsi="Times New Roman" w:cs="Times New Roman"/>
      <w:sz w:val="24"/>
      <w:szCs w:val="24"/>
    </w:rPr>
  </w:style>
  <w:style w:type="paragraph" w:customStyle="1" w:styleId="94DFD1772B7D40E292AA167FE2B643E433">
    <w:name w:val="94DFD1772B7D40E292AA167FE2B643E433"/>
    <w:rsid w:val="006A1E72"/>
    <w:pPr>
      <w:spacing w:after="0" w:line="240" w:lineRule="auto"/>
    </w:pPr>
    <w:rPr>
      <w:rFonts w:ascii="Times New Roman" w:eastAsia="Times New Roman" w:hAnsi="Times New Roman" w:cs="Times New Roman"/>
      <w:sz w:val="24"/>
      <w:szCs w:val="24"/>
    </w:rPr>
  </w:style>
  <w:style w:type="paragraph" w:customStyle="1" w:styleId="47EE000F2D5343E5A08E75D7D5DDE4FA33">
    <w:name w:val="47EE000F2D5343E5A08E75D7D5DDE4FA33"/>
    <w:rsid w:val="006A1E72"/>
    <w:pPr>
      <w:spacing w:after="0" w:line="240" w:lineRule="auto"/>
    </w:pPr>
    <w:rPr>
      <w:rFonts w:ascii="Times New Roman" w:eastAsia="Times New Roman" w:hAnsi="Times New Roman" w:cs="Times New Roman"/>
      <w:sz w:val="24"/>
      <w:szCs w:val="24"/>
    </w:rPr>
  </w:style>
  <w:style w:type="paragraph" w:customStyle="1" w:styleId="4C689E576E96481D9C95748BDAF652DD33">
    <w:name w:val="4C689E576E96481D9C95748BDAF652DD33"/>
    <w:rsid w:val="006A1E72"/>
    <w:pPr>
      <w:spacing w:after="0" w:line="240" w:lineRule="auto"/>
    </w:pPr>
    <w:rPr>
      <w:rFonts w:ascii="Times New Roman" w:eastAsia="Times New Roman" w:hAnsi="Times New Roman" w:cs="Times New Roman"/>
      <w:sz w:val="24"/>
      <w:szCs w:val="24"/>
    </w:rPr>
  </w:style>
  <w:style w:type="paragraph" w:customStyle="1" w:styleId="7D0DCCDCF9CB45D9991D676BE6366A8933">
    <w:name w:val="7D0DCCDCF9CB45D9991D676BE6366A8933"/>
    <w:rsid w:val="006A1E72"/>
    <w:pPr>
      <w:spacing w:after="0" w:line="240" w:lineRule="auto"/>
    </w:pPr>
    <w:rPr>
      <w:rFonts w:ascii="Times New Roman" w:eastAsia="Times New Roman" w:hAnsi="Times New Roman" w:cs="Times New Roman"/>
      <w:sz w:val="24"/>
      <w:szCs w:val="24"/>
    </w:rPr>
  </w:style>
  <w:style w:type="paragraph" w:customStyle="1" w:styleId="4E528BD371F84006A63339007215418C33">
    <w:name w:val="4E528BD371F84006A63339007215418C33"/>
    <w:rsid w:val="006A1E72"/>
    <w:pPr>
      <w:spacing w:after="0" w:line="240" w:lineRule="auto"/>
    </w:pPr>
    <w:rPr>
      <w:rFonts w:ascii="Times New Roman" w:eastAsia="Times New Roman" w:hAnsi="Times New Roman" w:cs="Times New Roman"/>
      <w:sz w:val="24"/>
      <w:szCs w:val="24"/>
    </w:rPr>
  </w:style>
  <w:style w:type="paragraph" w:customStyle="1" w:styleId="EF7D1543C3EF4C8FA1B4DF2FD75BE2D233">
    <w:name w:val="EF7D1543C3EF4C8FA1B4DF2FD75BE2D233"/>
    <w:rsid w:val="006A1E72"/>
    <w:pPr>
      <w:spacing w:after="0" w:line="240" w:lineRule="auto"/>
    </w:pPr>
    <w:rPr>
      <w:rFonts w:ascii="Times New Roman" w:eastAsia="Times New Roman" w:hAnsi="Times New Roman" w:cs="Times New Roman"/>
      <w:sz w:val="24"/>
      <w:szCs w:val="24"/>
    </w:rPr>
  </w:style>
  <w:style w:type="paragraph" w:customStyle="1" w:styleId="A11CCD89A6DE458BA882053B8111601733">
    <w:name w:val="A11CCD89A6DE458BA882053B8111601733"/>
    <w:rsid w:val="006A1E72"/>
    <w:pPr>
      <w:spacing w:after="0" w:line="240" w:lineRule="auto"/>
    </w:pPr>
    <w:rPr>
      <w:rFonts w:ascii="Times New Roman" w:eastAsia="Times New Roman" w:hAnsi="Times New Roman" w:cs="Times New Roman"/>
      <w:sz w:val="24"/>
      <w:szCs w:val="24"/>
    </w:rPr>
  </w:style>
  <w:style w:type="paragraph" w:customStyle="1" w:styleId="A9ECCE074E7D4EB1970868C6924375AC33">
    <w:name w:val="A9ECCE074E7D4EB1970868C6924375AC33"/>
    <w:rsid w:val="006A1E72"/>
    <w:pPr>
      <w:spacing w:after="0" w:line="240" w:lineRule="auto"/>
    </w:pPr>
    <w:rPr>
      <w:rFonts w:ascii="Times New Roman" w:eastAsia="Times New Roman" w:hAnsi="Times New Roman" w:cs="Times New Roman"/>
      <w:sz w:val="24"/>
      <w:szCs w:val="24"/>
    </w:rPr>
  </w:style>
  <w:style w:type="paragraph" w:customStyle="1" w:styleId="C1BA5A4AD8DD41C6B6F310A6A69FEE7E14">
    <w:name w:val="C1BA5A4AD8DD41C6B6F310A6A69FEE7E14"/>
    <w:rsid w:val="006A1E72"/>
    <w:pPr>
      <w:spacing w:after="0" w:line="240" w:lineRule="auto"/>
    </w:pPr>
    <w:rPr>
      <w:rFonts w:ascii="Times New Roman" w:eastAsia="Times New Roman" w:hAnsi="Times New Roman" w:cs="Times New Roman"/>
      <w:sz w:val="24"/>
      <w:szCs w:val="24"/>
    </w:rPr>
  </w:style>
  <w:style w:type="paragraph" w:customStyle="1" w:styleId="B400400A0A5D4482A726C9BFBA261CB233">
    <w:name w:val="B400400A0A5D4482A726C9BFBA261CB233"/>
    <w:rsid w:val="006A1E72"/>
    <w:pPr>
      <w:spacing w:after="0" w:line="240" w:lineRule="auto"/>
    </w:pPr>
    <w:rPr>
      <w:rFonts w:ascii="Times New Roman" w:eastAsia="Times New Roman" w:hAnsi="Times New Roman" w:cs="Times New Roman"/>
      <w:sz w:val="24"/>
      <w:szCs w:val="24"/>
    </w:rPr>
  </w:style>
  <w:style w:type="paragraph" w:customStyle="1" w:styleId="4088ED87792549FB9DE97C75D54DC97033">
    <w:name w:val="4088ED87792549FB9DE97C75D54DC97033"/>
    <w:rsid w:val="006A1E72"/>
    <w:pPr>
      <w:spacing w:after="0" w:line="240" w:lineRule="auto"/>
    </w:pPr>
    <w:rPr>
      <w:rFonts w:ascii="Times New Roman" w:eastAsia="Times New Roman" w:hAnsi="Times New Roman" w:cs="Times New Roman"/>
      <w:sz w:val="24"/>
      <w:szCs w:val="24"/>
    </w:rPr>
  </w:style>
  <w:style w:type="paragraph" w:customStyle="1" w:styleId="D7226DF6365043B7A01735D6A0312E7633">
    <w:name w:val="D7226DF6365043B7A01735D6A0312E7633"/>
    <w:rsid w:val="006A1E72"/>
    <w:pPr>
      <w:spacing w:after="0" w:line="240" w:lineRule="auto"/>
    </w:pPr>
    <w:rPr>
      <w:rFonts w:ascii="Times New Roman" w:eastAsia="Times New Roman" w:hAnsi="Times New Roman" w:cs="Times New Roman"/>
      <w:sz w:val="24"/>
      <w:szCs w:val="24"/>
    </w:rPr>
  </w:style>
  <w:style w:type="paragraph" w:customStyle="1" w:styleId="82F3B0E220BC470AAE45954ABB9AB31533">
    <w:name w:val="82F3B0E220BC470AAE45954ABB9AB31533"/>
    <w:rsid w:val="006A1E72"/>
    <w:pPr>
      <w:spacing w:after="0" w:line="240" w:lineRule="auto"/>
    </w:pPr>
    <w:rPr>
      <w:rFonts w:ascii="Times New Roman" w:eastAsia="Times New Roman" w:hAnsi="Times New Roman" w:cs="Times New Roman"/>
      <w:sz w:val="24"/>
      <w:szCs w:val="24"/>
    </w:rPr>
  </w:style>
  <w:style w:type="paragraph" w:customStyle="1" w:styleId="E8923BEBAD9C400F9860AC1FDC28067533">
    <w:name w:val="E8923BEBAD9C400F9860AC1FDC28067533"/>
    <w:rsid w:val="006A1E72"/>
    <w:pPr>
      <w:spacing w:after="0" w:line="240" w:lineRule="auto"/>
    </w:pPr>
    <w:rPr>
      <w:rFonts w:ascii="Times New Roman" w:eastAsia="Times New Roman" w:hAnsi="Times New Roman" w:cs="Times New Roman"/>
      <w:sz w:val="24"/>
      <w:szCs w:val="24"/>
    </w:rPr>
  </w:style>
  <w:style w:type="paragraph" w:customStyle="1" w:styleId="BEAB7772E7AF48B7A9A819060A46CCA233">
    <w:name w:val="BEAB7772E7AF48B7A9A819060A46CCA233"/>
    <w:rsid w:val="006A1E72"/>
    <w:pPr>
      <w:spacing w:after="0" w:line="240" w:lineRule="auto"/>
    </w:pPr>
    <w:rPr>
      <w:rFonts w:ascii="Times New Roman" w:eastAsia="Times New Roman" w:hAnsi="Times New Roman" w:cs="Times New Roman"/>
      <w:sz w:val="24"/>
      <w:szCs w:val="24"/>
    </w:rPr>
  </w:style>
  <w:style w:type="paragraph" w:customStyle="1" w:styleId="7A69459460A24A4BB3AC77B14DE0AEF633">
    <w:name w:val="7A69459460A24A4BB3AC77B14DE0AEF633"/>
    <w:rsid w:val="006A1E72"/>
    <w:pPr>
      <w:spacing w:after="0" w:line="240" w:lineRule="auto"/>
    </w:pPr>
    <w:rPr>
      <w:rFonts w:ascii="Times New Roman" w:eastAsia="Times New Roman" w:hAnsi="Times New Roman" w:cs="Times New Roman"/>
      <w:sz w:val="24"/>
      <w:szCs w:val="24"/>
    </w:rPr>
  </w:style>
  <w:style w:type="paragraph" w:customStyle="1" w:styleId="B7599E30B0854BA99A85F0178A97D42133">
    <w:name w:val="B7599E30B0854BA99A85F0178A97D42133"/>
    <w:rsid w:val="006A1E72"/>
    <w:pPr>
      <w:spacing w:after="0" w:line="240" w:lineRule="auto"/>
    </w:pPr>
    <w:rPr>
      <w:rFonts w:ascii="Times New Roman" w:eastAsia="Times New Roman" w:hAnsi="Times New Roman" w:cs="Times New Roman"/>
      <w:sz w:val="24"/>
      <w:szCs w:val="24"/>
    </w:rPr>
  </w:style>
  <w:style w:type="paragraph" w:customStyle="1" w:styleId="7FA4A0C7DDB1421EAE6AC3455BEF4A5433">
    <w:name w:val="7FA4A0C7DDB1421EAE6AC3455BEF4A5433"/>
    <w:rsid w:val="006A1E72"/>
    <w:pPr>
      <w:spacing w:after="0" w:line="240" w:lineRule="auto"/>
    </w:pPr>
    <w:rPr>
      <w:rFonts w:ascii="Times New Roman" w:eastAsia="Times New Roman" w:hAnsi="Times New Roman" w:cs="Times New Roman"/>
      <w:sz w:val="24"/>
      <w:szCs w:val="24"/>
    </w:rPr>
  </w:style>
  <w:style w:type="paragraph" w:customStyle="1" w:styleId="C63FE85A24844A7698541235EE310F9033">
    <w:name w:val="C63FE85A24844A7698541235EE310F9033"/>
    <w:rsid w:val="006A1E72"/>
    <w:pPr>
      <w:spacing w:after="0" w:line="240" w:lineRule="auto"/>
    </w:pPr>
    <w:rPr>
      <w:rFonts w:ascii="Times New Roman" w:eastAsia="Times New Roman" w:hAnsi="Times New Roman" w:cs="Times New Roman"/>
      <w:sz w:val="24"/>
      <w:szCs w:val="24"/>
    </w:rPr>
  </w:style>
  <w:style w:type="paragraph" w:customStyle="1" w:styleId="8950ED3375F64692A629B2CCD1051F6C33">
    <w:name w:val="8950ED3375F64692A629B2CCD1051F6C33"/>
    <w:rsid w:val="006A1E72"/>
    <w:pPr>
      <w:spacing w:after="0" w:line="240" w:lineRule="auto"/>
    </w:pPr>
    <w:rPr>
      <w:rFonts w:ascii="Times New Roman" w:eastAsia="Times New Roman" w:hAnsi="Times New Roman" w:cs="Times New Roman"/>
      <w:sz w:val="24"/>
      <w:szCs w:val="24"/>
    </w:rPr>
  </w:style>
  <w:style w:type="paragraph" w:customStyle="1" w:styleId="821133182D174DA38A13193AB664409C33">
    <w:name w:val="821133182D174DA38A13193AB664409C33"/>
    <w:rsid w:val="006A1E72"/>
    <w:pPr>
      <w:spacing w:after="0" w:line="240" w:lineRule="auto"/>
    </w:pPr>
    <w:rPr>
      <w:rFonts w:ascii="Times New Roman" w:eastAsia="Times New Roman" w:hAnsi="Times New Roman" w:cs="Times New Roman"/>
      <w:sz w:val="24"/>
      <w:szCs w:val="24"/>
    </w:rPr>
  </w:style>
  <w:style w:type="paragraph" w:customStyle="1" w:styleId="F706DAA94CED4D6EBF19302A0F75D1FC33">
    <w:name w:val="F706DAA94CED4D6EBF19302A0F75D1FC33"/>
    <w:rsid w:val="006A1E72"/>
    <w:pPr>
      <w:spacing w:after="0" w:line="240" w:lineRule="auto"/>
    </w:pPr>
    <w:rPr>
      <w:rFonts w:ascii="Times New Roman" w:eastAsia="Times New Roman" w:hAnsi="Times New Roman" w:cs="Times New Roman"/>
      <w:sz w:val="24"/>
      <w:szCs w:val="24"/>
    </w:rPr>
  </w:style>
  <w:style w:type="paragraph" w:customStyle="1" w:styleId="8C759ECFDE4A4120B282E131AD831F6A33">
    <w:name w:val="8C759ECFDE4A4120B282E131AD831F6A33"/>
    <w:rsid w:val="006A1E72"/>
    <w:pPr>
      <w:spacing w:after="0" w:line="240" w:lineRule="auto"/>
    </w:pPr>
    <w:rPr>
      <w:rFonts w:ascii="Times New Roman" w:eastAsia="Times New Roman" w:hAnsi="Times New Roman" w:cs="Times New Roman"/>
      <w:sz w:val="24"/>
      <w:szCs w:val="24"/>
    </w:rPr>
  </w:style>
  <w:style w:type="paragraph" w:customStyle="1" w:styleId="69F6C6929B3E43149967A1F84CFC73D933">
    <w:name w:val="69F6C6929B3E43149967A1F84CFC73D933"/>
    <w:rsid w:val="006A1E72"/>
    <w:pPr>
      <w:spacing w:after="0" w:line="240" w:lineRule="auto"/>
    </w:pPr>
    <w:rPr>
      <w:rFonts w:ascii="Times New Roman" w:eastAsia="Times New Roman" w:hAnsi="Times New Roman" w:cs="Times New Roman"/>
      <w:sz w:val="24"/>
      <w:szCs w:val="24"/>
    </w:rPr>
  </w:style>
  <w:style w:type="paragraph" w:customStyle="1" w:styleId="96A2B36864E14CA998A8CD50AD8B086933">
    <w:name w:val="96A2B36864E14CA998A8CD50AD8B086933"/>
    <w:rsid w:val="006A1E72"/>
    <w:pPr>
      <w:spacing w:after="0" w:line="240" w:lineRule="auto"/>
    </w:pPr>
    <w:rPr>
      <w:rFonts w:ascii="Times New Roman" w:eastAsia="Times New Roman" w:hAnsi="Times New Roman" w:cs="Times New Roman"/>
      <w:sz w:val="24"/>
      <w:szCs w:val="24"/>
    </w:rPr>
  </w:style>
  <w:style w:type="paragraph" w:customStyle="1" w:styleId="3D468C8C093E4C4A8C1E41C988ECBDC033">
    <w:name w:val="3D468C8C093E4C4A8C1E41C988ECBDC033"/>
    <w:rsid w:val="006A1E72"/>
    <w:pPr>
      <w:spacing w:after="0" w:line="240" w:lineRule="auto"/>
    </w:pPr>
    <w:rPr>
      <w:rFonts w:ascii="Times New Roman" w:eastAsia="Times New Roman" w:hAnsi="Times New Roman" w:cs="Times New Roman"/>
      <w:sz w:val="24"/>
      <w:szCs w:val="24"/>
    </w:rPr>
  </w:style>
  <w:style w:type="paragraph" w:customStyle="1" w:styleId="2A9B8D833BD74419949B9CE4A7F11E5033">
    <w:name w:val="2A9B8D833BD74419949B9CE4A7F11E5033"/>
    <w:rsid w:val="006A1E72"/>
    <w:pPr>
      <w:spacing w:after="0" w:line="240" w:lineRule="auto"/>
    </w:pPr>
    <w:rPr>
      <w:rFonts w:ascii="Times New Roman" w:eastAsia="Times New Roman" w:hAnsi="Times New Roman" w:cs="Times New Roman"/>
      <w:sz w:val="24"/>
      <w:szCs w:val="24"/>
    </w:rPr>
  </w:style>
  <w:style w:type="paragraph" w:customStyle="1" w:styleId="CC625CECC2554C95A766EB9CCA6F412033">
    <w:name w:val="CC625CECC2554C95A766EB9CCA6F412033"/>
    <w:rsid w:val="006A1E72"/>
    <w:pPr>
      <w:spacing w:after="0" w:line="240" w:lineRule="auto"/>
    </w:pPr>
    <w:rPr>
      <w:rFonts w:ascii="Times New Roman" w:eastAsia="Times New Roman" w:hAnsi="Times New Roman" w:cs="Times New Roman"/>
      <w:sz w:val="24"/>
      <w:szCs w:val="24"/>
    </w:rPr>
  </w:style>
  <w:style w:type="paragraph" w:customStyle="1" w:styleId="FCCFE514F9A74331B8FA216E89A8EEFF33">
    <w:name w:val="FCCFE514F9A74331B8FA216E89A8EEFF33"/>
    <w:rsid w:val="006A1E72"/>
    <w:pPr>
      <w:spacing w:after="0" w:line="240" w:lineRule="auto"/>
    </w:pPr>
    <w:rPr>
      <w:rFonts w:ascii="Times New Roman" w:eastAsia="Times New Roman" w:hAnsi="Times New Roman" w:cs="Times New Roman"/>
      <w:sz w:val="24"/>
      <w:szCs w:val="24"/>
    </w:rPr>
  </w:style>
  <w:style w:type="paragraph" w:customStyle="1" w:styleId="496AEBC52F574080A6E7A2D68FE9EF3A33">
    <w:name w:val="496AEBC52F574080A6E7A2D68FE9EF3A33"/>
    <w:rsid w:val="006A1E72"/>
    <w:pPr>
      <w:spacing w:after="0" w:line="240" w:lineRule="auto"/>
    </w:pPr>
    <w:rPr>
      <w:rFonts w:ascii="Times New Roman" w:eastAsia="Times New Roman" w:hAnsi="Times New Roman" w:cs="Times New Roman"/>
      <w:sz w:val="24"/>
      <w:szCs w:val="24"/>
    </w:rPr>
  </w:style>
  <w:style w:type="paragraph" w:customStyle="1" w:styleId="78296EDFAA6847A589566BE99724024B33">
    <w:name w:val="78296EDFAA6847A589566BE99724024B33"/>
    <w:rsid w:val="006A1E72"/>
    <w:pPr>
      <w:spacing w:after="0" w:line="240" w:lineRule="auto"/>
    </w:pPr>
    <w:rPr>
      <w:rFonts w:ascii="Times New Roman" w:eastAsia="Times New Roman" w:hAnsi="Times New Roman" w:cs="Times New Roman"/>
      <w:sz w:val="24"/>
      <w:szCs w:val="24"/>
    </w:rPr>
  </w:style>
  <w:style w:type="paragraph" w:customStyle="1" w:styleId="44990387FF91443C807B1B0A47685AEE33">
    <w:name w:val="44990387FF91443C807B1B0A47685AEE33"/>
    <w:rsid w:val="006A1E72"/>
    <w:pPr>
      <w:spacing w:after="0" w:line="240" w:lineRule="auto"/>
    </w:pPr>
    <w:rPr>
      <w:rFonts w:ascii="Times New Roman" w:eastAsia="Times New Roman" w:hAnsi="Times New Roman" w:cs="Times New Roman"/>
      <w:sz w:val="24"/>
      <w:szCs w:val="24"/>
    </w:rPr>
  </w:style>
  <w:style w:type="paragraph" w:customStyle="1" w:styleId="7EAFA6C855C442D4816D8B523205211133">
    <w:name w:val="7EAFA6C855C442D4816D8B523205211133"/>
    <w:rsid w:val="006A1E72"/>
    <w:pPr>
      <w:spacing w:after="0" w:line="240" w:lineRule="auto"/>
    </w:pPr>
    <w:rPr>
      <w:rFonts w:ascii="Times New Roman" w:eastAsia="Times New Roman" w:hAnsi="Times New Roman" w:cs="Times New Roman"/>
      <w:sz w:val="24"/>
      <w:szCs w:val="24"/>
    </w:rPr>
  </w:style>
  <w:style w:type="paragraph" w:customStyle="1" w:styleId="6F5E916C8EA540C2B8523EF68F77051B33">
    <w:name w:val="6F5E916C8EA540C2B8523EF68F77051B33"/>
    <w:rsid w:val="006A1E72"/>
    <w:pPr>
      <w:spacing w:after="0" w:line="240" w:lineRule="auto"/>
    </w:pPr>
    <w:rPr>
      <w:rFonts w:ascii="Times New Roman" w:eastAsia="Times New Roman" w:hAnsi="Times New Roman" w:cs="Times New Roman"/>
      <w:sz w:val="24"/>
      <w:szCs w:val="24"/>
    </w:rPr>
  </w:style>
  <w:style w:type="paragraph" w:customStyle="1" w:styleId="A23B41D1DB97454CA4EC2DC53E7B87A733">
    <w:name w:val="A23B41D1DB97454CA4EC2DC53E7B87A733"/>
    <w:rsid w:val="006A1E72"/>
    <w:pPr>
      <w:spacing w:after="0" w:line="240" w:lineRule="auto"/>
    </w:pPr>
    <w:rPr>
      <w:rFonts w:ascii="Times New Roman" w:eastAsia="Times New Roman" w:hAnsi="Times New Roman" w:cs="Times New Roman"/>
      <w:sz w:val="24"/>
      <w:szCs w:val="24"/>
    </w:rPr>
  </w:style>
  <w:style w:type="paragraph" w:customStyle="1" w:styleId="CF07EFC3665843208671B419FB3379B733">
    <w:name w:val="CF07EFC3665843208671B419FB3379B733"/>
    <w:rsid w:val="006A1E72"/>
    <w:pPr>
      <w:spacing w:after="0" w:line="240" w:lineRule="auto"/>
    </w:pPr>
    <w:rPr>
      <w:rFonts w:ascii="Times New Roman" w:eastAsia="Times New Roman" w:hAnsi="Times New Roman" w:cs="Times New Roman"/>
      <w:sz w:val="24"/>
      <w:szCs w:val="24"/>
    </w:rPr>
  </w:style>
  <w:style w:type="paragraph" w:customStyle="1" w:styleId="65778E1FCF8F4A5DADA852FAC05CFA8D33">
    <w:name w:val="65778E1FCF8F4A5DADA852FAC05CFA8D33"/>
    <w:rsid w:val="006A1E72"/>
    <w:pPr>
      <w:spacing w:after="0" w:line="240" w:lineRule="auto"/>
    </w:pPr>
    <w:rPr>
      <w:rFonts w:ascii="Times New Roman" w:eastAsia="Times New Roman" w:hAnsi="Times New Roman" w:cs="Times New Roman"/>
      <w:sz w:val="24"/>
      <w:szCs w:val="24"/>
    </w:rPr>
  </w:style>
  <w:style w:type="paragraph" w:customStyle="1" w:styleId="0382307E1C3440D085D136BAC667C28033">
    <w:name w:val="0382307E1C3440D085D136BAC667C28033"/>
    <w:rsid w:val="006A1E72"/>
    <w:pPr>
      <w:spacing w:after="0" w:line="240" w:lineRule="auto"/>
    </w:pPr>
    <w:rPr>
      <w:rFonts w:ascii="Times New Roman" w:eastAsia="Times New Roman" w:hAnsi="Times New Roman" w:cs="Times New Roman"/>
      <w:sz w:val="24"/>
      <w:szCs w:val="24"/>
    </w:rPr>
  </w:style>
  <w:style w:type="paragraph" w:customStyle="1" w:styleId="7A410F525C31487A91BF6A973E6608D733">
    <w:name w:val="7A410F525C31487A91BF6A973E6608D733"/>
    <w:rsid w:val="006A1E72"/>
    <w:pPr>
      <w:spacing w:after="0" w:line="240" w:lineRule="auto"/>
    </w:pPr>
    <w:rPr>
      <w:rFonts w:ascii="Times New Roman" w:eastAsia="Times New Roman" w:hAnsi="Times New Roman" w:cs="Times New Roman"/>
      <w:sz w:val="24"/>
      <w:szCs w:val="24"/>
    </w:rPr>
  </w:style>
  <w:style w:type="paragraph" w:customStyle="1" w:styleId="C6664B36CB4B4C89B640945E310C942B33">
    <w:name w:val="C6664B36CB4B4C89B640945E310C942B33"/>
    <w:rsid w:val="006A1E72"/>
    <w:pPr>
      <w:spacing w:after="0" w:line="240" w:lineRule="auto"/>
    </w:pPr>
    <w:rPr>
      <w:rFonts w:ascii="Times New Roman" w:eastAsia="Times New Roman" w:hAnsi="Times New Roman" w:cs="Times New Roman"/>
      <w:sz w:val="24"/>
      <w:szCs w:val="24"/>
    </w:rPr>
  </w:style>
  <w:style w:type="paragraph" w:customStyle="1" w:styleId="E3C91347B1094566A6846ED14272C10C33">
    <w:name w:val="E3C91347B1094566A6846ED14272C10C33"/>
    <w:rsid w:val="006A1E72"/>
    <w:pPr>
      <w:spacing w:after="0" w:line="240" w:lineRule="auto"/>
    </w:pPr>
    <w:rPr>
      <w:rFonts w:ascii="Times New Roman" w:eastAsia="Times New Roman" w:hAnsi="Times New Roman" w:cs="Times New Roman"/>
      <w:sz w:val="24"/>
      <w:szCs w:val="24"/>
    </w:rPr>
  </w:style>
  <w:style w:type="paragraph" w:customStyle="1" w:styleId="A8042476F19145F2A7E985BA08AC47B033">
    <w:name w:val="A8042476F19145F2A7E985BA08AC47B033"/>
    <w:rsid w:val="006A1E72"/>
    <w:pPr>
      <w:spacing w:after="0" w:line="240" w:lineRule="auto"/>
    </w:pPr>
    <w:rPr>
      <w:rFonts w:ascii="Times New Roman" w:eastAsia="Times New Roman" w:hAnsi="Times New Roman" w:cs="Times New Roman"/>
      <w:sz w:val="24"/>
      <w:szCs w:val="24"/>
    </w:rPr>
  </w:style>
  <w:style w:type="paragraph" w:customStyle="1" w:styleId="5ADE6D0219034AB2A094767BC62F5B0232">
    <w:name w:val="5ADE6D0219034AB2A094767BC62F5B0232"/>
    <w:rsid w:val="006A1E72"/>
    <w:pPr>
      <w:spacing w:after="0" w:line="240" w:lineRule="auto"/>
    </w:pPr>
    <w:rPr>
      <w:rFonts w:ascii="Times New Roman" w:eastAsia="Times New Roman" w:hAnsi="Times New Roman" w:cs="Times New Roman"/>
      <w:sz w:val="24"/>
      <w:szCs w:val="24"/>
    </w:rPr>
  </w:style>
  <w:style w:type="paragraph" w:customStyle="1" w:styleId="6D939FC0831642958CEDE1BB39EFED2C13">
    <w:name w:val="6D939FC0831642958CEDE1BB39EFED2C13"/>
    <w:rsid w:val="006A1E72"/>
    <w:pPr>
      <w:spacing w:after="0" w:line="240" w:lineRule="auto"/>
    </w:pPr>
    <w:rPr>
      <w:rFonts w:ascii="Times New Roman" w:eastAsia="Times New Roman" w:hAnsi="Times New Roman" w:cs="Times New Roman"/>
      <w:sz w:val="24"/>
      <w:szCs w:val="24"/>
    </w:rPr>
  </w:style>
  <w:style w:type="paragraph" w:customStyle="1" w:styleId="FC8EAC84FA3B43159ED2C10E96245F8C13">
    <w:name w:val="FC8EAC84FA3B43159ED2C10E96245F8C13"/>
    <w:rsid w:val="006A1E72"/>
    <w:pPr>
      <w:spacing w:after="0" w:line="240" w:lineRule="auto"/>
    </w:pPr>
    <w:rPr>
      <w:rFonts w:ascii="Times New Roman" w:eastAsia="Times New Roman" w:hAnsi="Times New Roman" w:cs="Times New Roman"/>
      <w:sz w:val="24"/>
      <w:szCs w:val="24"/>
    </w:rPr>
  </w:style>
  <w:style w:type="paragraph" w:customStyle="1" w:styleId="75D58AFB4B7246F589A3AE8D6951EA0213">
    <w:name w:val="75D58AFB4B7246F589A3AE8D6951EA0213"/>
    <w:rsid w:val="006A1E72"/>
    <w:pPr>
      <w:spacing w:after="0" w:line="240" w:lineRule="auto"/>
    </w:pPr>
    <w:rPr>
      <w:rFonts w:ascii="Times New Roman" w:eastAsia="Times New Roman" w:hAnsi="Times New Roman" w:cs="Times New Roman"/>
      <w:sz w:val="24"/>
      <w:szCs w:val="24"/>
    </w:rPr>
  </w:style>
  <w:style w:type="paragraph" w:customStyle="1" w:styleId="D4683220D856467CAAD6744AC9940CEE13">
    <w:name w:val="D4683220D856467CAAD6744AC9940CEE13"/>
    <w:rsid w:val="006A1E72"/>
    <w:pPr>
      <w:spacing w:after="0" w:line="240" w:lineRule="auto"/>
    </w:pPr>
    <w:rPr>
      <w:rFonts w:ascii="Times New Roman" w:eastAsia="Times New Roman" w:hAnsi="Times New Roman" w:cs="Times New Roman"/>
      <w:sz w:val="24"/>
      <w:szCs w:val="24"/>
    </w:rPr>
  </w:style>
  <w:style w:type="paragraph" w:customStyle="1" w:styleId="0CF2F18EED344C73B43B49EC703C4E7D">
    <w:name w:val="0CF2F18EED344C73B43B49EC703C4E7D"/>
    <w:rsid w:val="006A1E72"/>
    <w:pPr>
      <w:spacing w:after="0" w:line="240" w:lineRule="auto"/>
    </w:pPr>
    <w:rPr>
      <w:rFonts w:ascii="Times New Roman" w:eastAsia="Times New Roman" w:hAnsi="Times New Roman" w:cs="Times New Roman"/>
      <w:sz w:val="24"/>
      <w:szCs w:val="24"/>
    </w:rPr>
  </w:style>
  <w:style w:type="paragraph" w:customStyle="1" w:styleId="ED917B2E9BFB44A6AE28AF3F3E31CD84">
    <w:name w:val="ED917B2E9BFB44A6AE28AF3F3E31CD84"/>
    <w:rsid w:val="006A1E72"/>
    <w:pPr>
      <w:spacing w:after="0" w:line="240" w:lineRule="auto"/>
    </w:pPr>
    <w:rPr>
      <w:rFonts w:ascii="Times New Roman" w:eastAsia="Times New Roman" w:hAnsi="Times New Roman" w:cs="Times New Roman"/>
      <w:sz w:val="24"/>
      <w:szCs w:val="24"/>
    </w:rPr>
  </w:style>
  <w:style w:type="paragraph" w:customStyle="1" w:styleId="11DAB8C5E2BE4A96809BC1680C4AFEE4">
    <w:name w:val="11DAB8C5E2BE4A96809BC1680C4AFEE4"/>
    <w:rsid w:val="006A1E72"/>
    <w:pPr>
      <w:spacing w:after="0" w:line="240" w:lineRule="auto"/>
    </w:pPr>
    <w:rPr>
      <w:rFonts w:ascii="Times New Roman" w:eastAsia="Times New Roman" w:hAnsi="Times New Roman" w:cs="Times New Roman"/>
      <w:sz w:val="24"/>
      <w:szCs w:val="24"/>
    </w:rPr>
  </w:style>
  <w:style w:type="paragraph" w:customStyle="1" w:styleId="CA3BD69192CF4375B6421B51A5E8841D">
    <w:name w:val="CA3BD69192CF4375B6421B51A5E8841D"/>
    <w:rsid w:val="006A1E72"/>
    <w:pPr>
      <w:spacing w:after="0" w:line="240" w:lineRule="auto"/>
    </w:pPr>
    <w:rPr>
      <w:rFonts w:ascii="Times New Roman" w:eastAsia="Times New Roman" w:hAnsi="Times New Roman" w:cs="Times New Roman"/>
      <w:sz w:val="24"/>
      <w:szCs w:val="24"/>
    </w:rPr>
  </w:style>
  <w:style w:type="paragraph" w:customStyle="1" w:styleId="71A5CDF396FE4EA5A03EDA51251CBF5A">
    <w:name w:val="71A5CDF396FE4EA5A03EDA51251CBF5A"/>
    <w:rsid w:val="006A1E72"/>
    <w:pPr>
      <w:spacing w:after="0" w:line="240" w:lineRule="auto"/>
    </w:pPr>
    <w:rPr>
      <w:rFonts w:ascii="Times New Roman" w:eastAsia="Times New Roman" w:hAnsi="Times New Roman" w:cs="Times New Roman"/>
      <w:sz w:val="24"/>
      <w:szCs w:val="24"/>
    </w:rPr>
  </w:style>
  <w:style w:type="paragraph" w:customStyle="1" w:styleId="5AF168B3869A4DB08FF4854157F8F5C7">
    <w:name w:val="5AF168B3869A4DB08FF4854157F8F5C7"/>
    <w:rsid w:val="006A1E72"/>
    <w:pPr>
      <w:spacing w:after="0" w:line="240" w:lineRule="auto"/>
    </w:pPr>
    <w:rPr>
      <w:rFonts w:ascii="Times New Roman" w:eastAsia="Times New Roman" w:hAnsi="Times New Roman" w:cs="Times New Roman"/>
      <w:sz w:val="24"/>
      <w:szCs w:val="24"/>
    </w:rPr>
  </w:style>
  <w:style w:type="paragraph" w:customStyle="1" w:styleId="5D5AEF3BD1614DB5B11534D8C16E7A4D">
    <w:name w:val="5D5AEF3BD1614DB5B11534D8C16E7A4D"/>
    <w:rsid w:val="006A1E72"/>
    <w:pPr>
      <w:spacing w:after="0" w:line="240" w:lineRule="auto"/>
    </w:pPr>
    <w:rPr>
      <w:rFonts w:ascii="Times New Roman" w:eastAsia="Times New Roman" w:hAnsi="Times New Roman" w:cs="Times New Roman"/>
      <w:sz w:val="24"/>
      <w:szCs w:val="24"/>
    </w:rPr>
  </w:style>
  <w:style w:type="paragraph" w:customStyle="1" w:styleId="365333BBF207450FB585BF85332C43D6">
    <w:name w:val="365333BBF207450FB585BF85332C43D6"/>
    <w:rsid w:val="006A1E72"/>
    <w:pPr>
      <w:spacing w:after="0" w:line="240" w:lineRule="auto"/>
    </w:pPr>
    <w:rPr>
      <w:rFonts w:ascii="Times New Roman" w:eastAsia="Times New Roman" w:hAnsi="Times New Roman" w:cs="Times New Roman"/>
      <w:sz w:val="24"/>
      <w:szCs w:val="24"/>
    </w:rPr>
  </w:style>
  <w:style w:type="paragraph" w:customStyle="1" w:styleId="914BA63149BF4102B76E41193D2C6916">
    <w:name w:val="914BA63149BF4102B76E41193D2C6916"/>
    <w:rsid w:val="006A1E72"/>
    <w:pPr>
      <w:spacing w:after="0" w:line="240" w:lineRule="auto"/>
    </w:pPr>
    <w:rPr>
      <w:rFonts w:ascii="Times New Roman" w:eastAsia="Times New Roman" w:hAnsi="Times New Roman" w:cs="Times New Roman"/>
      <w:sz w:val="24"/>
      <w:szCs w:val="24"/>
    </w:rPr>
  </w:style>
  <w:style w:type="paragraph" w:customStyle="1" w:styleId="37EA4D6C9E664403A44C434BF75E9EE2">
    <w:name w:val="37EA4D6C9E664403A44C434BF75E9EE2"/>
    <w:rsid w:val="006A1E72"/>
    <w:pPr>
      <w:spacing w:after="0" w:line="240" w:lineRule="auto"/>
    </w:pPr>
    <w:rPr>
      <w:rFonts w:ascii="Times New Roman" w:eastAsia="Times New Roman" w:hAnsi="Times New Roman" w:cs="Times New Roman"/>
      <w:sz w:val="24"/>
      <w:szCs w:val="24"/>
    </w:rPr>
  </w:style>
  <w:style w:type="paragraph" w:customStyle="1" w:styleId="E7B3A5125D504A248F567846764AAAF9">
    <w:name w:val="E7B3A5125D504A248F567846764AAAF9"/>
    <w:rsid w:val="006A1E72"/>
    <w:pPr>
      <w:spacing w:after="0" w:line="240" w:lineRule="auto"/>
    </w:pPr>
    <w:rPr>
      <w:rFonts w:ascii="Times New Roman" w:eastAsia="Times New Roman" w:hAnsi="Times New Roman" w:cs="Times New Roman"/>
      <w:sz w:val="24"/>
      <w:szCs w:val="24"/>
    </w:rPr>
  </w:style>
  <w:style w:type="paragraph" w:customStyle="1" w:styleId="A7BB8A33B811461594858561C2ED0B5F">
    <w:name w:val="A7BB8A33B811461594858561C2ED0B5F"/>
    <w:rsid w:val="006A1E72"/>
    <w:pPr>
      <w:spacing w:after="0" w:line="240" w:lineRule="auto"/>
    </w:pPr>
    <w:rPr>
      <w:rFonts w:ascii="Times New Roman" w:eastAsia="Times New Roman" w:hAnsi="Times New Roman" w:cs="Times New Roman"/>
      <w:sz w:val="24"/>
      <w:szCs w:val="24"/>
    </w:rPr>
  </w:style>
  <w:style w:type="paragraph" w:customStyle="1" w:styleId="6C245B1D4795474BB96993AAA066895C">
    <w:name w:val="6C245B1D4795474BB96993AAA066895C"/>
    <w:rsid w:val="006A1E72"/>
    <w:pPr>
      <w:spacing w:after="0" w:line="240" w:lineRule="auto"/>
    </w:pPr>
    <w:rPr>
      <w:rFonts w:ascii="Times New Roman" w:eastAsia="Times New Roman" w:hAnsi="Times New Roman" w:cs="Times New Roman"/>
      <w:sz w:val="24"/>
      <w:szCs w:val="24"/>
    </w:rPr>
  </w:style>
  <w:style w:type="paragraph" w:customStyle="1" w:styleId="ADE1E5DA80B4411E9768EAB6685466C1">
    <w:name w:val="ADE1E5DA80B4411E9768EAB6685466C1"/>
    <w:rsid w:val="006A1E72"/>
    <w:pPr>
      <w:spacing w:after="0" w:line="240" w:lineRule="auto"/>
    </w:pPr>
    <w:rPr>
      <w:rFonts w:ascii="Times New Roman" w:eastAsia="Times New Roman" w:hAnsi="Times New Roman" w:cs="Times New Roman"/>
      <w:sz w:val="24"/>
      <w:szCs w:val="24"/>
    </w:rPr>
  </w:style>
  <w:style w:type="paragraph" w:customStyle="1" w:styleId="CC7D28620C6947369E5C2720C22009A1">
    <w:name w:val="CC7D28620C6947369E5C2720C22009A1"/>
    <w:rsid w:val="006A1E72"/>
    <w:pPr>
      <w:spacing w:after="0" w:line="240" w:lineRule="auto"/>
    </w:pPr>
    <w:rPr>
      <w:rFonts w:ascii="Times New Roman" w:eastAsia="Times New Roman" w:hAnsi="Times New Roman" w:cs="Times New Roman"/>
      <w:sz w:val="24"/>
      <w:szCs w:val="24"/>
    </w:rPr>
  </w:style>
  <w:style w:type="paragraph" w:customStyle="1" w:styleId="81CC730B094A4C91A152BC2A5B70461D">
    <w:name w:val="81CC730B094A4C91A152BC2A5B70461D"/>
    <w:rsid w:val="006A1E72"/>
    <w:pPr>
      <w:spacing w:after="0" w:line="240" w:lineRule="auto"/>
    </w:pPr>
    <w:rPr>
      <w:rFonts w:ascii="Times New Roman" w:eastAsia="Times New Roman" w:hAnsi="Times New Roman" w:cs="Times New Roman"/>
      <w:sz w:val="24"/>
      <w:szCs w:val="24"/>
    </w:rPr>
  </w:style>
  <w:style w:type="paragraph" w:customStyle="1" w:styleId="B937A2F111D948F8BA6D69A1137C5EED">
    <w:name w:val="B937A2F111D948F8BA6D69A1137C5EED"/>
    <w:rsid w:val="006A1E72"/>
    <w:pPr>
      <w:spacing w:after="0" w:line="240" w:lineRule="auto"/>
    </w:pPr>
    <w:rPr>
      <w:rFonts w:ascii="Times New Roman" w:eastAsia="Times New Roman" w:hAnsi="Times New Roman" w:cs="Times New Roman"/>
      <w:sz w:val="24"/>
      <w:szCs w:val="24"/>
    </w:rPr>
  </w:style>
  <w:style w:type="paragraph" w:customStyle="1" w:styleId="875B98DFC1F340D98ACAD10249A1A5C5">
    <w:name w:val="875B98DFC1F340D98ACAD10249A1A5C5"/>
    <w:rsid w:val="006A1E72"/>
    <w:pPr>
      <w:spacing w:after="0" w:line="240" w:lineRule="auto"/>
    </w:pPr>
    <w:rPr>
      <w:rFonts w:ascii="Times New Roman" w:eastAsia="Times New Roman" w:hAnsi="Times New Roman" w:cs="Times New Roman"/>
      <w:sz w:val="24"/>
      <w:szCs w:val="24"/>
    </w:rPr>
  </w:style>
  <w:style w:type="paragraph" w:customStyle="1" w:styleId="140F9E6789104E05A11F599674226C49">
    <w:name w:val="140F9E6789104E05A11F599674226C49"/>
    <w:rsid w:val="006A1E72"/>
    <w:pPr>
      <w:spacing w:after="0" w:line="240" w:lineRule="auto"/>
    </w:pPr>
    <w:rPr>
      <w:rFonts w:ascii="Times New Roman" w:eastAsia="Times New Roman" w:hAnsi="Times New Roman" w:cs="Times New Roman"/>
      <w:sz w:val="24"/>
      <w:szCs w:val="24"/>
    </w:rPr>
  </w:style>
  <w:style w:type="paragraph" w:customStyle="1" w:styleId="CA2B5A06C2DC4B5495C9DB2559B3760D">
    <w:name w:val="CA2B5A06C2DC4B5495C9DB2559B3760D"/>
    <w:rsid w:val="006A1E72"/>
    <w:pPr>
      <w:spacing w:after="0" w:line="240" w:lineRule="auto"/>
    </w:pPr>
    <w:rPr>
      <w:rFonts w:ascii="Times New Roman" w:eastAsia="Times New Roman" w:hAnsi="Times New Roman" w:cs="Times New Roman"/>
      <w:sz w:val="24"/>
      <w:szCs w:val="24"/>
    </w:rPr>
  </w:style>
  <w:style w:type="paragraph" w:customStyle="1" w:styleId="5AB0BD46796B4D34A8E8A651C16A1A44">
    <w:name w:val="5AB0BD46796B4D34A8E8A651C16A1A44"/>
    <w:rsid w:val="006A1E72"/>
    <w:pPr>
      <w:spacing w:after="0" w:line="240" w:lineRule="auto"/>
    </w:pPr>
    <w:rPr>
      <w:rFonts w:ascii="Times New Roman" w:eastAsia="Times New Roman" w:hAnsi="Times New Roman" w:cs="Times New Roman"/>
      <w:sz w:val="24"/>
      <w:szCs w:val="24"/>
    </w:rPr>
  </w:style>
  <w:style w:type="paragraph" w:customStyle="1" w:styleId="121C4D9C77BB44C381CC9498139789BB">
    <w:name w:val="121C4D9C77BB44C381CC9498139789BB"/>
    <w:rsid w:val="006A1E72"/>
    <w:pPr>
      <w:spacing w:after="0" w:line="240" w:lineRule="auto"/>
    </w:pPr>
    <w:rPr>
      <w:rFonts w:ascii="Times New Roman" w:eastAsia="Times New Roman" w:hAnsi="Times New Roman" w:cs="Times New Roman"/>
      <w:sz w:val="24"/>
      <w:szCs w:val="24"/>
    </w:rPr>
  </w:style>
  <w:style w:type="paragraph" w:customStyle="1" w:styleId="405080A4D05F48329D480D12A9A1E59F">
    <w:name w:val="405080A4D05F48329D480D12A9A1E59F"/>
    <w:rsid w:val="006A1E72"/>
    <w:pPr>
      <w:spacing w:after="0" w:line="240" w:lineRule="auto"/>
    </w:pPr>
    <w:rPr>
      <w:rFonts w:ascii="Times New Roman" w:eastAsia="Times New Roman" w:hAnsi="Times New Roman" w:cs="Times New Roman"/>
      <w:sz w:val="24"/>
      <w:szCs w:val="24"/>
    </w:rPr>
  </w:style>
  <w:style w:type="paragraph" w:customStyle="1" w:styleId="FCEB200738B744349129559F17D5E69E">
    <w:name w:val="FCEB200738B744349129559F17D5E69E"/>
    <w:rsid w:val="006A1E72"/>
    <w:pPr>
      <w:spacing w:after="0" w:line="240" w:lineRule="auto"/>
    </w:pPr>
    <w:rPr>
      <w:rFonts w:ascii="Times New Roman" w:eastAsia="Times New Roman" w:hAnsi="Times New Roman" w:cs="Times New Roman"/>
      <w:sz w:val="24"/>
      <w:szCs w:val="24"/>
    </w:rPr>
  </w:style>
  <w:style w:type="paragraph" w:customStyle="1" w:styleId="4A9C01744B2C41D99D24A360FCB1BD31">
    <w:name w:val="4A9C01744B2C41D99D24A360FCB1BD31"/>
    <w:rsid w:val="006A1E72"/>
    <w:pPr>
      <w:spacing w:after="0" w:line="240" w:lineRule="auto"/>
    </w:pPr>
    <w:rPr>
      <w:rFonts w:ascii="Times New Roman" w:eastAsia="Times New Roman" w:hAnsi="Times New Roman" w:cs="Times New Roman"/>
      <w:sz w:val="24"/>
      <w:szCs w:val="24"/>
    </w:rPr>
  </w:style>
  <w:style w:type="paragraph" w:customStyle="1" w:styleId="6EAB3F896CC444479822FB722BEED5C0">
    <w:name w:val="6EAB3F896CC444479822FB722BEED5C0"/>
    <w:rsid w:val="006A1E72"/>
    <w:pPr>
      <w:spacing w:after="0" w:line="240" w:lineRule="auto"/>
    </w:pPr>
    <w:rPr>
      <w:rFonts w:ascii="Times New Roman" w:eastAsia="Times New Roman" w:hAnsi="Times New Roman" w:cs="Times New Roman"/>
      <w:sz w:val="24"/>
      <w:szCs w:val="24"/>
    </w:rPr>
  </w:style>
  <w:style w:type="paragraph" w:customStyle="1" w:styleId="0CF24A9BBE474FA9926B797A914E751D">
    <w:name w:val="0CF24A9BBE474FA9926B797A914E751D"/>
    <w:rsid w:val="006A1E72"/>
    <w:pPr>
      <w:spacing w:after="0" w:line="240" w:lineRule="auto"/>
    </w:pPr>
    <w:rPr>
      <w:rFonts w:ascii="Times New Roman" w:eastAsia="Times New Roman" w:hAnsi="Times New Roman" w:cs="Times New Roman"/>
      <w:sz w:val="24"/>
      <w:szCs w:val="24"/>
    </w:rPr>
  </w:style>
  <w:style w:type="paragraph" w:customStyle="1" w:styleId="A9F0F0E9DDF34838963326107FCC6D4F">
    <w:name w:val="A9F0F0E9DDF34838963326107FCC6D4F"/>
    <w:rsid w:val="006A1E72"/>
    <w:pPr>
      <w:spacing w:after="0" w:line="240" w:lineRule="auto"/>
    </w:pPr>
    <w:rPr>
      <w:rFonts w:ascii="Times New Roman" w:eastAsia="Times New Roman" w:hAnsi="Times New Roman" w:cs="Times New Roman"/>
      <w:sz w:val="24"/>
      <w:szCs w:val="24"/>
    </w:rPr>
  </w:style>
  <w:style w:type="paragraph" w:customStyle="1" w:styleId="09535010FE794E25A0D851506936B999">
    <w:name w:val="09535010FE794E25A0D851506936B999"/>
    <w:rsid w:val="006A1E72"/>
    <w:pPr>
      <w:spacing w:after="0" w:line="240" w:lineRule="auto"/>
    </w:pPr>
    <w:rPr>
      <w:rFonts w:ascii="Times New Roman" w:eastAsia="Times New Roman" w:hAnsi="Times New Roman" w:cs="Times New Roman"/>
      <w:sz w:val="24"/>
      <w:szCs w:val="24"/>
    </w:rPr>
  </w:style>
  <w:style w:type="paragraph" w:customStyle="1" w:styleId="3D96BE0983E744A6A6645BD05013B802">
    <w:name w:val="3D96BE0983E744A6A6645BD05013B802"/>
    <w:rsid w:val="006A1E72"/>
    <w:pPr>
      <w:spacing w:after="0" w:line="240" w:lineRule="auto"/>
    </w:pPr>
    <w:rPr>
      <w:rFonts w:ascii="Times New Roman" w:eastAsia="Times New Roman" w:hAnsi="Times New Roman" w:cs="Times New Roman"/>
      <w:sz w:val="24"/>
      <w:szCs w:val="24"/>
    </w:rPr>
  </w:style>
  <w:style w:type="paragraph" w:customStyle="1" w:styleId="8710624CDA554B9387670C9B2963549F">
    <w:name w:val="8710624CDA554B9387670C9B2963549F"/>
    <w:rsid w:val="006A1E72"/>
    <w:pPr>
      <w:spacing w:after="0" w:line="240" w:lineRule="auto"/>
    </w:pPr>
    <w:rPr>
      <w:rFonts w:ascii="Times New Roman" w:eastAsia="Times New Roman" w:hAnsi="Times New Roman" w:cs="Times New Roman"/>
      <w:sz w:val="24"/>
      <w:szCs w:val="24"/>
    </w:rPr>
  </w:style>
  <w:style w:type="paragraph" w:customStyle="1" w:styleId="4762D87AF6A044FCA4ED9A41B311CB06">
    <w:name w:val="4762D87AF6A044FCA4ED9A41B311CB06"/>
    <w:rsid w:val="006A1E72"/>
    <w:pPr>
      <w:spacing w:after="0" w:line="240" w:lineRule="auto"/>
    </w:pPr>
    <w:rPr>
      <w:rFonts w:ascii="Times New Roman" w:eastAsia="Times New Roman" w:hAnsi="Times New Roman" w:cs="Times New Roman"/>
      <w:sz w:val="24"/>
      <w:szCs w:val="24"/>
    </w:rPr>
  </w:style>
  <w:style w:type="paragraph" w:customStyle="1" w:styleId="3DCD6630DA694496B2A23FE3DD75B343">
    <w:name w:val="3DCD6630DA694496B2A23FE3DD75B343"/>
    <w:rsid w:val="006A1E72"/>
    <w:pPr>
      <w:spacing w:after="0" w:line="240" w:lineRule="auto"/>
    </w:pPr>
    <w:rPr>
      <w:rFonts w:ascii="Times New Roman" w:eastAsia="Times New Roman" w:hAnsi="Times New Roman" w:cs="Times New Roman"/>
      <w:sz w:val="24"/>
      <w:szCs w:val="24"/>
    </w:rPr>
  </w:style>
  <w:style w:type="paragraph" w:customStyle="1" w:styleId="C1A75551793F4E2498A021082BA0D15F34">
    <w:name w:val="C1A75551793F4E2498A021082BA0D15F34"/>
    <w:rsid w:val="00555576"/>
    <w:pPr>
      <w:spacing w:after="0" w:line="240" w:lineRule="auto"/>
    </w:pPr>
    <w:rPr>
      <w:rFonts w:ascii="Times New Roman" w:eastAsia="Times New Roman" w:hAnsi="Times New Roman" w:cs="Times New Roman"/>
      <w:sz w:val="24"/>
      <w:szCs w:val="24"/>
    </w:rPr>
  </w:style>
  <w:style w:type="paragraph" w:customStyle="1" w:styleId="750A07FC1204433BA4683606136FC2BA34">
    <w:name w:val="750A07FC1204433BA4683606136FC2BA34"/>
    <w:rsid w:val="00555576"/>
    <w:pPr>
      <w:spacing w:after="0" w:line="240" w:lineRule="auto"/>
    </w:pPr>
    <w:rPr>
      <w:rFonts w:ascii="Times New Roman" w:eastAsia="Times New Roman" w:hAnsi="Times New Roman" w:cs="Times New Roman"/>
      <w:sz w:val="24"/>
      <w:szCs w:val="24"/>
    </w:rPr>
  </w:style>
  <w:style w:type="paragraph" w:customStyle="1" w:styleId="684B9EDFD303441587CE3C6DE6FF35EF34">
    <w:name w:val="684B9EDFD303441587CE3C6DE6FF35EF34"/>
    <w:rsid w:val="00555576"/>
    <w:pPr>
      <w:spacing w:after="0" w:line="240" w:lineRule="auto"/>
    </w:pPr>
    <w:rPr>
      <w:rFonts w:ascii="Times New Roman" w:eastAsia="Times New Roman" w:hAnsi="Times New Roman" w:cs="Times New Roman"/>
      <w:sz w:val="24"/>
      <w:szCs w:val="24"/>
    </w:rPr>
  </w:style>
  <w:style w:type="paragraph" w:customStyle="1" w:styleId="1940F4B4FF30421184B2AD331394E5175">
    <w:name w:val="1940F4B4FF30421184B2AD331394E5175"/>
    <w:rsid w:val="00555576"/>
    <w:pPr>
      <w:spacing w:after="0" w:line="240" w:lineRule="auto"/>
    </w:pPr>
    <w:rPr>
      <w:rFonts w:ascii="Times New Roman" w:eastAsia="Times New Roman" w:hAnsi="Times New Roman" w:cs="Times New Roman"/>
      <w:sz w:val="24"/>
      <w:szCs w:val="24"/>
    </w:rPr>
  </w:style>
  <w:style w:type="paragraph" w:customStyle="1" w:styleId="8DD4C7BD72F64A80AF53873207B8768434">
    <w:name w:val="8DD4C7BD72F64A80AF53873207B8768434"/>
    <w:rsid w:val="00555576"/>
    <w:pPr>
      <w:spacing w:after="0" w:line="240" w:lineRule="auto"/>
    </w:pPr>
    <w:rPr>
      <w:rFonts w:ascii="Times New Roman" w:eastAsia="Times New Roman" w:hAnsi="Times New Roman" w:cs="Times New Roman"/>
      <w:sz w:val="24"/>
      <w:szCs w:val="24"/>
    </w:rPr>
  </w:style>
  <w:style w:type="paragraph" w:customStyle="1" w:styleId="6FFD64D5BF9347A1AE7B8232A787AA0934">
    <w:name w:val="6FFD64D5BF9347A1AE7B8232A787AA0934"/>
    <w:rsid w:val="00555576"/>
    <w:pPr>
      <w:spacing w:after="0" w:line="240" w:lineRule="auto"/>
    </w:pPr>
    <w:rPr>
      <w:rFonts w:ascii="Times New Roman" w:eastAsia="Times New Roman" w:hAnsi="Times New Roman" w:cs="Times New Roman"/>
      <w:sz w:val="24"/>
      <w:szCs w:val="24"/>
    </w:rPr>
  </w:style>
  <w:style w:type="paragraph" w:customStyle="1" w:styleId="567732F5821A47149196A66FEA82DB9C34">
    <w:name w:val="567732F5821A47149196A66FEA82DB9C34"/>
    <w:rsid w:val="00555576"/>
    <w:pPr>
      <w:spacing w:after="0" w:line="240" w:lineRule="auto"/>
    </w:pPr>
    <w:rPr>
      <w:rFonts w:ascii="Times New Roman" w:eastAsia="Times New Roman" w:hAnsi="Times New Roman" w:cs="Times New Roman"/>
      <w:sz w:val="24"/>
      <w:szCs w:val="24"/>
    </w:rPr>
  </w:style>
  <w:style w:type="paragraph" w:customStyle="1" w:styleId="8C82D7BA4F66415789F5450A8766EA1234">
    <w:name w:val="8C82D7BA4F66415789F5450A8766EA1234"/>
    <w:rsid w:val="00555576"/>
    <w:pPr>
      <w:spacing w:after="0" w:line="240" w:lineRule="auto"/>
    </w:pPr>
    <w:rPr>
      <w:rFonts w:ascii="Times New Roman" w:eastAsia="Times New Roman" w:hAnsi="Times New Roman" w:cs="Times New Roman"/>
      <w:sz w:val="24"/>
      <w:szCs w:val="24"/>
    </w:rPr>
  </w:style>
  <w:style w:type="paragraph" w:customStyle="1" w:styleId="F52BE5F2105C4E2EA9F66893D6B6AD5D14">
    <w:name w:val="F52BE5F2105C4E2EA9F66893D6B6AD5D14"/>
    <w:rsid w:val="00555576"/>
    <w:pPr>
      <w:spacing w:after="0" w:line="240" w:lineRule="auto"/>
    </w:pPr>
    <w:rPr>
      <w:rFonts w:ascii="Times New Roman" w:eastAsia="Times New Roman" w:hAnsi="Times New Roman" w:cs="Times New Roman"/>
      <w:sz w:val="24"/>
      <w:szCs w:val="24"/>
    </w:rPr>
  </w:style>
  <w:style w:type="paragraph" w:customStyle="1" w:styleId="8D969E2EEEEA428D8301BF1872A41F7734">
    <w:name w:val="8D969E2EEEEA428D8301BF1872A41F7734"/>
    <w:rsid w:val="00555576"/>
    <w:pPr>
      <w:spacing w:after="0" w:line="240" w:lineRule="auto"/>
    </w:pPr>
    <w:rPr>
      <w:rFonts w:ascii="Times New Roman" w:eastAsia="Times New Roman" w:hAnsi="Times New Roman" w:cs="Times New Roman"/>
      <w:sz w:val="24"/>
      <w:szCs w:val="24"/>
    </w:rPr>
  </w:style>
  <w:style w:type="paragraph" w:customStyle="1" w:styleId="EA069EA1F7B040C8BA365E17D9E0734C34">
    <w:name w:val="EA069EA1F7B040C8BA365E17D9E0734C34"/>
    <w:rsid w:val="00555576"/>
    <w:pPr>
      <w:spacing w:after="0" w:line="240" w:lineRule="auto"/>
    </w:pPr>
    <w:rPr>
      <w:rFonts w:ascii="Times New Roman" w:eastAsia="Times New Roman" w:hAnsi="Times New Roman" w:cs="Times New Roman"/>
      <w:sz w:val="24"/>
      <w:szCs w:val="24"/>
    </w:rPr>
  </w:style>
  <w:style w:type="paragraph" w:customStyle="1" w:styleId="86D399C4978D4CC1AF6AC0510E41A7A934">
    <w:name w:val="86D399C4978D4CC1AF6AC0510E41A7A934"/>
    <w:rsid w:val="00555576"/>
    <w:pPr>
      <w:spacing w:after="0" w:line="240" w:lineRule="auto"/>
    </w:pPr>
    <w:rPr>
      <w:rFonts w:ascii="Times New Roman" w:eastAsia="Times New Roman" w:hAnsi="Times New Roman" w:cs="Times New Roman"/>
      <w:sz w:val="24"/>
      <w:szCs w:val="24"/>
    </w:rPr>
  </w:style>
  <w:style w:type="paragraph" w:customStyle="1" w:styleId="F0C34371869E4E3CAA865F21BD0614CF34">
    <w:name w:val="F0C34371869E4E3CAA865F21BD0614CF34"/>
    <w:rsid w:val="00555576"/>
    <w:pPr>
      <w:spacing w:after="0" w:line="240" w:lineRule="auto"/>
    </w:pPr>
    <w:rPr>
      <w:rFonts w:ascii="Times New Roman" w:eastAsia="Times New Roman" w:hAnsi="Times New Roman" w:cs="Times New Roman"/>
      <w:sz w:val="24"/>
      <w:szCs w:val="24"/>
    </w:rPr>
  </w:style>
  <w:style w:type="paragraph" w:customStyle="1" w:styleId="94DFD1772B7D40E292AA167FE2B643E434">
    <w:name w:val="94DFD1772B7D40E292AA167FE2B643E434"/>
    <w:rsid w:val="00555576"/>
    <w:pPr>
      <w:spacing w:after="0" w:line="240" w:lineRule="auto"/>
    </w:pPr>
    <w:rPr>
      <w:rFonts w:ascii="Times New Roman" w:eastAsia="Times New Roman" w:hAnsi="Times New Roman" w:cs="Times New Roman"/>
      <w:sz w:val="24"/>
      <w:szCs w:val="24"/>
    </w:rPr>
  </w:style>
  <w:style w:type="paragraph" w:customStyle="1" w:styleId="47EE000F2D5343E5A08E75D7D5DDE4FA34">
    <w:name w:val="47EE000F2D5343E5A08E75D7D5DDE4FA34"/>
    <w:rsid w:val="00555576"/>
    <w:pPr>
      <w:spacing w:after="0" w:line="240" w:lineRule="auto"/>
    </w:pPr>
    <w:rPr>
      <w:rFonts w:ascii="Times New Roman" w:eastAsia="Times New Roman" w:hAnsi="Times New Roman" w:cs="Times New Roman"/>
      <w:sz w:val="24"/>
      <w:szCs w:val="24"/>
    </w:rPr>
  </w:style>
  <w:style w:type="paragraph" w:customStyle="1" w:styleId="4C689E576E96481D9C95748BDAF652DD34">
    <w:name w:val="4C689E576E96481D9C95748BDAF652DD34"/>
    <w:rsid w:val="00555576"/>
    <w:pPr>
      <w:spacing w:after="0" w:line="240" w:lineRule="auto"/>
    </w:pPr>
    <w:rPr>
      <w:rFonts w:ascii="Times New Roman" w:eastAsia="Times New Roman" w:hAnsi="Times New Roman" w:cs="Times New Roman"/>
      <w:sz w:val="24"/>
      <w:szCs w:val="24"/>
    </w:rPr>
  </w:style>
  <w:style w:type="paragraph" w:customStyle="1" w:styleId="7D0DCCDCF9CB45D9991D676BE6366A8934">
    <w:name w:val="7D0DCCDCF9CB45D9991D676BE6366A8934"/>
    <w:rsid w:val="00555576"/>
    <w:pPr>
      <w:spacing w:after="0" w:line="240" w:lineRule="auto"/>
    </w:pPr>
    <w:rPr>
      <w:rFonts w:ascii="Times New Roman" w:eastAsia="Times New Roman" w:hAnsi="Times New Roman" w:cs="Times New Roman"/>
      <w:sz w:val="24"/>
      <w:szCs w:val="24"/>
    </w:rPr>
  </w:style>
  <w:style w:type="paragraph" w:customStyle="1" w:styleId="4E528BD371F84006A63339007215418C34">
    <w:name w:val="4E528BD371F84006A63339007215418C34"/>
    <w:rsid w:val="00555576"/>
    <w:pPr>
      <w:spacing w:after="0" w:line="240" w:lineRule="auto"/>
    </w:pPr>
    <w:rPr>
      <w:rFonts w:ascii="Times New Roman" w:eastAsia="Times New Roman" w:hAnsi="Times New Roman" w:cs="Times New Roman"/>
      <w:sz w:val="24"/>
      <w:szCs w:val="24"/>
    </w:rPr>
  </w:style>
  <w:style w:type="paragraph" w:customStyle="1" w:styleId="EF7D1543C3EF4C8FA1B4DF2FD75BE2D234">
    <w:name w:val="EF7D1543C3EF4C8FA1B4DF2FD75BE2D234"/>
    <w:rsid w:val="00555576"/>
    <w:pPr>
      <w:spacing w:after="0" w:line="240" w:lineRule="auto"/>
    </w:pPr>
    <w:rPr>
      <w:rFonts w:ascii="Times New Roman" w:eastAsia="Times New Roman" w:hAnsi="Times New Roman" w:cs="Times New Roman"/>
      <w:sz w:val="24"/>
      <w:szCs w:val="24"/>
    </w:rPr>
  </w:style>
  <w:style w:type="paragraph" w:customStyle="1" w:styleId="A11CCD89A6DE458BA882053B8111601734">
    <w:name w:val="A11CCD89A6DE458BA882053B8111601734"/>
    <w:rsid w:val="00555576"/>
    <w:pPr>
      <w:spacing w:after="0" w:line="240" w:lineRule="auto"/>
    </w:pPr>
    <w:rPr>
      <w:rFonts w:ascii="Times New Roman" w:eastAsia="Times New Roman" w:hAnsi="Times New Roman" w:cs="Times New Roman"/>
      <w:sz w:val="24"/>
      <w:szCs w:val="24"/>
    </w:rPr>
  </w:style>
  <w:style w:type="paragraph" w:customStyle="1" w:styleId="A9ECCE074E7D4EB1970868C6924375AC34">
    <w:name w:val="A9ECCE074E7D4EB1970868C6924375AC34"/>
    <w:rsid w:val="00555576"/>
    <w:pPr>
      <w:spacing w:after="0" w:line="240" w:lineRule="auto"/>
    </w:pPr>
    <w:rPr>
      <w:rFonts w:ascii="Times New Roman" w:eastAsia="Times New Roman" w:hAnsi="Times New Roman" w:cs="Times New Roman"/>
      <w:sz w:val="24"/>
      <w:szCs w:val="24"/>
    </w:rPr>
  </w:style>
  <w:style w:type="paragraph" w:customStyle="1" w:styleId="C1BA5A4AD8DD41C6B6F310A6A69FEE7E15">
    <w:name w:val="C1BA5A4AD8DD41C6B6F310A6A69FEE7E15"/>
    <w:rsid w:val="00555576"/>
    <w:pPr>
      <w:spacing w:after="0" w:line="240" w:lineRule="auto"/>
    </w:pPr>
    <w:rPr>
      <w:rFonts w:ascii="Times New Roman" w:eastAsia="Times New Roman" w:hAnsi="Times New Roman" w:cs="Times New Roman"/>
      <w:sz w:val="24"/>
      <w:szCs w:val="24"/>
    </w:rPr>
  </w:style>
  <w:style w:type="paragraph" w:customStyle="1" w:styleId="B400400A0A5D4482A726C9BFBA261CB234">
    <w:name w:val="B400400A0A5D4482A726C9BFBA261CB234"/>
    <w:rsid w:val="00555576"/>
    <w:pPr>
      <w:spacing w:after="0" w:line="240" w:lineRule="auto"/>
    </w:pPr>
    <w:rPr>
      <w:rFonts w:ascii="Times New Roman" w:eastAsia="Times New Roman" w:hAnsi="Times New Roman" w:cs="Times New Roman"/>
      <w:sz w:val="24"/>
      <w:szCs w:val="24"/>
    </w:rPr>
  </w:style>
  <w:style w:type="paragraph" w:customStyle="1" w:styleId="4088ED87792549FB9DE97C75D54DC97034">
    <w:name w:val="4088ED87792549FB9DE97C75D54DC97034"/>
    <w:rsid w:val="00555576"/>
    <w:pPr>
      <w:spacing w:after="0" w:line="240" w:lineRule="auto"/>
    </w:pPr>
    <w:rPr>
      <w:rFonts w:ascii="Times New Roman" w:eastAsia="Times New Roman" w:hAnsi="Times New Roman" w:cs="Times New Roman"/>
      <w:sz w:val="24"/>
      <w:szCs w:val="24"/>
    </w:rPr>
  </w:style>
  <w:style w:type="paragraph" w:customStyle="1" w:styleId="D7226DF6365043B7A01735D6A0312E7634">
    <w:name w:val="D7226DF6365043B7A01735D6A0312E7634"/>
    <w:rsid w:val="00555576"/>
    <w:pPr>
      <w:spacing w:after="0" w:line="240" w:lineRule="auto"/>
    </w:pPr>
    <w:rPr>
      <w:rFonts w:ascii="Times New Roman" w:eastAsia="Times New Roman" w:hAnsi="Times New Roman" w:cs="Times New Roman"/>
      <w:sz w:val="24"/>
      <w:szCs w:val="24"/>
    </w:rPr>
  </w:style>
  <w:style w:type="paragraph" w:customStyle="1" w:styleId="82F3B0E220BC470AAE45954ABB9AB31534">
    <w:name w:val="82F3B0E220BC470AAE45954ABB9AB31534"/>
    <w:rsid w:val="00555576"/>
    <w:pPr>
      <w:spacing w:after="0" w:line="240" w:lineRule="auto"/>
    </w:pPr>
    <w:rPr>
      <w:rFonts w:ascii="Times New Roman" w:eastAsia="Times New Roman" w:hAnsi="Times New Roman" w:cs="Times New Roman"/>
      <w:sz w:val="24"/>
      <w:szCs w:val="24"/>
    </w:rPr>
  </w:style>
  <w:style w:type="paragraph" w:customStyle="1" w:styleId="E8923BEBAD9C400F9860AC1FDC28067534">
    <w:name w:val="E8923BEBAD9C400F9860AC1FDC28067534"/>
    <w:rsid w:val="00555576"/>
    <w:pPr>
      <w:spacing w:after="0" w:line="240" w:lineRule="auto"/>
    </w:pPr>
    <w:rPr>
      <w:rFonts w:ascii="Times New Roman" w:eastAsia="Times New Roman" w:hAnsi="Times New Roman" w:cs="Times New Roman"/>
      <w:sz w:val="24"/>
      <w:szCs w:val="24"/>
    </w:rPr>
  </w:style>
  <w:style w:type="paragraph" w:customStyle="1" w:styleId="BEAB7772E7AF48B7A9A819060A46CCA234">
    <w:name w:val="BEAB7772E7AF48B7A9A819060A46CCA234"/>
    <w:rsid w:val="00555576"/>
    <w:pPr>
      <w:spacing w:after="0" w:line="240" w:lineRule="auto"/>
    </w:pPr>
    <w:rPr>
      <w:rFonts w:ascii="Times New Roman" w:eastAsia="Times New Roman" w:hAnsi="Times New Roman" w:cs="Times New Roman"/>
      <w:sz w:val="24"/>
      <w:szCs w:val="24"/>
    </w:rPr>
  </w:style>
  <w:style w:type="paragraph" w:customStyle="1" w:styleId="7A69459460A24A4BB3AC77B14DE0AEF634">
    <w:name w:val="7A69459460A24A4BB3AC77B14DE0AEF634"/>
    <w:rsid w:val="00555576"/>
    <w:pPr>
      <w:spacing w:after="0" w:line="240" w:lineRule="auto"/>
    </w:pPr>
    <w:rPr>
      <w:rFonts w:ascii="Times New Roman" w:eastAsia="Times New Roman" w:hAnsi="Times New Roman" w:cs="Times New Roman"/>
      <w:sz w:val="24"/>
      <w:szCs w:val="24"/>
    </w:rPr>
  </w:style>
  <w:style w:type="paragraph" w:customStyle="1" w:styleId="B7599E30B0854BA99A85F0178A97D42134">
    <w:name w:val="B7599E30B0854BA99A85F0178A97D42134"/>
    <w:rsid w:val="00555576"/>
    <w:pPr>
      <w:spacing w:after="0" w:line="240" w:lineRule="auto"/>
    </w:pPr>
    <w:rPr>
      <w:rFonts w:ascii="Times New Roman" w:eastAsia="Times New Roman" w:hAnsi="Times New Roman" w:cs="Times New Roman"/>
      <w:sz w:val="24"/>
      <w:szCs w:val="24"/>
    </w:rPr>
  </w:style>
  <w:style w:type="paragraph" w:customStyle="1" w:styleId="7FA4A0C7DDB1421EAE6AC3455BEF4A5434">
    <w:name w:val="7FA4A0C7DDB1421EAE6AC3455BEF4A5434"/>
    <w:rsid w:val="00555576"/>
    <w:pPr>
      <w:spacing w:after="0" w:line="240" w:lineRule="auto"/>
    </w:pPr>
    <w:rPr>
      <w:rFonts w:ascii="Times New Roman" w:eastAsia="Times New Roman" w:hAnsi="Times New Roman" w:cs="Times New Roman"/>
      <w:sz w:val="24"/>
      <w:szCs w:val="24"/>
    </w:rPr>
  </w:style>
  <w:style w:type="paragraph" w:customStyle="1" w:styleId="C63FE85A24844A7698541235EE310F9034">
    <w:name w:val="C63FE85A24844A7698541235EE310F9034"/>
    <w:rsid w:val="00555576"/>
    <w:pPr>
      <w:spacing w:after="0" w:line="240" w:lineRule="auto"/>
    </w:pPr>
    <w:rPr>
      <w:rFonts w:ascii="Times New Roman" w:eastAsia="Times New Roman" w:hAnsi="Times New Roman" w:cs="Times New Roman"/>
      <w:sz w:val="24"/>
      <w:szCs w:val="24"/>
    </w:rPr>
  </w:style>
  <w:style w:type="paragraph" w:customStyle="1" w:styleId="8950ED3375F64692A629B2CCD1051F6C34">
    <w:name w:val="8950ED3375F64692A629B2CCD1051F6C34"/>
    <w:rsid w:val="00555576"/>
    <w:pPr>
      <w:spacing w:after="0" w:line="240" w:lineRule="auto"/>
    </w:pPr>
    <w:rPr>
      <w:rFonts w:ascii="Times New Roman" w:eastAsia="Times New Roman" w:hAnsi="Times New Roman" w:cs="Times New Roman"/>
      <w:sz w:val="24"/>
      <w:szCs w:val="24"/>
    </w:rPr>
  </w:style>
  <w:style w:type="paragraph" w:customStyle="1" w:styleId="821133182D174DA38A13193AB664409C34">
    <w:name w:val="821133182D174DA38A13193AB664409C34"/>
    <w:rsid w:val="00555576"/>
    <w:pPr>
      <w:spacing w:after="0" w:line="240" w:lineRule="auto"/>
    </w:pPr>
    <w:rPr>
      <w:rFonts w:ascii="Times New Roman" w:eastAsia="Times New Roman" w:hAnsi="Times New Roman" w:cs="Times New Roman"/>
      <w:sz w:val="24"/>
      <w:szCs w:val="24"/>
    </w:rPr>
  </w:style>
  <w:style w:type="paragraph" w:customStyle="1" w:styleId="F706DAA94CED4D6EBF19302A0F75D1FC34">
    <w:name w:val="F706DAA94CED4D6EBF19302A0F75D1FC34"/>
    <w:rsid w:val="00555576"/>
    <w:pPr>
      <w:spacing w:after="0" w:line="240" w:lineRule="auto"/>
    </w:pPr>
    <w:rPr>
      <w:rFonts w:ascii="Times New Roman" w:eastAsia="Times New Roman" w:hAnsi="Times New Roman" w:cs="Times New Roman"/>
      <w:sz w:val="24"/>
      <w:szCs w:val="24"/>
    </w:rPr>
  </w:style>
  <w:style w:type="paragraph" w:customStyle="1" w:styleId="8C759ECFDE4A4120B282E131AD831F6A34">
    <w:name w:val="8C759ECFDE4A4120B282E131AD831F6A34"/>
    <w:rsid w:val="00555576"/>
    <w:pPr>
      <w:spacing w:after="0" w:line="240" w:lineRule="auto"/>
    </w:pPr>
    <w:rPr>
      <w:rFonts w:ascii="Times New Roman" w:eastAsia="Times New Roman" w:hAnsi="Times New Roman" w:cs="Times New Roman"/>
      <w:sz w:val="24"/>
      <w:szCs w:val="24"/>
    </w:rPr>
  </w:style>
  <w:style w:type="paragraph" w:customStyle="1" w:styleId="69F6C6929B3E43149967A1F84CFC73D934">
    <w:name w:val="69F6C6929B3E43149967A1F84CFC73D934"/>
    <w:rsid w:val="00555576"/>
    <w:pPr>
      <w:spacing w:after="0" w:line="240" w:lineRule="auto"/>
    </w:pPr>
    <w:rPr>
      <w:rFonts w:ascii="Times New Roman" w:eastAsia="Times New Roman" w:hAnsi="Times New Roman" w:cs="Times New Roman"/>
      <w:sz w:val="24"/>
      <w:szCs w:val="24"/>
    </w:rPr>
  </w:style>
  <w:style w:type="paragraph" w:customStyle="1" w:styleId="96A2B36864E14CA998A8CD50AD8B086934">
    <w:name w:val="96A2B36864E14CA998A8CD50AD8B086934"/>
    <w:rsid w:val="00555576"/>
    <w:pPr>
      <w:spacing w:after="0" w:line="240" w:lineRule="auto"/>
    </w:pPr>
    <w:rPr>
      <w:rFonts w:ascii="Times New Roman" w:eastAsia="Times New Roman" w:hAnsi="Times New Roman" w:cs="Times New Roman"/>
      <w:sz w:val="24"/>
      <w:szCs w:val="24"/>
    </w:rPr>
  </w:style>
  <w:style w:type="paragraph" w:customStyle="1" w:styleId="3D468C8C093E4C4A8C1E41C988ECBDC034">
    <w:name w:val="3D468C8C093E4C4A8C1E41C988ECBDC034"/>
    <w:rsid w:val="00555576"/>
    <w:pPr>
      <w:spacing w:after="0" w:line="240" w:lineRule="auto"/>
    </w:pPr>
    <w:rPr>
      <w:rFonts w:ascii="Times New Roman" w:eastAsia="Times New Roman" w:hAnsi="Times New Roman" w:cs="Times New Roman"/>
      <w:sz w:val="24"/>
      <w:szCs w:val="24"/>
    </w:rPr>
  </w:style>
  <w:style w:type="paragraph" w:customStyle="1" w:styleId="2A9B8D833BD74419949B9CE4A7F11E5034">
    <w:name w:val="2A9B8D833BD74419949B9CE4A7F11E5034"/>
    <w:rsid w:val="00555576"/>
    <w:pPr>
      <w:spacing w:after="0" w:line="240" w:lineRule="auto"/>
    </w:pPr>
    <w:rPr>
      <w:rFonts w:ascii="Times New Roman" w:eastAsia="Times New Roman" w:hAnsi="Times New Roman" w:cs="Times New Roman"/>
      <w:sz w:val="24"/>
      <w:szCs w:val="24"/>
    </w:rPr>
  </w:style>
  <w:style w:type="paragraph" w:customStyle="1" w:styleId="CC625CECC2554C95A766EB9CCA6F412034">
    <w:name w:val="CC625CECC2554C95A766EB9CCA6F412034"/>
    <w:rsid w:val="00555576"/>
    <w:pPr>
      <w:spacing w:after="0" w:line="240" w:lineRule="auto"/>
    </w:pPr>
    <w:rPr>
      <w:rFonts w:ascii="Times New Roman" w:eastAsia="Times New Roman" w:hAnsi="Times New Roman" w:cs="Times New Roman"/>
      <w:sz w:val="24"/>
      <w:szCs w:val="24"/>
    </w:rPr>
  </w:style>
  <w:style w:type="paragraph" w:customStyle="1" w:styleId="FCCFE514F9A74331B8FA216E89A8EEFF34">
    <w:name w:val="FCCFE514F9A74331B8FA216E89A8EEFF34"/>
    <w:rsid w:val="00555576"/>
    <w:pPr>
      <w:spacing w:after="0" w:line="240" w:lineRule="auto"/>
    </w:pPr>
    <w:rPr>
      <w:rFonts w:ascii="Times New Roman" w:eastAsia="Times New Roman" w:hAnsi="Times New Roman" w:cs="Times New Roman"/>
      <w:sz w:val="24"/>
      <w:szCs w:val="24"/>
    </w:rPr>
  </w:style>
  <w:style w:type="paragraph" w:customStyle="1" w:styleId="496AEBC52F574080A6E7A2D68FE9EF3A34">
    <w:name w:val="496AEBC52F574080A6E7A2D68FE9EF3A34"/>
    <w:rsid w:val="00555576"/>
    <w:pPr>
      <w:spacing w:after="0" w:line="240" w:lineRule="auto"/>
    </w:pPr>
    <w:rPr>
      <w:rFonts w:ascii="Times New Roman" w:eastAsia="Times New Roman" w:hAnsi="Times New Roman" w:cs="Times New Roman"/>
      <w:sz w:val="24"/>
      <w:szCs w:val="24"/>
    </w:rPr>
  </w:style>
  <w:style w:type="paragraph" w:customStyle="1" w:styleId="78296EDFAA6847A589566BE99724024B34">
    <w:name w:val="78296EDFAA6847A589566BE99724024B34"/>
    <w:rsid w:val="00555576"/>
    <w:pPr>
      <w:spacing w:after="0" w:line="240" w:lineRule="auto"/>
    </w:pPr>
    <w:rPr>
      <w:rFonts w:ascii="Times New Roman" w:eastAsia="Times New Roman" w:hAnsi="Times New Roman" w:cs="Times New Roman"/>
      <w:sz w:val="24"/>
      <w:szCs w:val="24"/>
    </w:rPr>
  </w:style>
  <w:style w:type="paragraph" w:customStyle="1" w:styleId="44990387FF91443C807B1B0A47685AEE34">
    <w:name w:val="44990387FF91443C807B1B0A47685AEE34"/>
    <w:rsid w:val="00555576"/>
    <w:pPr>
      <w:spacing w:after="0" w:line="240" w:lineRule="auto"/>
    </w:pPr>
    <w:rPr>
      <w:rFonts w:ascii="Times New Roman" w:eastAsia="Times New Roman" w:hAnsi="Times New Roman" w:cs="Times New Roman"/>
      <w:sz w:val="24"/>
      <w:szCs w:val="24"/>
    </w:rPr>
  </w:style>
  <w:style w:type="paragraph" w:customStyle="1" w:styleId="7EAFA6C855C442D4816D8B523205211134">
    <w:name w:val="7EAFA6C855C442D4816D8B523205211134"/>
    <w:rsid w:val="00555576"/>
    <w:pPr>
      <w:spacing w:after="0" w:line="240" w:lineRule="auto"/>
    </w:pPr>
    <w:rPr>
      <w:rFonts w:ascii="Times New Roman" w:eastAsia="Times New Roman" w:hAnsi="Times New Roman" w:cs="Times New Roman"/>
      <w:sz w:val="24"/>
      <w:szCs w:val="24"/>
    </w:rPr>
  </w:style>
  <w:style w:type="paragraph" w:customStyle="1" w:styleId="6F5E916C8EA540C2B8523EF68F77051B34">
    <w:name w:val="6F5E916C8EA540C2B8523EF68F77051B34"/>
    <w:rsid w:val="00555576"/>
    <w:pPr>
      <w:spacing w:after="0" w:line="240" w:lineRule="auto"/>
    </w:pPr>
    <w:rPr>
      <w:rFonts w:ascii="Times New Roman" w:eastAsia="Times New Roman" w:hAnsi="Times New Roman" w:cs="Times New Roman"/>
      <w:sz w:val="24"/>
      <w:szCs w:val="24"/>
    </w:rPr>
  </w:style>
  <w:style w:type="paragraph" w:customStyle="1" w:styleId="A23B41D1DB97454CA4EC2DC53E7B87A734">
    <w:name w:val="A23B41D1DB97454CA4EC2DC53E7B87A734"/>
    <w:rsid w:val="00555576"/>
    <w:pPr>
      <w:spacing w:after="0" w:line="240" w:lineRule="auto"/>
    </w:pPr>
    <w:rPr>
      <w:rFonts w:ascii="Times New Roman" w:eastAsia="Times New Roman" w:hAnsi="Times New Roman" w:cs="Times New Roman"/>
      <w:sz w:val="24"/>
      <w:szCs w:val="24"/>
    </w:rPr>
  </w:style>
  <w:style w:type="paragraph" w:customStyle="1" w:styleId="CF07EFC3665843208671B419FB3379B734">
    <w:name w:val="CF07EFC3665843208671B419FB3379B734"/>
    <w:rsid w:val="00555576"/>
    <w:pPr>
      <w:spacing w:after="0" w:line="240" w:lineRule="auto"/>
    </w:pPr>
    <w:rPr>
      <w:rFonts w:ascii="Times New Roman" w:eastAsia="Times New Roman" w:hAnsi="Times New Roman" w:cs="Times New Roman"/>
      <w:sz w:val="24"/>
      <w:szCs w:val="24"/>
    </w:rPr>
  </w:style>
  <w:style w:type="paragraph" w:customStyle="1" w:styleId="65778E1FCF8F4A5DADA852FAC05CFA8D34">
    <w:name w:val="65778E1FCF8F4A5DADA852FAC05CFA8D34"/>
    <w:rsid w:val="00555576"/>
    <w:pPr>
      <w:spacing w:after="0" w:line="240" w:lineRule="auto"/>
    </w:pPr>
    <w:rPr>
      <w:rFonts w:ascii="Times New Roman" w:eastAsia="Times New Roman" w:hAnsi="Times New Roman" w:cs="Times New Roman"/>
      <w:sz w:val="24"/>
      <w:szCs w:val="24"/>
    </w:rPr>
  </w:style>
  <w:style w:type="paragraph" w:customStyle="1" w:styleId="0382307E1C3440D085D136BAC667C28034">
    <w:name w:val="0382307E1C3440D085D136BAC667C28034"/>
    <w:rsid w:val="00555576"/>
    <w:pPr>
      <w:spacing w:after="0" w:line="240" w:lineRule="auto"/>
    </w:pPr>
    <w:rPr>
      <w:rFonts w:ascii="Times New Roman" w:eastAsia="Times New Roman" w:hAnsi="Times New Roman" w:cs="Times New Roman"/>
      <w:sz w:val="24"/>
      <w:szCs w:val="24"/>
    </w:rPr>
  </w:style>
  <w:style w:type="paragraph" w:customStyle="1" w:styleId="7A410F525C31487A91BF6A973E6608D734">
    <w:name w:val="7A410F525C31487A91BF6A973E6608D734"/>
    <w:rsid w:val="00555576"/>
    <w:pPr>
      <w:spacing w:after="0" w:line="240" w:lineRule="auto"/>
    </w:pPr>
    <w:rPr>
      <w:rFonts w:ascii="Times New Roman" w:eastAsia="Times New Roman" w:hAnsi="Times New Roman" w:cs="Times New Roman"/>
      <w:sz w:val="24"/>
      <w:szCs w:val="24"/>
    </w:rPr>
  </w:style>
  <w:style w:type="paragraph" w:customStyle="1" w:styleId="C6664B36CB4B4C89B640945E310C942B34">
    <w:name w:val="C6664B36CB4B4C89B640945E310C942B34"/>
    <w:rsid w:val="00555576"/>
    <w:pPr>
      <w:spacing w:after="0" w:line="240" w:lineRule="auto"/>
    </w:pPr>
    <w:rPr>
      <w:rFonts w:ascii="Times New Roman" w:eastAsia="Times New Roman" w:hAnsi="Times New Roman" w:cs="Times New Roman"/>
      <w:sz w:val="24"/>
      <w:szCs w:val="24"/>
    </w:rPr>
  </w:style>
  <w:style w:type="paragraph" w:customStyle="1" w:styleId="E3C91347B1094566A6846ED14272C10C34">
    <w:name w:val="E3C91347B1094566A6846ED14272C10C34"/>
    <w:rsid w:val="00555576"/>
    <w:pPr>
      <w:spacing w:after="0" w:line="240" w:lineRule="auto"/>
    </w:pPr>
    <w:rPr>
      <w:rFonts w:ascii="Times New Roman" w:eastAsia="Times New Roman" w:hAnsi="Times New Roman" w:cs="Times New Roman"/>
      <w:sz w:val="24"/>
      <w:szCs w:val="24"/>
    </w:rPr>
  </w:style>
  <w:style w:type="paragraph" w:customStyle="1" w:styleId="A8042476F19145F2A7E985BA08AC47B034">
    <w:name w:val="A8042476F19145F2A7E985BA08AC47B034"/>
    <w:rsid w:val="00555576"/>
    <w:pPr>
      <w:spacing w:after="0" w:line="240" w:lineRule="auto"/>
    </w:pPr>
    <w:rPr>
      <w:rFonts w:ascii="Times New Roman" w:eastAsia="Times New Roman" w:hAnsi="Times New Roman" w:cs="Times New Roman"/>
      <w:sz w:val="24"/>
      <w:szCs w:val="24"/>
    </w:rPr>
  </w:style>
  <w:style w:type="paragraph" w:customStyle="1" w:styleId="5ADE6D0219034AB2A094767BC62F5B0233">
    <w:name w:val="5ADE6D0219034AB2A094767BC62F5B0233"/>
    <w:rsid w:val="00555576"/>
    <w:pPr>
      <w:spacing w:after="0" w:line="240" w:lineRule="auto"/>
    </w:pPr>
    <w:rPr>
      <w:rFonts w:ascii="Times New Roman" w:eastAsia="Times New Roman" w:hAnsi="Times New Roman" w:cs="Times New Roman"/>
      <w:sz w:val="24"/>
      <w:szCs w:val="24"/>
    </w:rPr>
  </w:style>
  <w:style w:type="paragraph" w:customStyle="1" w:styleId="2818ED25BF6741E88BD9C82257B15305">
    <w:name w:val="2818ED25BF6741E88BD9C82257B15305"/>
    <w:rsid w:val="00555576"/>
    <w:pPr>
      <w:spacing w:after="0" w:line="240" w:lineRule="auto"/>
    </w:pPr>
    <w:rPr>
      <w:rFonts w:ascii="Times New Roman" w:eastAsia="Times New Roman" w:hAnsi="Times New Roman" w:cs="Times New Roman"/>
      <w:sz w:val="24"/>
      <w:szCs w:val="24"/>
    </w:rPr>
  </w:style>
  <w:style w:type="paragraph" w:customStyle="1" w:styleId="4B4545F99C59495494D933CF177E9C2B">
    <w:name w:val="4B4545F99C59495494D933CF177E9C2B"/>
    <w:rsid w:val="00555576"/>
    <w:pPr>
      <w:spacing w:after="0" w:line="240" w:lineRule="auto"/>
    </w:pPr>
    <w:rPr>
      <w:rFonts w:ascii="Times New Roman" w:eastAsia="Times New Roman" w:hAnsi="Times New Roman" w:cs="Times New Roman"/>
      <w:sz w:val="24"/>
      <w:szCs w:val="24"/>
    </w:rPr>
  </w:style>
  <w:style w:type="paragraph" w:customStyle="1" w:styleId="D0CB844CA3684650A96D04EB03A5001F">
    <w:name w:val="D0CB844CA3684650A96D04EB03A5001F"/>
    <w:rsid w:val="00555576"/>
    <w:pPr>
      <w:spacing w:after="0" w:line="240" w:lineRule="auto"/>
    </w:pPr>
    <w:rPr>
      <w:rFonts w:ascii="Times New Roman" w:eastAsia="Times New Roman" w:hAnsi="Times New Roman" w:cs="Times New Roman"/>
      <w:sz w:val="24"/>
      <w:szCs w:val="24"/>
    </w:rPr>
  </w:style>
  <w:style w:type="paragraph" w:customStyle="1" w:styleId="B8B862F4478A4EE38FB3277FFD7DD5AA">
    <w:name w:val="B8B862F4478A4EE38FB3277FFD7DD5AA"/>
    <w:rsid w:val="00555576"/>
    <w:pPr>
      <w:spacing w:after="0" w:line="240" w:lineRule="auto"/>
    </w:pPr>
    <w:rPr>
      <w:rFonts w:ascii="Times New Roman" w:eastAsia="Times New Roman" w:hAnsi="Times New Roman" w:cs="Times New Roman"/>
      <w:sz w:val="24"/>
      <w:szCs w:val="24"/>
    </w:rPr>
  </w:style>
  <w:style w:type="paragraph" w:customStyle="1" w:styleId="8BE4303B68CE4C88AE1DFA95CA55CEBF">
    <w:name w:val="8BE4303B68CE4C88AE1DFA95CA55CEBF"/>
    <w:rsid w:val="00555576"/>
    <w:pPr>
      <w:spacing w:after="0" w:line="240" w:lineRule="auto"/>
    </w:pPr>
    <w:rPr>
      <w:rFonts w:ascii="Times New Roman" w:eastAsia="Times New Roman" w:hAnsi="Times New Roman" w:cs="Times New Roman"/>
      <w:sz w:val="24"/>
      <w:szCs w:val="24"/>
    </w:rPr>
  </w:style>
  <w:style w:type="paragraph" w:customStyle="1" w:styleId="6290606785544D058C73C08556241D95">
    <w:name w:val="6290606785544D058C73C08556241D95"/>
    <w:rsid w:val="00555576"/>
    <w:pPr>
      <w:spacing w:after="0" w:line="240" w:lineRule="auto"/>
    </w:pPr>
    <w:rPr>
      <w:rFonts w:ascii="Times New Roman" w:eastAsia="Times New Roman" w:hAnsi="Times New Roman" w:cs="Times New Roman"/>
      <w:sz w:val="24"/>
      <w:szCs w:val="24"/>
    </w:rPr>
  </w:style>
  <w:style w:type="paragraph" w:customStyle="1" w:styleId="F5D5A1B244644EA488035204482B7EA7">
    <w:name w:val="F5D5A1B244644EA488035204482B7EA7"/>
    <w:rsid w:val="00555576"/>
    <w:pPr>
      <w:spacing w:after="0" w:line="240" w:lineRule="auto"/>
    </w:pPr>
    <w:rPr>
      <w:rFonts w:ascii="Times New Roman" w:eastAsia="Times New Roman" w:hAnsi="Times New Roman" w:cs="Times New Roman"/>
      <w:sz w:val="24"/>
      <w:szCs w:val="24"/>
    </w:rPr>
  </w:style>
  <w:style w:type="paragraph" w:customStyle="1" w:styleId="E60F3C241A084B18B16EC3AA37F97EA7">
    <w:name w:val="E60F3C241A084B18B16EC3AA37F97EA7"/>
    <w:rsid w:val="00555576"/>
    <w:pPr>
      <w:spacing w:after="0" w:line="240" w:lineRule="auto"/>
    </w:pPr>
    <w:rPr>
      <w:rFonts w:ascii="Times New Roman" w:eastAsia="Times New Roman" w:hAnsi="Times New Roman" w:cs="Times New Roman"/>
      <w:sz w:val="24"/>
      <w:szCs w:val="24"/>
    </w:rPr>
  </w:style>
  <w:style w:type="paragraph" w:customStyle="1" w:styleId="9CF8900D0422453CB15036784372683B">
    <w:name w:val="9CF8900D0422453CB15036784372683B"/>
    <w:rsid w:val="00555576"/>
    <w:pPr>
      <w:spacing w:after="0" w:line="240" w:lineRule="auto"/>
    </w:pPr>
    <w:rPr>
      <w:rFonts w:ascii="Times New Roman" w:eastAsia="Times New Roman" w:hAnsi="Times New Roman" w:cs="Times New Roman"/>
      <w:sz w:val="24"/>
      <w:szCs w:val="24"/>
    </w:rPr>
  </w:style>
  <w:style w:type="paragraph" w:customStyle="1" w:styleId="B5F125186CE24DA296C8299404FB37FF">
    <w:name w:val="B5F125186CE24DA296C8299404FB37FF"/>
    <w:rsid w:val="00555576"/>
    <w:pPr>
      <w:spacing w:after="0" w:line="240" w:lineRule="auto"/>
    </w:pPr>
    <w:rPr>
      <w:rFonts w:ascii="Times New Roman" w:eastAsia="Times New Roman" w:hAnsi="Times New Roman" w:cs="Times New Roman"/>
      <w:sz w:val="24"/>
      <w:szCs w:val="24"/>
    </w:rPr>
  </w:style>
  <w:style w:type="paragraph" w:customStyle="1" w:styleId="188E91E7C04F4173BD752A45EB9A4E50">
    <w:name w:val="188E91E7C04F4173BD752A45EB9A4E50"/>
    <w:rsid w:val="00555576"/>
    <w:pPr>
      <w:spacing w:after="0" w:line="240" w:lineRule="auto"/>
    </w:pPr>
    <w:rPr>
      <w:rFonts w:ascii="Times New Roman" w:eastAsia="Times New Roman" w:hAnsi="Times New Roman" w:cs="Times New Roman"/>
      <w:sz w:val="24"/>
      <w:szCs w:val="24"/>
    </w:rPr>
  </w:style>
  <w:style w:type="paragraph" w:customStyle="1" w:styleId="43654D9CF4F04FE8BAFF6590FA08A52C">
    <w:name w:val="43654D9CF4F04FE8BAFF6590FA08A52C"/>
    <w:rsid w:val="00555576"/>
    <w:pPr>
      <w:spacing w:after="0" w:line="240" w:lineRule="auto"/>
    </w:pPr>
    <w:rPr>
      <w:rFonts w:ascii="Times New Roman" w:eastAsia="Times New Roman" w:hAnsi="Times New Roman" w:cs="Times New Roman"/>
      <w:sz w:val="24"/>
      <w:szCs w:val="24"/>
    </w:rPr>
  </w:style>
  <w:style w:type="paragraph" w:customStyle="1" w:styleId="0272E96358E947E88A4155676CE07851">
    <w:name w:val="0272E96358E947E88A4155676CE07851"/>
    <w:rsid w:val="00555576"/>
    <w:pPr>
      <w:spacing w:after="0" w:line="240" w:lineRule="auto"/>
    </w:pPr>
    <w:rPr>
      <w:rFonts w:ascii="Times New Roman" w:eastAsia="Times New Roman" w:hAnsi="Times New Roman" w:cs="Times New Roman"/>
      <w:sz w:val="24"/>
      <w:szCs w:val="24"/>
    </w:rPr>
  </w:style>
  <w:style w:type="paragraph" w:customStyle="1" w:styleId="D684453FD50747D28A8AF2C69C07C9AA">
    <w:name w:val="D684453FD50747D28A8AF2C69C07C9AA"/>
    <w:rsid w:val="00555576"/>
    <w:pPr>
      <w:spacing w:after="0" w:line="240" w:lineRule="auto"/>
    </w:pPr>
    <w:rPr>
      <w:rFonts w:ascii="Times New Roman" w:eastAsia="Times New Roman" w:hAnsi="Times New Roman" w:cs="Times New Roman"/>
      <w:sz w:val="24"/>
      <w:szCs w:val="24"/>
    </w:rPr>
  </w:style>
  <w:style w:type="paragraph" w:customStyle="1" w:styleId="F3D4AB5C4A8A4506BBD5DCD745858ABB">
    <w:name w:val="F3D4AB5C4A8A4506BBD5DCD745858ABB"/>
    <w:rsid w:val="00555576"/>
    <w:pPr>
      <w:spacing w:after="0" w:line="240" w:lineRule="auto"/>
    </w:pPr>
    <w:rPr>
      <w:rFonts w:ascii="Times New Roman" w:eastAsia="Times New Roman" w:hAnsi="Times New Roman" w:cs="Times New Roman"/>
      <w:sz w:val="24"/>
      <w:szCs w:val="24"/>
    </w:rPr>
  </w:style>
  <w:style w:type="paragraph" w:customStyle="1" w:styleId="3FF0F6EE93584DC3A374A7B9CE4DAEE0">
    <w:name w:val="3FF0F6EE93584DC3A374A7B9CE4DAEE0"/>
    <w:rsid w:val="00555576"/>
    <w:pPr>
      <w:spacing w:after="0" w:line="240" w:lineRule="auto"/>
    </w:pPr>
    <w:rPr>
      <w:rFonts w:ascii="Times New Roman" w:eastAsia="Times New Roman" w:hAnsi="Times New Roman" w:cs="Times New Roman"/>
      <w:sz w:val="24"/>
      <w:szCs w:val="24"/>
    </w:rPr>
  </w:style>
  <w:style w:type="paragraph" w:customStyle="1" w:styleId="D3B174B8C40B4AA6B7BB5A6637E964AE">
    <w:name w:val="D3B174B8C40B4AA6B7BB5A6637E964AE"/>
    <w:rsid w:val="00555576"/>
    <w:pPr>
      <w:spacing w:after="0" w:line="240" w:lineRule="auto"/>
    </w:pPr>
    <w:rPr>
      <w:rFonts w:ascii="Times New Roman" w:eastAsia="Times New Roman" w:hAnsi="Times New Roman" w:cs="Times New Roman"/>
      <w:sz w:val="24"/>
      <w:szCs w:val="24"/>
    </w:rPr>
  </w:style>
  <w:style w:type="paragraph" w:customStyle="1" w:styleId="6AA37777384544948E3C0ABD61AFAE3F">
    <w:name w:val="6AA37777384544948E3C0ABD61AFAE3F"/>
    <w:rsid w:val="00555576"/>
    <w:pPr>
      <w:spacing w:after="0" w:line="240" w:lineRule="auto"/>
    </w:pPr>
    <w:rPr>
      <w:rFonts w:ascii="Times New Roman" w:eastAsia="Times New Roman" w:hAnsi="Times New Roman" w:cs="Times New Roman"/>
      <w:sz w:val="24"/>
      <w:szCs w:val="24"/>
    </w:rPr>
  </w:style>
  <w:style w:type="paragraph" w:customStyle="1" w:styleId="31CA5CDBF5A04E6E97C41470182FAC8D">
    <w:name w:val="31CA5CDBF5A04E6E97C41470182FAC8D"/>
    <w:rsid w:val="00555576"/>
    <w:pPr>
      <w:spacing w:after="0" w:line="240" w:lineRule="auto"/>
    </w:pPr>
    <w:rPr>
      <w:rFonts w:ascii="Times New Roman" w:eastAsia="Times New Roman" w:hAnsi="Times New Roman" w:cs="Times New Roman"/>
      <w:sz w:val="24"/>
      <w:szCs w:val="24"/>
    </w:rPr>
  </w:style>
  <w:style w:type="paragraph" w:customStyle="1" w:styleId="6FAE1DBCDEA44EEFABE2C7235093B27C">
    <w:name w:val="6FAE1DBCDEA44EEFABE2C7235093B27C"/>
    <w:rsid w:val="00555576"/>
    <w:pPr>
      <w:spacing w:after="0" w:line="240" w:lineRule="auto"/>
    </w:pPr>
    <w:rPr>
      <w:rFonts w:ascii="Times New Roman" w:eastAsia="Times New Roman" w:hAnsi="Times New Roman" w:cs="Times New Roman"/>
      <w:sz w:val="24"/>
      <w:szCs w:val="24"/>
    </w:rPr>
  </w:style>
  <w:style w:type="paragraph" w:customStyle="1" w:styleId="D30912C29E7F4F0F9594B0D2F38D9CAB">
    <w:name w:val="D30912C29E7F4F0F9594B0D2F38D9CAB"/>
    <w:rsid w:val="00555576"/>
    <w:pPr>
      <w:spacing w:after="0" w:line="240" w:lineRule="auto"/>
    </w:pPr>
    <w:rPr>
      <w:rFonts w:ascii="Times New Roman" w:eastAsia="Times New Roman" w:hAnsi="Times New Roman" w:cs="Times New Roman"/>
      <w:sz w:val="24"/>
      <w:szCs w:val="24"/>
    </w:rPr>
  </w:style>
  <w:style w:type="paragraph" w:customStyle="1" w:styleId="5DF8AA570E244E4687EA7C4E17CF4975">
    <w:name w:val="5DF8AA570E244E4687EA7C4E17CF4975"/>
    <w:rsid w:val="00555576"/>
    <w:pPr>
      <w:spacing w:after="0" w:line="240" w:lineRule="auto"/>
    </w:pPr>
    <w:rPr>
      <w:rFonts w:ascii="Times New Roman" w:eastAsia="Times New Roman" w:hAnsi="Times New Roman" w:cs="Times New Roman"/>
      <w:sz w:val="24"/>
      <w:szCs w:val="24"/>
    </w:rPr>
  </w:style>
  <w:style w:type="paragraph" w:customStyle="1" w:styleId="4A62078EC42E42B7A6A2223E61DDF8E9">
    <w:name w:val="4A62078EC42E42B7A6A2223E61DDF8E9"/>
    <w:rsid w:val="00555576"/>
    <w:pPr>
      <w:spacing w:after="0" w:line="240" w:lineRule="auto"/>
    </w:pPr>
    <w:rPr>
      <w:rFonts w:ascii="Times New Roman" w:eastAsia="Times New Roman" w:hAnsi="Times New Roman" w:cs="Times New Roman"/>
      <w:sz w:val="24"/>
      <w:szCs w:val="24"/>
    </w:rPr>
  </w:style>
  <w:style w:type="paragraph" w:customStyle="1" w:styleId="A22E414D0B704C3789A8209964048483">
    <w:name w:val="A22E414D0B704C3789A8209964048483"/>
    <w:rsid w:val="00555576"/>
    <w:pPr>
      <w:spacing w:after="0" w:line="240" w:lineRule="auto"/>
    </w:pPr>
    <w:rPr>
      <w:rFonts w:ascii="Times New Roman" w:eastAsia="Times New Roman" w:hAnsi="Times New Roman" w:cs="Times New Roman"/>
      <w:sz w:val="24"/>
      <w:szCs w:val="24"/>
    </w:rPr>
  </w:style>
  <w:style w:type="paragraph" w:customStyle="1" w:styleId="2179EE2FF4A742AA996BCBC3B1854987">
    <w:name w:val="2179EE2FF4A742AA996BCBC3B1854987"/>
    <w:rsid w:val="00555576"/>
    <w:pPr>
      <w:spacing w:after="0" w:line="240" w:lineRule="auto"/>
    </w:pPr>
    <w:rPr>
      <w:rFonts w:ascii="Times New Roman" w:eastAsia="Times New Roman" w:hAnsi="Times New Roman" w:cs="Times New Roman"/>
      <w:sz w:val="24"/>
      <w:szCs w:val="24"/>
    </w:rPr>
  </w:style>
  <w:style w:type="paragraph" w:customStyle="1" w:styleId="274BAAC18AEB44B19F55B7254831DA4E">
    <w:name w:val="274BAAC18AEB44B19F55B7254831DA4E"/>
    <w:rsid w:val="00555576"/>
    <w:pPr>
      <w:spacing w:after="0" w:line="240" w:lineRule="auto"/>
    </w:pPr>
    <w:rPr>
      <w:rFonts w:ascii="Times New Roman" w:eastAsia="Times New Roman" w:hAnsi="Times New Roman" w:cs="Times New Roman"/>
      <w:sz w:val="24"/>
      <w:szCs w:val="24"/>
    </w:rPr>
  </w:style>
  <w:style w:type="paragraph" w:customStyle="1" w:styleId="C4D1A9B48E484EFE9C4D9B2C606E9900">
    <w:name w:val="C4D1A9B48E484EFE9C4D9B2C606E9900"/>
    <w:rsid w:val="00555576"/>
    <w:pPr>
      <w:spacing w:after="0" w:line="240" w:lineRule="auto"/>
    </w:pPr>
    <w:rPr>
      <w:rFonts w:ascii="Times New Roman" w:eastAsia="Times New Roman" w:hAnsi="Times New Roman" w:cs="Times New Roman"/>
      <w:sz w:val="24"/>
      <w:szCs w:val="24"/>
    </w:rPr>
  </w:style>
  <w:style w:type="paragraph" w:customStyle="1" w:styleId="0DF6AA334A3B4E8D9AEE02DC8D317277">
    <w:name w:val="0DF6AA334A3B4E8D9AEE02DC8D317277"/>
    <w:rsid w:val="00555576"/>
    <w:pPr>
      <w:spacing w:after="0" w:line="240" w:lineRule="auto"/>
    </w:pPr>
    <w:rPr>
      <w:rFonts w:ascii="Times New Roman" w:eastAsia="Times New Roman" w:hAnsi="Times New Roman" w:cs="Times New Roman"/>
      <w:sz w:val="24"/>
      <w:szCs w:val="24"/>
    </w:rPr>
  </w:style>
  <w:style w:type="paragraph" w:customStyle="1" w:styleId="EC07CC9F0A5E4794A04EC15CD71CABC5">
    <w:name w:val="EC07CC9F0A5E4794A04EC15CD71CABC5"/>
    <w:rsid w:val="00555576"/>
    <w:pPr>
      <w:spacing w:after="0" w:line="240" w:lineRule="auto"/>
    </w:pPr>
    <w:rPr>
      <w:rFonts w:ascii="Times New Roman" w:eastAsia="Times New Roman" w:hAnsi="Times New Roman" w:cs="Times New Roman"/>
      <w:sz w:val="24"/>
      <w:szCs w:val="24"/>
    </w:rPr>
  </w:style>
  <w:style w:type="paragraph" w:customStyle="1" w:styleId="3EE74CC0E11D4EB0887891028F329768">
    <w:name w:val="3EE74CC0E11D4EB0887891028F329768"/>
    <w:rsid w:val="00555576"/>
    <w:pPr>
      <w:spacing w:after="0" w:line="240" w:lineRule="auto"/>
    </w:pPr>
    <w:rPr>
      <w:rFonts w:ascii="Times New Roman" w:eastAsia="Times New Roman" w:hAnsi="Times New Roman" w:cs="Times New Roman"/>
      <w:sz w:val="24"/>
      <w:szCs w:val="24"/>
    </w:rPr>
  </w:style>
  <w:style w:type="paragraph" w:customStyle="1" w:styleId="5AA2AD5305C142E6972E9240455828E1">
    <w:name w:val="5AA2AD5305C142E6972E9240455828E1"/>
    <w:rsid w:val="00555576"/>
    <w:pPr>
      <w:spacing w:after="0" w:line="240" w:lineRule="auto"/>
    </w:pPr>
    <w:rPr>
      <w:rFonts w:ascii="Times New Roman" w:eastAsia="Times New Roman" w:hAnsi="Times New Roman" w:cs="Times New Roman"/>
      <w:sz w:val="24"/>
      <w:szCs w:val="24"/>
    </w:rPr>
  </w:style>
  <w:style w:type="paragraph" w:customStyle="1" w:styleId="9683308621344A2C9E2093992077600E">
    <w:name w:val="9683308621344A2C9E2093992077600E"/>
    <w:rsid w:val="00555576"/>
    <w:pPr>
      <w:spacing w:after="0" w:line="240" w:lineRule="auto"/>
    </w:pPr>
    <w:rPr>
      <w:rFonts w:ascii="Times New Roman" w:eastAsia="Times New Roman" w:hAnsi="Times New Roman" w:cs="Times New Roman"/>
      <w:sz w:val="24"/>
      <w:szCs w:val="24"/>
    </w:rPr>
  </w:style>
  <w:style w:type="paragraph" w:customStyle="1" w:styleId="97A2C01C13C140FEA5B81B0B2AF55EF0">
    <w:name w:val="97A2C01C13C140FEA5B81B0B2AF55EF0"/>
    <w:rsid w:val="00555576"/>
    <w:pPr>
      <w:spacing w:after="0" w:line="240" w:lineRule="auto"/>
    </w:pPr>
    <w:rPr>
      <w:rFonts w:ascii="Times New Roman" w:eastAsia="Times New Roman" w:hAnsi="Times New Roman" w:cs="Times New Roman"/>
      <w:sz w:val="24"/>
      <w:szCs w:val="24"/>
    </w:rPr>
  </w:style>
  <w:style w:type="paragraph" w:customStyle="1" w:styleId="4068949025484AAF86B96F2F06FE04EB">
    <w:name w:val="4068949025484AAF86B96F2F06FE04EB"/>
    <w:rsid w:val="00555576"/>
    <w:pPr>
      <w:spacing w:after="0" w:line="240" w:lineRule="auto"/>
    </w:pPr>
    <w:rPr>
      <w:rFonts w:ascii="Times New Roman" w:eastAsia="Times New Roman" w:hAnsi="Times New Roman" w:cs="Times New Roman"/>
      <w:sz w:val="24"/>
      <w:szCs w:val="24"/>
    </w:rPr>
  </w:style>
  <w:style w:type="paragraph" w:customStyle="1" w:styleId="EC1A482E682A490DBD9F7486419FF6D0">
    <w:name w:val="EC1A482E682A490DBD9F7486419FF6D0"/>
    <w:rsid w:val="00555576"/>
    <w:pPr>
      <w:spacing w:after="0" w:line="240" w:lineRule="auto"/>
    </w:pPr>
    <w:rPr>
      <w:rFonts w:ascii="Times New Roman" w:eastAsia="Times New Roman" w:hAnsi="Times New Roman" w:cs="Times New Roman"/>
      <w:sz w:val="24"/>
      <w:szCs w:val="24"/>
    </w:rPr>
  </w:style>
  <w:style w:type="paragraph" w:customStyle="1" w:styleId="6D5AA758F3F64510922005C0E6C03FED">
    <w:name w:val="6D5AA758F3F64510922005C0E6C03FED"/>
    <w:rsid w:val="00555576"/>
    <w:pPr>
      <w:spacing w:after="0" w:line="240" w:lineRule="auto"/>
    </w:pPr>
    <w:rPr>
      <w:rFonts w:ascii="Times New Roman" w:eastAsia="Times New Roman" w:hAnsi="Times New Roman" w:cs="Times New Roman"/>
      <w:sz w:val="24"/>
      <w:szCs w:val="24"/>
    </w:rPr>
  </w:style>
  <w:style w:type="paragraph" w:customStyle="1" w:styleId="56C636CD67524D40AF283F1A48BDF175">
    <w:name w:val="56C636CD67524D40AF283F1A48BDF175"/>
    <w:rsid w:val="00555576"/>
    <w:pPr>
      <w:spacing w:after="0" w:line="240" w:lineRule="auto"/>
    </w:pPr>
    <w:rPr>
      <w:rFonts w:ascii="Times New Roman" w:eastAsia="Times New Roman" w:hAnsi="Times New Roman" w:cs="Times New Roman"/>
      <w:sz w:val="24"/>
      <w:szCs w:val="24"/>
    </w:rPr>
  </w:style>
  <w:style w:type="paragraph" w:customStyle="1" w:styleId="C1A75551793F4E2498A021082BA0D15F35">
    <w:name w:val="C1A75551793F4E2498A021082BA0D15F35"/>
    <w:rsid w:val="00555576"/>
    <w:pPr>
      <w:spacing w:after="0" w:line="240" w:lineRule="auto"/>
    </w:pPr>
    <w:rPr>
      <w:rFonts w:ascii="Times New Roman" w:eastAsia="Times New Roman" w:hAnsi="Times New Roman" w:cs="Times New Roman"/>
      <w:sz w:val="24"/>
      <w:szCs w:val="24"/>
    </w:rPr>
  </w:style>
  <w:style w:type="paragraph" w:customStyle="1" w:styleId="750A07FC1204433BA4683606136FC2BA35">
    <w:name w:val="750A07FC1204433BA4683606136FC2BA35"/>
    <w:rsid w:val="00555576"/>
    <w:pPr>
      <w:spacing w:after="0" w:line="240" w:lineRule="auto"/>
    </w:pPr>
    <w:rPr>
      <w:rFonts w:ascii="Times New Roman" w:eastAsia="Times New Roman" w:hAnsi="Times New Roman" w:cs="Times New Roman"/>
      <w:sz w:val="24"/>
      <w:szCs w:val="24"/>
    </w:rPr>
  </w:style>
  <w:style w:type="paragraph" w:customStyle="1" w:styleId="684B9EDFD303441587CE3C6DE6FF35EF35">
    <w:name w:val="684B9EDFD303441587CE3C6DE6FF35EF35"/>
    <w:rsid w:val="00555576"/>
    <w:pPr>
      <w:spacing w:after="0" w:line="240" w:lineRule="auto"/>
    </w:pPr>
    <w:rPr>
      <w:rFonts w:ascii="Times New Roman" w:eastAsia="Times New Roman" w:hAnsi="Times New Roman" w:cs="Times New Roman"/>
      <w:sz w:val="24"/>
      <w:szCs w:val="24"/>
    </w:rPr>
  </w:style>
  <w:style w:type="paragraph" w:customStyle="1" w:styleId="1940F4B4FF30421184B2AD331394E5176">
    <w:name w:val="1940F4B4FF30421184B2AD331394E5176"/>
    <w:rsid w:val="00555576"/>
    <w:pPr>
      <w:spacing w:after="0" w:line="240" w:lineRule="auto"/>
    </w:pPr>
    <w:rPr>
      <w:rFonts w:ascii="Times New Roman" w:eastAsia="Times New Roman" w:hAnsi="Times New Roman" w:cs="Times New Roman"/>
      <w:sz w:val="24"/>
      <w:szCs w:val="24"/>
    </w:rPr>
  </w:style>
  <w:style w:type="paragraph" w:customStyle="1" w:styleId="8DD4C7BD72F64A80AF53873207B8768435">
    <w:name w:val="8DD4C7BD72F64A80AF53873207B8768435"/>
    <w:rsid w:val="00555576"/>
    <w:pPr>
      <w:spacing w:after="0" w:line="240" w:lineRule="auto"/>
    </w:pPr>
    <w:rPr>
      <w:rFonts w:ascii="Times New Roman" w:eastAsia="Times New Roman" w:hAnsi="Times New Roman" w:cs="Times New Roman"/>
      <w:sz w:val="24"/>
      <w:szCs w:val="24"/>
    </w:rPr>
  </w:style>
  <w:style w:type="paragraph" w:customStyle="1" w:styleId="6FFD64D5BF9347A1AE7B8232A787AA0935">
    <w:name w:val="6FFD64D5BF9347A1AE7B8232A787AA0935"/>
    <w:rsid w:val="00555576"/>
    <w:pPr>
      <w:spacing w:after="0" w:line="240" w:lineRule="auto"/>
    </w:pPr>
    <w:rPr>
      <w:rFonts w:ascii="Times New Roman" w:eastAsia="Times New Roman" w:hAnsi="Times New Roman" w:cs="Times New Roman"/>
      <w:sz w:val="24"/>
      <w:szCs w:val="24"/>
    </w:rPr>
  </w:style>
  <w:style w:type="paragraph" w:customStyle="1" w:styleId="567732F5821A47149196A66FEA82DB9C35">
    <w:name w:val="567732F5821A47149196A66FEA82DB9C35"/>
    <w:rsid w:val="00555576"/>
    <w:pPr>
      <w:spacing w:after="0" w:line="240" w:lineRule="auto"/>
    </w:pPr>
    <w:rPr>
      <w:rFonts w:ascii="Times New Roman" w:eastAsia="Times New Roman" w:hAnsi="Times New Roman" w:cs="Times New Roman"/>
      <w:sz w:val="24"/>
      <w:szCs w:val="24"/>
    </w:rPr>
  </w:style>
  <w:style w:type="paragraph" w:customStyle="1" w:styleId="8C82D7BA4F66415789F5450A8766EA1235">
    <w:name w:val="8C82D7BA4F66415789F5450A8766EA1235"/>
    <w:rsid w:val="00555576"/>
    <w:pPr>
      <w:spacing w:after="0" w:line="240" w:lineRule="auto"/>
    </w:pPr>
    <w:rPr>
      <w:rFonts w:ascii="Times New Roman" w:eastAsia="Times New Roman" w:hAnsi="Times New Roman" w:cs="Times New Roman"/>
      <w:sz w:val="24"/>
      <w:szCs w:val="24"/>
    </w:rPr>
  </w:style>
  <w:style w:type="paragraph" w:customStyle="1" w:styleId="F52BE5F2105C4E2EA9F66893D6B6AD5D15">
    <w:name w:val="F52BE5F2105C4E2EA9F66893D6B6AD5D15"/>
    <w:rsid w:val="00555576"/>
    <w:pPr>
      <w:spacing w:after="0" w:line="240" w:lineRule="auto"/>
    </w:pPr>
    <w:rPr>
      <w:rFonts w:ascii="Times New Roman" w:eastAsia="Times New Roman" w:hAnsi="Times New Roman" w:cs="Times New Roman"/>
      <w:sz w:val="24"/>
      <w:szCs w:val="24"/>
    </w:rPr>
  </w:style>
  <w:style w:type="paragraph" w:customStyle="1" w:styleId="8D969E2EEEEA428D8301BF1872A41F7735">
    <w:name w:val="8D969E2EEEEA428D8301BF1872A41F7735"/>
    <w:rsid w:val="00555576"/>
    <w:pPr>
      <w:spacing w:after="0" w:line="240" w:lineRule="auto"/>
    </w:pPr>
    <w:rPr>
      <w:rFonts w:ascii="Times New Roman" w:eastAsia="Times New Roman" w:hAnsi="Times New Roman" w:cs="Times New Roman"/>
      <w:sz w:val="24"/>
      <w:szCs w:val="24"/>
    </w:rPr>
  </w:style>
  <w:style w:type="paragraph" w:customStyle="1" w:styleId="EA069EA1F7B040C8BA365E17D9E0734C35">
    <w:name w:val="EA069EA1F7B040C8BA365E17D9E0734C35"/>
    <w:rsid w:val="00555576"/>
    <w:pPr>
      <w:spacing w:after="0" w:line="240" w:lineRule="auto"/>
    </w:pPr>
    <w:rPr>
      <w:rFonts w:ascii="Times New Roman" w:eastAsia="Times New Roman" w:hAnsi="Times New Roman" w:cs="Times New Roman"/>
      <w:sz w:val="24"/>
      <w:szCs w:val="24"/>
    </w:rPr>
  </w:style>
  <w:style w:type="paragraph" w:customStyle="1" w:styleId="86D399C4978D4CC1AF6AC0510E41A7A935">
    <w:name w:val="86D399C4978D4CC1AF6AC0510E41A7A935"/>
    <w:rsid w:val="00555576"/>
    <w:pPr>
      <w:spacing w:after="0" w:line="240" w:lineRule="auto"/>
    </w:pPr>
    <w:rPr>
      <w:rFonts w:ascii="Times New Roman" w:eastAsia="Times New Roman" w:hAnsi="Times New Roman" w:cs="Times New Roman"/>
      <w:sz w:val="24"/>
      <w:szCs w:val="24"/>
    </w:rPr>
  </w:style>
  <w:style w:type="paragraph" w:customStyle="1" w:styleId="F0C34371869E4E3CAA865F21BD0614CF35">
    <w:name w:val="F0C34371869E4E3CAA865F21BD0614CF35"/>
    <w:rsid w:val="00555576"/>
    <w:pPr>
      <w:spacing w:after="0" w:line="240" w:lineRule="auto"/>
    </w:pPr>
    <w:rPr>
      <w:rFonts w:ascii="Times New Roman" w:eastAsia="Times New Roman" w:hAnsi="Times New Roman" w:cs="Times New Roman"/>
      <w:sz w:val="24"/>
      <w:szCs w:val="24"/>
    </w:rPr>
  </w:style>
  <w:style w:type="paragraph" w:customStyle="1" w:styleId="94DFD1772B7D40E292AA167FE2B643E435">
    <w:name w:val="94DFD1772B7D40E292AA167FE2B643E435"/>
    <w:rsid w:val="00555576"/>
    <w:pPr>
      <w:spacing w:after="0" w:line="240" w:lineRule="auto"/>
    </w:pPr>
    <w:rPr>
      <w:rFonts w:ascii="Times New Roman" w:eastAsia="Times New Roman" w:hAnsi="Times New Roman" w:cs="Times New Roman"/>
      <w:sz w:val="24"/>
      <w:szCs w:val="24"/>
    </w:rPr>
  </w:style>
  <w:style w:type="paragraph" w:customStyle="1" w:styleId="47EE000F2D5343E5A08E75D7D5DDE4FA35">
    <w:name w:val="47EE000F2D5343E5A08E75D7D5DDE4FA35"/>
    <w:rsid w:val="00555576"/>
    <w:pPr>
      <w:spacing w:after="0" w:line="240" w:lineRule="auto"/>
    </w:pPr>
    <w:rPr>
      <w:rFonts w:ascii="Times New Roman" w:eastAsia="Times New Roman" w:hAnsi="Times New Roman" w:cs="Times New Roman"/>
      <w:sz w:val="24"/>
      <w:szCs w:val="24"/>
    </w:rPr>
  </w:style>
  <w:style w:type="paragraph" w:customStyle="1" w:styleId="4C689E576E96481D9C95748BDAF652DD35">
    <w:name w:val="4C689E576E96481D9C95748BDAF652DD35"/>
    <w:rsid w:val="00555576"/>
    <w:pPr>
      <w:spacing w:after="0" w:line="240" w:lineRule="auto"/>
    </w:pPr>
    <w:rPr>
      <w:rFonts w:ascii="Times New Roman" w:eastAsia="Times New Roman" w:hAnsi="Times New Roman" w:cs="Times New Roman"/>
      <w:sz w:val="24"/>
      <w:szCs w:val="24"/>
    </w:rPr>
  </w:style>
  <w:style w:type="paragraph" w:customStyle="1" w:styleId="7D0DCCDCF9CB45D9991D676BE6366A8935">
    <w:name w:val="7D0DCCDCF9CB45D9991D676BE6366A8935"/>
    <w:rsid w:val="00555576"/>
    <w:pPr>
      <w:spacing w:after="0" w:line="240" w:lineRule="auto"/>
    </w:pPr>
    <w:rPr>
      <w:rFonts w:ascii="Times New Roman" w:eastAsia="Times New Roman" w:hAnsi="Times New Roman" w:cs="Times New Roman"/>
      <w:sz w:val="24"/>
      <w:szCs w:val="24"/>
    </w:rPr>
  </w:style>
  <w:style w:type="paragraph" w:customStyle="1" w:styleId="4E528BD371F84006A63339007215418C35">
    <w:name w:val="4E528BD371F84006A63339007215418C35"/>
    <w:rsid w:val="00555576"/>
    <w:pPr>
      <w:spacing w:after="0" w:line="240" w:lineRule="auto"/>
    </w:pPr>
    <w:rPr>
      <w:rFonts w:ascii="Times New Roman" w:eastAsia="Times New Roman" w:hAnsi="Times New Roman" w:cs="Times New Roman"/>
      <w:sz w:val="24"/>
      <w:szCs w:val="24"/>
    </w:rPr>
  </w:style>
  <w:style w:type="paragraph" w:customStyle="1" w:styleId="EF7D1543C3EF4C8FA1B4DF2FD75BE2D235">
    <w:name w:val="EF7D1543C3EF4C8FA1B4DF2FD75BE2D235"/>
    <w:rsid w:val="00555576"/>
    <w:pPr>
      <w:spacing w:after="0" w:line="240" w:lineRule="auto"/>
    </w:pPr>
    <w:rPr>
      <w:rFonts w:ascii="Times New Roman" w:eastAsia="Times New Roman" w:hAnsi="Times New Roman" w:cs="Times New Roman"/>
      <w:sz w:val="24"/>
      <w:szCs w:val="24"/>
    </w:rPr>
  </w:style>
  <w:style w:type="paragraph" w:customStyle="1" w:styleId="A11CCD89A6DE458BA882053B8111601735">
    <w:name w:val="A11CCD89A6DE458BA882053B8111601735"/>
    <w:rsid w:val="00555576"/>
    <w:pPr>
      <w:spacing w:after="0" w:line="240" w:lineRule="auto"/>
    </w:pPr>
    <w:rPr>
      <w:rFonts w:ascii="Times New Roman" w:eastAsia="Times New Roman" w:hAnsi="Times New Roman" w:cs="Times New Roman"/>
      <w:sz w:val="24"/>
      <w:szCs w:val="24"/>
    </w:rPr>
  </w:style>
  <w:style w:type="paragraph" w:customStyle="1" w:styleId="A9ECCE074E7D4EB1970868C6924375AC35">
    <w:name w:val="A9ECCE074E7D4EB1970868C6924375AC35"/>
    <w:rsid w:val="00555576"/>
    <w:pPr>
      <w:spacing w:after="0" w:line="240" w:lineRule="auto"/>
    </w:pPr>
    <w:rPr>
      <w:rFonts w:ascii="Times New Roman" w:eastAsia="Times New Roman" w:hAnsi="Times New Roman" w:cs="Times New Roman"/>
      <w:sz w:val="24"/>
      <w:szCs w:val="24"/>
    </w:rPr>
  </w:style>
  <w:style w:type="paragraph" w:customStyle="1" w:styleId="C1BA5A4AD8DD41C6B6F310A6A69FEE7E16">
    <w:name w:val="C1BA5A4AD8DD41C6B6F310A6A69FEE7E16"/>
    <w:rsid w:val="00555576"/>
    <w:pPr>
      <w:spacing w:after="0" w:line="240" w:lineRule="auto"/>
    </w:pPr>
    <w:rPr>
      <w:rFonts w:ascii="Times New Roman" w:eastAsia="Times New Roman" w:hAnsi="Times New Roman" w:cs="Times New Roman"/>
      <w:sz w:val="24"/>
      <w:szCs w:val="24"/>
    </w:rPr>
  </w:style>
  <w:style w:type="paragraph" w:customStyle="1" w:styleId="B400400A0A5D4482A726C9BFBA261CB235">
    <w:name w:val="B400400A0A5D4482A726C9BFBA261CB235"/>
    <w:rsid w:val="00555576"/>
    <w:pPr>
      <w:spacing w:after="0" w:line="240" w:lineRule="auto"/>
    </w:pPr>
    <w:rPr>
      <w:rFonts w:ascii="Times New Roman" w:eastAsia="Times New Roman" w:hAnsi="Times New Roman" w:cs="Times New Roman"/>
      <w:sz w:val="24"/>
      <w:szCs w:val="24"/>
    </w:rPr>
  </w:style>
  <w:style w:type="paragraph" w:customStyle="1" w:styleId="4088ED87792549FB9DE97C75D54DC97035">
    <w:name w:val="4088ED87792549FB9DE97C75D54DC97035"/>
    <w:rsid w:val="00555576"/>
    <w:pPr>
      <w:spacing w:after="0" w:line="240" w:lineRule="auto"/>
    </w:pPr>
    <w:rPr>
      <w:rFonts w:ascii="Times New Roman" w:eastAsia="Times New Roman" w:hAnsi="Times New Roman" w:cs="Times New Roman"/>
      <w:sz w:val="24"/>
      <w:szCs w:val="24"/>
    </w:rPr>
  </w:style>
  <w:style w:type="paragraph" w:customStyle="1" w:styleId="D7226DF6365043B7A01735D6A0312E7635">
    <w:name w:val="D7226DF6365043B7A01735D6A0312E7635"/>
    <w:rsid w:val="00555576"/>
    <w:pPr>
      <w:spacing w:after="0" w:line="240" w:lineRule="auto"/>
    </w:pPr>
    <w:rPr>
      <w:rFonts w:ascii="Times New Roman" w:eastAsia="Times New Roman" w:hAnsi="Times New Roman" w:cs="Times New Roman"/>
      <w:sz w:val="24"/>
      <w:szCs w:val="24"/>
    </w:rPr>
  </w:style>
  <w:style w:type="paragraph" w:customStyle="1" w:styleId="82F3B0E220BC470AAE45954ABB9AB31535">
    <w:name w:val="82F3B0E220BC470AAE45954ABB9AB31535"/>
    <w:rsid w:val="00555576"/>
    <w:pPr>
      <w:spacing w:after="0" w:line="240" w:lineRule="auto"/>
    </w:pPr>
    <w:rPr>
      <w:rFonts w:ascii="Times New Roman" w:eastAsia="Times New Roman" w:hAnsi="Times New Roman" w:cs="Times New Roman"/>
      <w:sz w:val="24"/>
      <w:szCs w:val="24"/>
    </w:rPr>
  </w:style>
  <w:style w:type="paragraph" w:customStyle="1" w:styleId="E8923BEBAD9C400F9860AC1FDC28067535">
    <w:name w:val="E8923BEBAD9C400F9860AC1FDC28067535"/>
    <w:rsid w:val="00555576"/>
    <w:pPr>
      <w:spacing w:after="0" w:line="240" w:lineRule="auto"/>
    </w:pPr>
    <w:rPr>
      <w:rFonts w:ascii="Times New Roman" w:eastAsia="Times New Roman" w:hAnsi="Times New Roman" w:cs="Times New Roman"/>
      <w:sz w:val="24"/>
      <w:szCs w:val="24"/>
    </w:rPr>
  </w:style>
  <w:style w:type="paragraph" w:customStyle="1" w:styleId="BEAB7772E7AF48B7A9A819060A46CCA235">
    <w:name w:val="BEAB7772E7AF48B7A9A819060A46CCA235"/>
    <w:rsid w:val="00555576"/>
    <w:pPr>
      <w:spacing w:after="0" w:line="240" w:lineRule="auto"/>
    </w:pPr>
    <w:rPr>
      <w:rFonts w:ascii="Times New Roman" w:eastAsia="Times New Roman" w:hAnsi="Times New Roman" w:cs="Times New Roman"/>
      <w:sz w:val="24"/>
      <w:szCs w:val="24"/>
    </w:rPr>
  </w:style>
  <w:style w:type="paragraph" w:customStyle="1" w:styleId="7A69459460A24A4BB3AC77B14DE0AEF635">
    <w:name w:val="7A69459460A24A4BB3AC77B14DE0AEF635"/>
    <w:rsid w:val="00555576"/>
    <w:pPr>
      <w:spacing w:after="0" w:line="240" w:lineRule="auto"/>
    </w:pPr>
    <w:rPr>
      <w:rFonts w:ascii="Times New Roman" w:eastAsia="Times New Roman" w:hAnsi="Times New Roman" w:cs="Times New Roman"/>
      <w:sz w:val="24"/>
      <w:szCs w:val="24"/>
    </w:rPr>
  </w:style>
  <w:style w:type="paragraph" w:customStyle="1" w:styleId="B7599E30B0854BA99A85F0178A97D42135">
    <w:name w:val="B7599E30B0854BA99A85F0178A97D42135"/>
    <w:rsid w:val="00555576"/>
    <w:pPr>
      <w:spacing w:after="0" w:line="240" w:lineRule="auto"/>
    </w:pPr>
    <w:rPr>
      <w:rFonts w:ascii="Times New Roman" w:eastAsia="Times New Roman" w:hAnsi="Times New Roman" w:cs="Times New Roman"/>
      <w:sz w:val="24"/>
      <w:szCs w:val="24"/>
    </w:rPr>
  </w:style>
  <w:style w:type="paragraph" w:customStyle="1" w:styleId="7FA4A0C7DDB1421EAE6AC3455BEF4A5435">
    <w:name w:val="7FA4A0C7DDB1421EAE6AC3455BEF4A5435"/>
    <w:rsid w:val="00555576"/>
    <w:pPr>
      <w:spacing w:after="0" w:line="240" w:lineRule="auto"/>
    </w:pPr>
    <w:rPr>
      <w:rFonts w:ascii="Times New Roman" w:eastAsia="Times New Roman" w:hAnsi="Times New Roman" w:cs="Times New Roman"/>
      <w:sz w:val="24"/>
      <w:szCs w:val="24"/>
    </w:rPr>
  </w:style>
  <w:style w:type="paragraph" w:customStyle="1" w:styleId="C63FE85A24844A7698541235EE310F9035">
    <w:name w:val="C63FE85A24844A7698541235EE310F9035"/>
    <w:rsid w:val="00555576"/>
    <w:pPr>
      <w:spacing w:after="0" w:line="240" w:lineRule="auto"/>
    </w:pPr>
    <w:rPr>
      <w:rFonts w:ascii="Times New Roman" w:eastAsia="Times New Roman" w:hAnsi="Times New Roman" w:cs="Times New Roman"/>
      <w:sz w:val="24"/>
      <w:szCs w:val="24"/>
    </w:rPr>
  </w:style>
  <w:style w:type="paragraph" w:customStyle="1" w:styleId="8950ED3375F64692A629B2CCD1051F6C35">
    <w:name w:val="8950ED3375F64692A629B2CCD1051F6C35"/>
    <w:rsid w:val="00555576"/>
    <w:pPr>
      <w:spacing w:after="0" w:line="240" w:lineRule="auto"/>
    </w:pPr>
    <w:rPr>
      <w:rFonts w:ascii="Times New Roman" w:eastAsia="Times New Roman" w:hAnsi="Times New Roman" w:cs="Times New Roman"/>
      <w:sz w:val="24"/>
      <w:szCs w:val="24"/>
    </w:rPr>
  </w:style>
  <w:style w:type="paragraph" w:customStyle="1" w:styleId="821133182D174DA38A13193AB664409C35">
    <w:name w:val="821133182D174DA38A13193AB664409C35"/>
    <w:rsid w:val="00555576"/>
    <w:pPr>
      <w:spacing w:after="0" w:line="240" w:lineRule="auto"/>
    </w:pPr>
    <w:rPr>
      <w:rFonts w:ascii="Times New Roman" w:eastAsia="Times New Roman" w:hAnsi="Times New Roman" w:cs="Times New Roman"/>
      <w:sz w:val="24"/>
      <w:szCs w:val="24"/>
    </w:rPr>
  </w:style>
  <w:style w:type="paragraph" w:customStyle="1" w:styleId="F706DAA94CED4D6EBF19302A0F75D1FC35">
    <w:name w:val="F706DAA94CED4D6EBF19302A0F75D1FC35"/>
    <w:rsid w:val="00555576"/>
    <w:pPr>
      <w:spacing w:after="0" w:line="240" w:lineRule="auto"/>
    </w:pPr>
    <w:rPr>
      <w:rFonts w:ascii="Times New Roman" w:eastAsia="Times New Roman" w:hAnsi="Times New Roman" w:cs="Times New Roman"/>
      <w:sz w:val="24"/>
      <w:szCs w:val="24"/>
    </w:rPr>
  </w:style>
  <w:style w:type="paragraph" w:customStyle="1" w:styleId="8C759ECFDE4A4120B282E131AD831F6A35">
    <w:name w:val="8C759ECFDE4A4120B282E131AD831F6A35"/>
    <w:rsid w:val="00555576"/>
    <w:pPr>
      <w:spacing w:after="0" w:line="240" w:lineRule="auto"/>
    </w:pPr>
    <w:rPr>
      <w:rFonts w:ascii="Times New Roman" w:eastAsia="Times New Roman" w:hAnsi="Times New Roman" w:cs="Times New Roman"/>
      <w:sz w:val="24"/>
      <w:szCs w:val="24"/>
    </w:rPr>
  </w:style>
  <w:style w:type="paragraph" w:customStyle="1" w:styleId="69F6C6929B3E43149967A1F84CFC73D935">
    <w:name w:val="69F6C6929B3E43149967A1F84CFC73D935"/>
    <w:rsid w:val="00555576"/>
    <w:pPr>
      <w:spacing w:after="0" w:line="240" w:lineRule="auto"/>
    </w:pPr>
    <w:rPr>
      <w:rFonts w:ascii="Times New Roman" w:eastAsia="Times New Roman" w:hAnsi="Times New Roman" w:cs="Times New Roman"/>
      <w:sz w:val="24"/>
      <w:szCs w:val="24"/>
    </w:rPr>
  </w:style>
  <w:style w:type="paragraph" w:customStyle="1" w:styleId="96A2B36864E14CA998A8CD50AD8B086935">
    <w:name w:val="96A2B36864E14CA998A8CD50AD8B086935"/>
    <w:rsid w:val="00555576"/>
    <w:pPr>
      <w:spacing w:after="0" w:line="240" w:lineRule="auto"/>
    </w:pPr>
    <w:rPr>
      <w:rFonts w:ascii="Times New Roman" w:eastAsia="Times New Roman" w:hAnsi="Times New Roman" w:cs="Times New Roman"/>
      <w:sz w:val="24"/>
      <w:szCs w:val="24"/>
    </w:rPr>
  </w:style>
  <w:style w:type="paragraph" w:customStyle="1" w:styleId="3D468C8C093E4C4A8C1E41C988ECBDC035">
    <w:name w:val="3D468C8C093E4C4A8C1E41C988ECBDC035"/>
    <w:rsid w:val="00555576"/>
    <w:pPr>
      <w:spacing w:after="0" w:line="240" w:lineRule="auto"/>
    </w:pPr>
    <w:rPr>
      <w:rFonts w:ascii="Times New Roman" w:eastAsia="Times New Roman" w:hAnsi="Times New Roman" w:cs="Times New Roman"/>
      <w:sz w:val="24"/>
      <w:szCs w:val="24"/>
    </w:rPr>
  </w:style>
  <w:style w:type="paragraph" w:customStyle="1" w:styleId="2A9B8D833BD74419949B9CE4A7F11E5035">
    <w:name w:val="2A9B8D833BD74419949B9CE4A7F11E5035"/>
    <w:rsid w:val="00555576"/>
    <w:pPr>
      <w:spacing w:after="0" w:line="240" w:lineRule="auto"/>
    </w:pPr>
    <w:rPr>
      <w:rFonts w:ascii="Times New Roman" w:eastAsia="Times New Roman" w:hAnsi="Times New Roman" w:cs="Times New Roman"/>
      <w:sz w:val="24"/>
      <w:szCs w:val="24"/>
    </w:rPr>
  </w:style>
  <w:style w:type="paragraph" w:customStyle="1" w:styleId="CC625CECC2554C95A766EB9CCA6F412035">
    <w:name w:val="CC625CECC2554C95A766EB9CCA6F412035"/>
    <w:rsid w:val="00555576"/>
    <w:pPr>
      <w:spacing w:after="0" w:line="240" w:lineRule="auto"/>
    </w:pPr>
    <w:rPr>
      <w:rFonts w:ascii="Times New Roman" w:eastAsia="Times New Roman" w:hAnsi="Times New Roman" w:cs="Times New Roman"/>
      <w:sz w:val="24"/>
      <w:szCs w:val="24"/>
    </w:rPr>
  </w:style>
  <w:style w:type="paragraph" w:customStyle="1" w:styleId="FCCFE514F9A74331B8FA216E89A8EEFF35">
    <w:name w:val="FCCFE514F9A74331B8FA216E89A8EEFF35"/>
    <w:rsid w:val="00555576"/>
    <w:pPr>
      <w:spacing w:after="0" w:line="240" w:lineRule="auto"/>
    </w:pPr>
    <w:rPr>
      <w:rFonts w:ascii="Times New Roman" w:eastAsia="Times New Roman" w:hAnsi="Times New Roman" w:cs="Times New Roman"/>
      <w:sz w:val="24"/>
      <w:szCs w:val="24"/>
    </w:rPr>
  </w:style>
  <w:style w:type="paragraph" w:customStyle="1" w:styleId="496AEBC52F574080A6E7A2D68FE9EF3A35">
    <w:name w:val="496AEBC52F574080A6E7A2D68FE9EF3A35"/>
    <w:rsid w:val="00555576"/>
    <w:pPr>
      <w:spacing w:after="0" w:line="240" w:lineRule="auto"/>
    </w:pPr>
    <w:rPr>
      <w:rFonts w:ascii="Times New Roman" w:eastAsia="Times New Roman" w:hAnsi="Times New Roman" w:cs="Times New Roman"/>
      <w:sz w:val="24"/>
      <w:szCs w:val="24"/>
    </w:rPr>
  </w:style>
  <w:style w:type="paragraph" w:customStyle="1" w:styleId="78296EDFAA6847A589566BE99724024B35">
    <w:name w:val="78296EDFAA6847A589566BE99724024B35"/>
    <w:rsid w:val="00555576"/>
    <w:pPr>
      <w:spacing w:after="0" w:line="240" w:lineRule="auto"/>
    </w:pPr>
    <w:rPr>
      <w:rFonts w:ascii="Times New Roman" w:eastAsia="Times New Roman" w:hAnsi="Times New Roman" w:cs="Times New Roman"/>
      <w:sz w:val="24"/>
      <w:szCs w:val="24"/>
    </w:rPr>
  </w:style>
  <w:style w:type="paragraph" w:customStyle="1" w:styleId="44990387FF91443C807B1B0A47685AEE35">
    <w:name w:val="44990387FF91443C807B1B0A47685AEE35"/>
    <w:rsid w:val="00555576"/>
    <w:pPr>
      <w:spacing w:after="0" w:line="240" w:lineRule="auto"/>
    </w:pPr>
    <w:rPr>
      <w:rFonts w:ascii="Times New Roman" w:eastAsia="Times New Roman" w:hAnsi="Times New Roman" w:cs="Times New Roman"/>
      <w:sz w:val="24"/>
      <w:szCs w:val="24"/>
    </w:rPr>
  </w:style>
  <w:style w:type="paragraph" w:customStyle="1" w:styleId="7EAFA6C855C442D4816D8B523205211135">
    <w:name w:val="7EAFA6C855C442D4816D8B523205211135"/>
    <w:rsid w:val="00555576"/>
    <w:pPr>
      <w:spacing w:after="0" w:line="240" w:lineRule="auto"/>
    </w:pPr>
    <w:rPr>
      <w:rFonts w:ascii="Times New Roman" w:eastAsia="Times New Roman" w:hAnsi="Times New Roman" w:cs="Times New Roman"/>
      <w:sz w:val="24"/>
      <w:szCs w:val="24"/>
    </w:rPr>
  </w:style>
  <w:style w:type="paragraph" w:customStyle="1" w:styleId="6F5E916C8EA540C2B8523EF68F77051B35">
    <w:name w:val="6F5E916C8EA540C2B8523EF68F77051B35"/>
    <w:rsid w:val="00555576"/>
    <w:pPr>
      <w:spacing w:after="0" w:line="240" w:lineRule="auto"/>
    </w:pPr>
    <w:rPr>
      <w:rFonts w:ascii="Times New Roman" w:eastAsia="Times New Roman" w:hAnsi="Times New Roman" w:cs="Times New Roman"/>
      <w:sz w:val="24"/>
      <w:szCs w:val="24"/>
    </w:rPr>
  </w:style>
  <w:style w:type="paragraph" w:customStyle="1" w:styleId="A23B41D1DB97454CA4EC2DC53E7B87A735">
    <w:name w:val="A23B41D1DB97454CA4EC2DC53E7B87A735"/>
    <w:rsid w:val="00555576"/>
    <w:pPr>
      <w:spacing w:after="0" w:line="240" w:lineRule="auto"/>
    </w:pPr>
    <w:rPr>
      <w:rFonts w:ascii="Times New Roman" w:eastAsia="Times New Roman" w:hAnsi="Times New Roman" w:cs="Times New Roman"/>
      <w:sz w:val="24"/>
      <w:szCs w:val="24"/>
    </w:rPr>
  </w:style>
  <w:style w:type="paragraph" w:customStyle="1" w:styleId="CF07EFC3665843208671B419FB3379B735">
    <w:name w:val="CF07EFC3665843208671B419FB3379B735"/>
    <w:rsid w:val="00555576"/>
    <w:pPr>
      <w:spacing w:after="0" w:line="240" w:lineRule="auto"/>
    </w:pPr>
    <w:rPr>
      <w:rFonts w:ascii="Times New Roman" w:eastAsia="Times New Roman" w:hAnsi="Times New Roman" w:cs="Times New Roman"/>
      <w:sz w:val="24"/>
      <w:szCs w:val="24"/>
    </w:rPr>
  </w:style>
  <w:style w:type="paragraph" w:customStyle="1" w:styleId="65778E1FCF8F4A5DADA852FAC05CFA8D35">
    <w:name w:val="65778E1FCF8F4A5DADA852FAC05CFA8D35"/>
    <w:rsid w:val="00555576"/>
    <w:pPr>
      <w:spacing w:after="0" w:line="240" w:lineRule="auto"/>
    </w:pPr>
    <w:rPr>
      <w:rFonts w:ascii="Times New Roman" w:eastAsia="Times New Roman" w:hAnsi="Times New Roman" w:cs="Times New Roman"/>
      <w:sz w:val="24"/>
      <w:szCs w:val="24"/>
    </w:rPr>
  </w:style>
  <w:style w:type="paragraph" w:customStyle="1" w:styleId="0382307E1C3440D085D136BAC667C28035">
    <w:name w:val="0382307E1C3440D085D136BAC667C28035"/>
    <w:rsid w:val="00555576"/>
    <w:pPr>
      <w:spacing w:after="0" w:line="240" w:lineRule="auto"/>
    </w:pPr>
    <w:rPr>
      <w:rFonts w:ascii="Times New Roman" w:eastAsia="Times New Roman" w:hAnsi="Times New Roman" w:cs="Times New Roman"/>
      <w:sz w:val="24"/>
      <w:szCs w:val="24"/>
    </w:rPr>
  </w:style>
  <w:style w:type="paragraph" w:customStyle="1" w:styleId="7A410F525C31487A91BF6A973E6608D735">
    <w:name w:val="7A410F525C31487A91BF6A973E6608D735"/>
    <w:rsid w:val="00555576"/>
    <w:pPr>
      <w:spacing w:after="0" w:line="240" w:lineRule="auto"/>
    </w:pPr>
    <w:rPr>
      <w:rFonts w:ascii="Times New Roman" w:eastAsia="Times New Roman" w:hAnsi="Times New Roman" w:cs="Times New Roman"/>
      <w:sz w:val="24"/>
      <w:szCs w:val="24"/>
    </w:rPr>
  </w:style>
  <w:style w:type="paragraph" w:customStyle="1" w:styleId="C6664B36CB4B4C89B640945E310C942B35">
    <w:name w:val="C6664B36CB4B4C89B640945E310C942B35"/>
    <w:rsid w:val="00555576"/>
    <w:pPr>
      <w:spacing w:after="0" w:line="240" w:lineRule="auto"/>
    </w:pPr>
    <w:rPr>
      <w:rFonts w:ascii="Times New Roman" w:eastAsia="Times New Roman" w:hAnsi="Times New Roman" w:cs="Times New Roman"/>
      <w:sz w:val="24"/>
      <w:szCs w:val="24"/>
    </w:rPr>
  </w:style>
  <w:style w:type="paragraph" w:customStyle="1" w:styleId="E3C91347B1094566A6846ED14272C10C35">
    <w:name w:val="E3C91347B1094566A6846ED14272C10C35"/>
    <w:rsid w:val="00555576"/>
    <w:pPr>
      <w:spacing w:after="0" w:line="240" w:lineRule="auto"/>
    </w:pPr>
    <w:rPr>
      <w:rFonts w:ascii="Times New Roman" w:eastAsia="Times New Roman" w:hAnsi="Times New Roman" w:cs="Times New Roman"/>
      <w:sz w:val="24"/>
      <w:szCs w:val="24"/>
    </w:rPr>
  </w:style>
  <w:style w:type="paragraph" w:customStyle="1" w:styleId="A8042476F19145F2A7E985BA08AC47B035">
    <w:name w:val="A8042476F19145F2A7E985BA08AC47B035"/>
    <w:rsid w:val="00555576"/>
    <w:pPr>
      <w:spacing w:after="0" w:line="240" w:lineRule="auto"/>
    </w:pPr>
    <w:rPr>
      <w:rFonts w:ascii="Times New Roman" w:eastAsia="Times New Roman" w:hAnsi="Times New Roman" w:cs="Times New Roman"/>
      <w:sz w:val="24"/>
      <w:szCs w:val="24"/>
    </w:rPr>
  </w:style>
  <w:style w:type="paragraph" w:customStyle="1" w:styleId="5ADE6D0219034AB2A094767BC62F5B0234">
    <w:name w:val="5ADE6D0219034AB2A094767BC62F5B0234"/>
    <w:rsid w:val="00555576"/>
    <w:pPr>
      <w:spacing w:after="0" w:line="240" w:lineRule="auto"/>
    </w:pPr>
    <w:rPr>
      <w:rFonts w:ascii="Times New Roman" w:eastAsia="Times New Roman" w:hAnsi="Times New Roman" w:cs="Times New Roman"/>
      <w:sz w:val="24"/>
      <w:szCs w:val="24"/>
    </w:rPr>
  </w:style>
  <w:style w:type="paragraph" w:customStyle="1" w:styleId="2818ED25BF6741E88BD9C82257B153051">
    <w:name w:val="2818ED25BF6741E88BD9C82257B153051"/>
    <w:rsid w:val="00555576"/>
    <w:pPr>
      <w:spacing w:after="0" w:line="240" w:lineRule="auto"/>
    </w:pPr>
    <w:rPr>
      <w:rFonts w:ascii="Times New Roman" w:eastAsia="Times New Roman" w:hAnsi="Times New Roman" w:cs="Times New Roman"/>
      <w:sz w:val="24"/>
      <w:szCs w:val="24"/>
    </w:rPr>
  </w:style>
  <w:style w:type="paragraph" w:customStyle="1" w:styleId="4B4545F99C59495494D933CF177E9C2B1">
    <w:name w:val="4B4545F99C59495494D933CF177E9C2B1"/>
    <w:rsid w:val="00555576"/>
    <w:pPr>
      <w:spacing w:after="0" w:line="240" w:lineRule="auto"/>
    </w:pPr>
    <w:rPr>
      <w:rFonts w:ascii="Times New Roman" w:eastAsia="Times New Roman" w:hAnsi="Times New Roman" w:cs="Times New Roman"/>
      <w:sz w:val="24"/>
      <w:szCs w:val="24"/>
    </w:rPr>
  </w:style>
  <w:style w:type="paragraph" w:customStyle="1" w:styleId="D0CB844CA3684650A96D04EB03A5001F1">
    <w:name w:val="D0CB844CA3684650A96D04EB03A5001F1"/>
    <w:rsid w:val="00555576"/>
    <w:pPr>
      <w:spacing w:after="0" w:line="240" w:lineRule="auto"/>
    </w:pPr>
    <w:rPr>
      <w:rFonts w:ascii="Times New Roman" w:eastAsia="Times New Roman" w:hAnsi="Times New Roman" w:cs="Times New Roman"/>
      <w:sz w:val="24"/>
      <w:szCs w:val="24"/>
    </w:rPr>
  </w:style>
  <w:style w:type="paragraph" w:customStyle="1" w:styleId="B8B862F4478A4EE38FB3277FFD7DD5AA1">
    <w:name w:val="B8B862F4478A4EE38FB3277FFD7DD5AA1"/>
    <w:rsid w:val="00555576"/>
    <w:pPr>
      <w:spacing w:after="0" w:line="240" w:lineRule="auto"/>
    </w:pPr>
    <w:rPr>
      <w:rFonts w:ascii="Times New Roman" w:eastAsia="Times New Roman" w:hAnsi="Times New Roman" w:cs="Times New Roman"/>
      <w:sz w:val="24"/>
      <w:szCs w:val="24"/>
    </w:rPr>
  </w:style>
  <w:style w:type="paragraph" w:customStyle="1" w:styleId="8BE4303B68CE4C88AE1DFA95CA55CEBF1">
    <w:name w:val="8BE4303B68CE4C88AE1DFA95CA55CEBF1"/>
    <w:rsid w:val="00555576"/>
    <w:pPr>
      <w:spacing w:after="0" w:line="240" w:lineRule="auto"/>
    </w:pPr>
    <w:rPr>
      <w:rFonts w:ascii="Times New Roman" w:eastAsia="Times New Roman" w:hAnsi="Times New Roman" w:cs="Times New Roman"/>
      <w:sz w:val="24"/>
      <w:szCs w:val="24"/>
    </w:rPr>
  </w:style>
  <w:style w:type="paragraph" w:customStyle="1" w:styleId="6290606785544D058C73C08556241D951">
    <w:name w:val="6290606785544D058C73C08556241D951"/>
    <w:rsid w:val="00555576"/>
    <w:pPr>
      <w:spacing w:after="0" w:line="240" w:lineRule="auto"/>
    </w:pPr>
    <w:rPr>
      <w:rFonts w:ascii="Times New Roman" w:eastAsia="Times New Roman" w:hAnsi="Times New Roman" w:cs="Times New Roman"/>
      <w:sz w:val="24"/>
      <w:szCs w:val="24"/>
    </w:rPr>
  </w:style>
  <w:style w:type="paragraph" w:customStyle="1" w:styleId="F5D5A1B244644EA488035204482B7EA71">
    <w:name w:val="F5D5A1B244644EA488035204482B7EA71"/>
    <w:rsid w:val="00555576"/>
    <w:pPr>
      <w:spacing w:after="0" w:line="240" w:lineRule="auto"/>
    </w:pPr>
    <w:rPr>
      <w:rFonts w:ascii="Times New Roman" w:eastAsia="Times New Roman" w:hAnsi="Times New Roman" w:cs="Times New Roman"/>
      <w:sz w:val="24"/>
      <w:szCs w:val="24"/>
    </w:rPr>
  </w:style>
  <w:style w:type="paragraph" w:customStyle="1" w:styleId="E60F3C241A084B18B16EC3AA37F97EA71">
    <w:name w:val="E60F3C241A084B18B16EC3AA37F97EA71"/>
    <w:rsid w:val="00555576"/>
    <w:pPr>
      <w:spacing w:after="0" w:line="240" w:lineRule="auto"/>
    </w:pPr>
    <w:rPr>
      <w:rFonts w:ascii="Times New Roman" w:eastAsia="Times New Roman" w:hAnsi="Times New Roman" w:cs="Times New Roman"/>
      <w:sz w:val="24"/>
      <w:szCs w:val="24"/>
    </w:rPr>
  </w:style>
  <w:style w:type="paragraph" w:customStyle="1" w:styleId="9CF8900D0422453CB15036784372683B1">
    <w:name w:val="9CF8900D0422453CB15036784372683B1"/>
    <w:rsid w:val="00555576"/>
    <w:pPr>
      <w:spacing w:after="0" w:line="240" w:lineRule="auto"/>
    </w:pPr>
    <w:rPr>
      <w:rFonts w:ascii="Times New Roman" w:eastAsia="Times New Roman" w:hAnsi="Times New Roman" w:cs="Times New Roman"/>
      <w:sz w:val="24"/>
      <w:szCs w:val="24"/>
    </w:rPr>
  </w:style>
  <w:style w:type="paragraph" w:customStyle="1" w:styleId="B5F125186CE24DA296C8299404FB37FF1">
    <w:name w:val="B5F125186CE24DA296C8299404FB37FF1"/>
    <w:rsid w:val="00555576"/>
    <w:pPr>
      <w:spacing w:after="0" w:line="240" w:lineRule="auto"/>
    </w:pPr>
    <w:rPr>
      <w:rFonts w:ascii="Times New Roman" w:eastAsia="Times New Roman" w:hAnsi="Times New Roman" w:cs="Times New Roman"/>
      <w:sz w:val="24"/>
      <w:szCs w:val="24"/>
    </w:rPr>
  </w:style>
  <w:style w:type="paragraph" w:customStyle="1" w:styleId="188E91E7C04F4173BD752A45EB9A4E501">
    <w:name w:val="188E91E7C04F4173BD752A45EB9A4E501"/>
    <w:rsid w:val="00555576"/>
    <w:pPr>
      <w:spacing w:after="0" w:line="240" w:lineRule="auto"/>
    </w:pPr>
    <w:rPr>
      <w:rFonts w:ascii="Times New Roman" w:eastAsia="Times New Roman" w:hAnsi="Times New Roman" w:cs="Times New Roman"/>
      <w:sz w:val="24"/>
      <w:szCs w:val="24"/>
    </w:rPr>
  </w:style>
  <w:style w:type="paragraph" w:customStyle="1" w:styleId="43654D9CF4F04FE8BAFF6590FA08A52C1">
    <w:name w:val="43654D9CF4F04FE8BAFF6590FA08A52C1"/>
    <w:rsid w:val="00555576"/>
    <w:pPr>
      <w:spacing w:after="0" w:line="240" w:lineRule="auto"/>
    </w:pPr>
    <w:rPr>
      <w:rFonts w:ascii="Times New Roman" w:eastAsia="Times New Roman" w:hAnsi="Times New Roman" w:cs="Times New Roman"/>
      <w:sz w:val="24"/>
      <w:szCs w:val="24"/>
    </w:rPr>
  </w:style>
  <w:style w:type="paragraph" w:customStyle="1" w:styleId="0272E96358E947E88A4155676CE078511">
    <w:name w:val="0272E96358E947E88A4155676CE078511"/>
    <w:rsid w:val="00555576"/>
    <w:pPr>
      <w:spacing w:after="0" w:line="240" w:lineRule="auto"/>
    </w:pPr>
    <w:rPr>
      <w:rFonts w:ascii="Times New Roman" w:eastAsia="Times New Roman" w:hAnsi="Times New Roman" w:cs="Times New Roman"/>
      <w:sz w:val="24"/>
      <w:szCs w:val="24"/>
    </w:rPr>
  </w:style>
  <w:style w:type="paragraph" w:customStyle="1" w:styleId="D684453FD50747D28A8AF2C69C07C9AA1">
    <w:name w:val="D684453FD50747D28A8AF2C69C07C9AA1"/>
    <w:rsid w:val="00555576"/>
    <w:pPr>
      <w:spacing w:after="0" w:line="240" w:lineRule="auto"/>
    </w:pPr>
    <w:rPr>
      <w:rFonts w:ascii="Times New Roman" w:eastAsia="Times New Roman" w:hAnsi="Times New Roman" w:cs="Times New Roman"/>
      <w:sz w:val="24"/>
      <w:szCs w:val="24"/>
    </w:rPr>
  </w:style>
  <w:style w:type="paragraph" w:customStyle="1" w:styleId="F3D4AB5C4A8A4506BBD5DCD745858ABB1">
    <w:name w:val="F3D4AB5C4A8A4506BBD5DCD745858ABB1"/>
    <w:rsid w:val="00555576"/>
    <w:pPr>
      <w:spacing w:after="0" w:line="240" w:lineRule="auto"/>
    </w:pPr>
    <w:rPr>
      <w:rFonts w:ascii="Times New Roman" w:eastAsia="Times New Roman" w:hAnsi="Times New Roman" w:cs="Times New Roman"/>
      <w:sz w:val="24"/>
      <w:szCs w:val="24"/>
    </w:rPr>
  </w:style>
  <w:style w:type="paragraph" w:customStyle="1" w:styleId="3FF0F6EE93584DC3A374A7B9CE4DAEE01">
    <w:name w:val="3FF0F6EE93584DC3A374A7B9CE4DAEE01"/>
    <w:rsid w:val="00555576"/>
    <w:pPr>
      <w:spacing w:after="0" w:line="240" w:lineRule="auto"/>
    </w:pPr>
    <w:rPr>
      <w:rFonts w:ascii="Times New Roman" w:eastAsia="Times New Roman" w:hAnsi="Times New Roman" w:cs="Times New Roman"/>
      <w:sz w:val="24"/>
      <w:szCs w:val="24"/>
    </w:rPr>
  </w:style>
  <w:style w:type="paragraph" w:customStyle="1" w:styleId="D3B174B8C40B4AA6B7BB5A6637E964AE1">
    <w:name w:val="D3B174B8C40B4AA6B7BB5A6637E964AE1"/>
    <w:rsid w:val="00555576"/>
    <w:pPr>
      <w:spacing w:after="0" w:line="240" w:lineRule="auto"/>
    </w:pPr>
    <w:rPr>
      <w:rFonts w:ascii="Times New Roman" w:eastAsia="Times New Roman" w:hAnsi="Times New Roman" w:cs="Times New Roman"/>
      <w:sz w:val="24"/>
      <w:szCs w:val="24"/>
    </w:rPr>
  </w:style>
  <w:style w:type="paragraph" w:customStyle="1" w:styleId="6AA37777384544948E3C0ABD61AFAE3F1">
    <w:name w:val="6AA37777384544948E3C0ABD61AFAE3F1"/>
    <w:rsid w:val="00555576"/>
    <w:pPr>
      <w:spacing w:after="0" w:line="240" w:lineRule="auto"/>
    </w:pPr>
    <w:rPr>
      <w:rFonts w:ascii="Times New Roman" w:eastAsia="Times New Roman" w:hAnsi="Times New Roman" w:cs="Times New Roman"/>
      <w:sz w:val="24"/>
      <w:szCs w:val="24"/>
    </w:rPr>
  </w:style>
  <w:style w:type="paragraph" w:customStyle="1" w:styleId="31CA5CDBF5A04E6E97C41470182FAC8D1">
    <w:name w:val="31CA5CDBF5A04E6E97C41470182FAC8D1"/>
    <w:rsid w:val="00555576"/>
    <w:pPr>
      <w:spacing w:after="0" w:line="240" w:lineRule="auto"/>
    </w:pPr>
    <w:rPr>
      <w:rFonts w:ascii="Times New Roman" w:eastAsia="Times New Roman" w:hAnsi="Times New Roman" w:cs="Times New Roman"/>
      <w:sz w:val="24"/>
      <w:szCs w:val="24"/>
    </w:rPr>
  </w:style>
  <w:style w:type="paragraph" w:customStyle="1" w:styleId="6FAE1DBCDEA44EEFABE2C7235093B27C1">
    <w:name w:val="6FAE1DBCDEA44EEFABE2C7235093B27C1"/>
    <w:rsid w:val="00555576"/>
    <w:pPr>
      <w:spacing w:after="0" w:line="240" w:lineRule="auto"/>
    </w:pPr>
    <w:rPr>
      <w:rFonts w:ascii="Times New Roman" w:eastAsia="Times New Roman" w:hAnsi="Times New Roman" w:cs="Times New Roman"/>
      <w:sz w:val="24"/>
      <w:szCs w:val="24"/>
    </w:rPr>
  </w:style>
  <w:style w:type="paragraph" w:customStyle="1" w:styleId="D30912C29E7F4F0F9594B0D2F38D9CAB1">
    <w:name w:val="D30912C29E7F4F0F9594B0D2F38D9CAB1"/>
    <w:rsid w:val="00555576"/>
    <w:pPr>
      <w:spacing w:after="0" w:line="240" w:lineRule="auto"/>
    </w:pPr>
    <w:rPr>
      <w:rFonts w:ascii="Times New Roman" w:eastAsia="Times New Roman" w:hAnsi="Times New Roman" w:cs="Times New Roman"/>
      <w:sz w:val="24"/>
      <w:szCs w:val="24"/>
    </w:rPr>
  </w:style>
  <w:style w:type="paragraph" w:customStyle="1" w:styleId="5DF8AA570E244E4687EA7C4E17CF49751">
    <w:name w:val="5DF8AA570E244E4687EA7C4E17CF49751"/>
    <w:rsid w:val="00555576"/>
    <w:pPr>
      <w:spacing w:after="0" w:line="240" w:lineRule="auto"/>
    </w:pPr>
    <w:rPr>
      <w:rFonts w:ascii="Times New Roman" w:eastAsia="Times New Roman" w:hAnsi="Times New Roman" w:cs="Times New Roman"/>
      <w:sz w:val="24"/>
      <w:szCs w:val="24"/>
    </w:rPr>
  </w:style>
  <w:style w:type="paragraph" w:customStyle="1" w:styleId="4A62078EC42E42B7A6A2223E61DDF8E91">
    <w:name w:val="4A62078EC42E42B7A6A2223E61DDF8E91"/>
    <w:rsid w:val="00555576"/>
    <w:pPr>
      <w:spacing w:after="0" w:line="240" w:lineRule="auto"/>
    </w:pPr>
    <w:rPr>
      <w:rFonts w:ascii="Times New Roman" w:eastAsia="Times New Roman" w:hAnsi="Times New Roman" w:cs="Times New Roman"/>
      <w:sz w:val="24"/>
      <w:szCs w:val="24"/>
    </w:rPr>
  </w:style>
  <w:style w:type="paragraph" w:customStyle="1" w:styleId="A22E414D0B704C3789A82099640484831">
    <w:name w:val="A22E414D0B704C3789A82099640484831"/>
    <w:rsid w:val="00555576"/>
    <w:pPr>
      <w:spacing w:after="0" w:line="240" w:lineRule="auto"/>
    </w:pPr>
    <w:rPr>
      <w:rFonts w:ascii="Times New Roman" w:eastAsia="Times New Roman" w:hAnsi="Times New Roman" w:cs="Times New Roman"/>
      <w:sz w:val="24"/>
      <w:szCs w:val="24"/>
    </w:rPr>
  </w:style>
  <w:style w:type="paragraph" w:customStyle="1" w:styleId="2179EE2FF4A742AA996BCBC3B18549871">
    <w:name w:val="2179EE2FF4A742AA996BCBC3B18549871"/>
    <w:rsid w:val="00555576"/>
    <w:pPr>
      <w:spacing w:after="0" w:line="240" w:lineRule="auto"/>
    </w:pPr>
    <w:rPr>
      <w:rFonts w:ascii="Times New Roman" w:eastAsia="Times New Roman" w:hAnsi="Times New Roman" w:cs="Times New Roman"/>
      <w:sz w:val="24"/>
      <w:szCs w:val="24"/>
    </w:rPr>
  </w:style>
  <w:style w:type="paragraph" w:customStyle="1" w:styleId="274BAAC18AEB44B19F55B7254831DA4E1">
    <w:name w:val="274BAAC18AEB44B19F55B7254831DA4E1"/>
    <w:rsid w:val="00555576"/>
    <w:pPr>
      <w:spacing w:after="0" w:line="240" w:lineRule="auto"/>
    </w:pPr>
    <w:rPr>
      <w:rFonts w:ascii="Times New Roman" w:eastAsia="Times New Roman" w:hAnsi="Times New Roman" w:cs="Times New Roman"/>
      <w:sz w:val="24"/>
      <w:szCs w:val="24"/>
    </w:rPr>
  </w:style>
  <w:style w:type="paragraph" w:customStyle="1" w:styleId="C4D1A9B48E484EFE9C4D9B2C606E99001">
    <w:name w:val="C4D1A9B48E484EFE9C4D9B2C606E99001"/>
    <w:rsid w:val="00555576"/>
    <w:pPr>
      <w:spacing w:after="0" w:line="240" w:lineRule="auto"/>
    </w:pPr>
    <w:rPr>
      <w:rFonts w:ascii="Times New Roman" w:eastAsia="Times New Roman" w:hAnsi="Times New Roman" w:cs="Times New Roman"/>
      <w:sz w:val="24"/>
      <w:szCs w:val="24"/>
    </w:rPr>
  </w:style>
  <w:style w:type="paragraph" w:customStyle="1" w:styleId="0DF6AA334A3B4E8D9AEE02DC8D3172771">
    <w:name w:val="0DF6AA334A3B4E8D9AEE02DC8D3172771"/>
    <w:rsid w:val="00555576"/>
    <w:pPr>
      <w:spacing w:after="0" w:line="240" w:lineRule="auto"/>
    </w:pPr>
    <w:rPr>
      <w:rFonts w:ascii="Times New Roman" w:eastAsia="Times New Roman" w:hAnsi="Times New Roman" w:cs="Times New Roman"/>
      <w:sz w:val="24"/>
      <w:szCs w:val="24"/>
    </w:rPr>
  </w:style>
  <w:style w:type="paragraph" w:customStyle="1" w:styleId="EC07CC9F0A5E4794A04EC15CD71CABC51">
    <w:name w:val="EC07CC9F0A5E4794A04EC15CD71CABC51"/>
    <w:rsid w:val="00555576"/>
    <w:pPr>
      <w:spacing w:after="0" w:line="240" w:lineRule="auto"/>
    </w:pPr>
    <w:rPr>
      <w:rFonts w:ascii="Times New Roman" w:eastAsia="Times New Roman" w:hAnsi="Times New Roman" w:cs="Times New Roman"/>
      <w:sz w:val="24"/>
      <w:szCs w:val="24"/>
    </w:rPr>
  </w:style>
  <w:style w:type="paragraph" w:customStyle="1" w:styleId="3EE74CC0E11D4EB0887891028F3297681">
    <w:name w:val="3EE74CC0E11D4EB0887891028F3297681"/>
    <w:rsid w:val="00555576"/>
    <w:pPr>
      <w:spacing w:after="0" w:line="240" w:lineRule="auto"/>
    </w:pPr>
    <w:rPr>
      <w:rFonts w:ascii="Times New Roman" w:eastAsia="Times New Roman" w:hAnsi="Times New Roman" w:cs="Times New Roman"/>
      <w:sz w:val="24"/>
      <w:szCs w:val="24"/>
    </w:rPr>
  </w:style>
  <w:style w:type="paragraph" w:customStyle="1" w:styleId="5AA2AD5305C142E6972E9240455828E11">
    <w:name w:val="5AA2AD5305C142E6972E9240455828E11"/>
    <w:rsid w:val="00555576"/>
    <w:pPr>
      <w:spacing w:after="0" w:line="240" w:lineRule="auto"/>
    </w:pPr>
    <w:rPr>
      <w:rFonts w:ascii="Times New Roman" w:eastAsia="Times New Roman" w:hAnsi="Times New Roman" w:cs="Times New Roman"/>
      <w:sz w:val="24"/>
      <w:szCs w:val="24"/>
    </w:rPr>
  </w:style>
  <w:style w:type="paragraph" w:customStyle="1" w:styleId="9683308621344A2C9E2093992077600E1">
    <w:name w:val="9683308621344A2C9E2093992077600E1"/>
    <w:rsid w:val="00555576"/>
    <w:pPr>
      <w:spacing w:after="0" w:line="240" w:lineRule="auto"/>
    </w:pPr>
    <w:rPr>
      <w:rFonts w:ascii="Times New Roman" w:eastAsia="Times New Roman" w:hAnsi="Times New Roman" w:cs="Times New Roman"/>
      <w:sz w:val="24"/>
      <w:szCs w:val="24"/>
    </w:rPr>
  </w:style>
  <w:style w:type="paragraph" w:customStyle="1" w:styleId="97A2C01C13C140FEA5B81B0B2AF55EF01">
    <w:name w:val="97A2C01C13C140FEA5B81B0B2AF55EF01"/>
    <w:rsid w:val="00555576"/>
    <w:pPr>
      <w:spacing w:after="0" w:line="240" w:lineRule="auto"/>
    </w:pPr>
    <w:rPr>
      <w:rFonts w:ascii="Times New Roman" w:eastAsia="Times New Roman" w:hAnsi="Times New Roman" w:cs="Times New Roman"/>
      <w:sz w:val="24"/>
      <w:szCs w:val="24"/>
    </w:rPr>
  </w:style>
  <w:style w:type="paragraph" w:customStyle="1" w:styleId="4068949025484AAF86B96F2F06FE04EB1">
    <w:name w:val="4068949025484AAF86B96F2F06FE04EB1"/>
    <w:rsid w:val="00555576"/>
    <w:pPr>
      <w:spacing w:after="0" w:line="240" w:lineRule="auto"/>
    </w:pPr>
    <w:rPr>
      <w:rFonts w:ascii="Times New Roman" w:eastAsia="Times New Roman" w:hAnsi="Times New Roman" w:cs="Times New Roman"/>
      <w:sz w:val="24"/>
      <w:szCs w:val="24"/>
    </w:rPr>
  </w:style>
  <w:style w:type="paragraph" w:customStyle="1" w:styleId="EC1A482E682A490DBD9F7486419FF6D01">
    <w:name w:val="EC1A482E682A490DBD9F7486419FF6D01"/>
    <w:rsid w:val="00555576"/>
    <w:pPr>
      <w:spacing w:after="0" w:line="240" w:lineRule="auto"/>
    </w:pPr>
    <w:rPr>
      <w:rFonts w:ascii="Times New Roman" w:eastAsia="Times New Roman" w:hAnsi="Times New Roman" w:cs="Times New Roman"/>
      <w:sz w:val="24"/>
      <w:szCs w:val="24"/>
    </w:rPr>
  </w:style>
  <w:style w:type="paragraph" w:customStyle="1" w:styleId="6D5AA758F3F64510922005C0E6C03FED1">
    <w:name w:val="6D5AA758F3F64510922005C0E6C03FED1"/>
    <w:rsid w:val="00555576"/>
    <w:pPr>
      <w:spacing w:after="0" w:line="240" w:lineRule="auto"/>
    </w:pPr>
    <w:rPr>
      <w:rFonts w:ascii="Times New Roman" w:eastAsia="Times New Roman" w:hAnsi="Times New Roman" w:cs="Times New Roman"/>
      <w:sz w:val="24"/>
      <w:szCs w:val="24"/>
    </w:rPr>
  </w:style>
  <w:style w:type="paragraph" w:customStyle="1" w:styleId="56C636CD67524D40AF283F1A48BDF1751">
    <w:name w:val="56C636CD67524D40AF283F1A48BDF1751"/>
    <w:rsid w:val="00555576"/>
    <w:pPr>
      <w:spacing w:after="0" w:line="240" w:lineRule="auto"/>
    </w:pPr>
    <w:rPr>
      <w:rFonts w:ascii="Times New Roman" w:eastAsia="Times New Roman" w:hAnsi="Times New Roman" w:cs="Times New Roman"/>
      <w:sz w:val="24"/>
      <w:szCs w:val="24"/>
    </w:rPr>
  </w:style>
  <w:style w:type="paragraph" w:customStyle="1" w:styleId="C1A75551793F4E2498A021082BA0D15F36">
    <w:name w:val="C1A75551793F4E2498A021082BA0D15F36"/>
    <w:rsid w:val="0000400D"/>
    <w:pPr>
      <w:spacing w:after="0" w:line="240" w:lineRule="auto"/>
    </w:pPr>
    <w:rPr>
      <w:rFonts w:ascii="Times New Roman" w:eastAsia="Times New Roman" w:hAnsi="Times New Roman" w:cs="Times New Roman"/>
      <w:sz w:val="24"/>
      <w:szCs w:val="24"/>
    </w:rPr>
  </w:style>
  <w:style w:type="paragraph" w:customStyle="1" w:styleId="750A07FC1204433BA4683606136FC2BA36">
    <w:name w:val="750A07FC1204433BA4683606136FC2BA36"/>
    <w:rsid w:val="0000400D"/>
    <w:pPr>
      <w:spacing w:after="0" w:line="240" w:lineRule="auto"/>
    </w:pPr>
    <w:rPr>
      <w:rFonts w:ascii="Times New Roman" w:eastAsia="Times New Roman" w:hAnsi="Times New Roman" w:cs="Times New Roman"/>
      <w:sz w:val="24"/>
      <w:szCs w:val="24"/>
    </w:rPr>
  </w:style>
  <w:style w:type="paragraph" w:customStyle="1" w:styleId="684B9EDFD303441587CE3C6DE6FF35EF36">
    <w:name w:val="684B9EDFD303441587CE3C6DE6FF35EF36"/>
    <w:rsid w:val="0000400D"/>
    <w:pPr>
      <w:spacing w:after="0" w:line="240" w:lineRule="auto"/>
    </w:pPr>
    <w:rPr>
      <w:rFonts w:ascii="Times New Roman" w:eastAsia="Times New Roman" w:hAnsi="Times New Roman" w:cs="Times New Roman"/>
      <w:sz w:val="24"/>
      <w:szCs w:val="24"/>
    </w:rPr>
  </w:style>
  <w:style w:type="paragraph" w:customStyle="1" w:styleId="1940F4B4FF30421184B2AD331394E5177">
    <w:name w:val="1940F4B4FF30421184B2AD331394E5177"/>
    <w:rsid w:val="0000400D"/>
    <w:pPr>
      <w:spacing w:after="0" w:line="240" w:lineRule="auto"/>
    </w:pPr>
    <w:rPr>
      <w:rFonts w:ascii="Times New Roman" w:eastAsia="Times New Roman" w:hAnsi="Times New Roman" w:cs="Times New Roman"/>
      <w:sz w:val="24"/>
      <w:szCs w:val="24"/>
    </w:rPr>
  </w:style>
  <w:style w:type="paragraph" w:customStyle="1" w:styleId="8DD4C7BD72F64A80AF53873207B8768436">
    <w:name w:val="8DD4C7BD72F64A80AF53873207B8768436"/>
    <w:rsid w:val="0000400D"/>
    <w:pPr>
      <w:spacing w:after="0" w:line="240" w:lineRule="auto"/>
    </w:pPr>
    <w:rPr>
      <w:rFonts w:ascii="Times New Roman" w:eastAsia="Times New Roman" w:hAnsi="Times New Roman" w:cs="Times New Roman"/>
      <w:sz w:val="24"/>
      <w:szCs w:val="24"/>
    </w:rPr>
  </w:style>
  <w:style w:type="paragraph" w:customStyle="1" w:styleId="6FFD64D5BF9347A1AE7B8232A787AA0936">
    <w:name w:val="6FFD64D5BF9347A1AE7B8232A787AA0936"/>
    <w:rsid w:val="0000400D"/>
    <w:pPr>
      <w:spacing w:after="0" w:line="240" w:lineRule="auto"/>
    </w:pPr>
    <w:rPr>
      <w:rFonts w:ascii="Times New Roman" w:eastAsia="Times New Roman" w:hAnsi="Times New Roman" w:cs="Times New Roman"/>
      <w:sz w:val="24"/>
      <w:szCs w:val="24"/>
    </w:rPr>
  </w:style>
  <w:style w:type="paragraph" w:customStyle="1" w:styleId="567732F5821A47149196A66FEA82DB9C36">
    <w:name w:val="567732F5821A47149196A66FEA82DB9C36"/>
    <w:rsid w:val="0000400D"/>
    <w:pPr>
      <w:spacing w:after="0" w:line="240" w:lineRule="auto"/>
    </w:pPr>
    <w:rPr>
      <w:rFonts w:ascii="Times New Roman" w:eastAsia="Times New Roman" w:hAnsi="Times New Roman" w:cs="Times New Roman"/>
      <w:sz w:val="24"/>
      <w:szCs w:val="24"/>
    </w:rPr>
  </w:style>
  <w:style w:type="paragraph" w:customStyle="1" w:styleId="8C82D7BA4F66415789F5450A8766EA1236">
    <w:name w:val="8C82D7BA4F66415789F5450A8766EA1236"/>
    <w:rsid w:val="0000400D"/>
    <w:pPr>
      <w:spacing w:after="0" w:line="240" w:lineRule="auto"/>
    </w:pPr>
    <w:rPr>
      <w:rFonts w:ascii="Times New Roman" w:eastAsia="Times New Roman" w:hAnsi="Times New Roman" w:cs="Times New Roman"/>
      <w:sz w:val="24"/>
      <w:szCs w:val="24"/>
    </w:rPr>
  </w:style>
  <w:style w:type="paragraph" w:customStyle="1" w:styleId="F52BE5F2105C4E2EA9F66893D6B6AD5D16">
    <w:name w:val="F52BE5F2105C4E2EA9F66893D6B6AD5D16"/>
    <w:rsid w:val="0000400D"/>
    <w:pPr>
      <w:spacing w:after="0" w:line="240" w:lineRule="auto"/>
    </w:pPr>
    <w:rPr>
      <w:rFonts w:ascii="Times New Roman" w:eastAsia="Times New Roman" w:hAnsi="Times New Roman" w:cs="Times New Roman"/>
      <w:sz w:val="24"/>
      <w:szCs w:val="24"/>
    </w:rPr>
  </w:style>
  <w:style w:type="paragraph" w:customStyle="1" w:styleId="8D969E2EEEEA428D8301BF1872A41F7736">
    <w:name w:val="8D969E2EEEEA428D8301BF1872A41F7736"/>
    <w:rsid w:val="0000400D"/>
    <w:pPr>
      <w:spacing w:after="0" w:line="240" w:lineRule="auto"/>
    </w:pPr>
    <w:rPr>
      <w:rFonts w:ascii="Times New Roman" w:eastAsia="Times New Roman" w:hAnsi="Times New Roman" w:cs="Times New Roman"/>
      <w:sz w:val="24"/>
      <w:szCs w:val="24"/>
    </w:rPr>
  </w:style>
  <w:style w:type="paragraph" w:customStyle="1" w:styleId="EA069EA1F7B040C8BA365E17D9E0734C36">
    <w:name w:val="EA069EA1F7B040C8BA365E17D9E0734C36"/>
    <w:rsid w:val="0000400D"/>
    <w:pPr>
      <w:spacing w:after="0" w:line="240" w:lineRule="auto"/>
    </w:pPr>
    <w:rPr>
      <w:rFonts w:ascii="Times New Roman" w:eastAsia="Times New Roman" w:hAnsi="Times New Roman" w:cs="Times New Roman"/>
      <w:sz w:val="24"/>
      <w:szCs w:val="24"/>
    </w:rPr>
  </w:style>
  <w:style w:type="paragraph" w:customStyle="1" w:styleId="86D399C4978D4CC1AF6AC0510E41A7A936">
    <w:name w:val="86D399C4978D4CC1AF6AC0510E41A7A936"/>
    <w:rsid w:val="0000400D"/>
    <w:pPr>
      <w:spacing w:after="0" w:line="240" w:lineRule="auto"/>
    </w:pPr>
    <w:rPr>
      <w:rFonts w:ascii="Times New Roman" w:eastAsia="Times New Roman" w:hAnsi="Times New Roman" w:cs="Times New Roman"/>
      <w:sz w:val="24"/>
      <w:szCs w:val="24"/>
    </w:rPr>
  </w:style>
  <w:style w:type="paragraph" w:customStyle="1" w:styleId="F0C34371869E4E3CAA865F21BD0614CF36">
    <w:name w:val="F0C34371869E4E3CAA865F21BD0614CF36"/>
    <w:rsid w:val="0000400D"/>
    <w:pPr>
      <w:spacing w:after="0" w:line="240" w:lineRule="auto"/>
    </w:pPr>
    <w:rPr>
      <w:rFonts w:ascii="Times New Roman" w:eastAsia="Times New Roman" w:hAnsi="Times New Roman" w:cs="Times New Roman"/>
      <w:sz w:val="24"/>
      <w:szCs w:val="24"/>
    </w:rPr>
  </w:style>
  <w:style w:type="paragraph" w:customStyle="1" w:styleId="94DFD1772B7D40E292AA167FE2B643E436">
    <w:name w:val="94DFD1772B7D40E292AA167FE2B643E436"/>
    <w:rsid w:val="0000400D"/>
    <w:pPr>
      <w:spacing w:after="0" w:line="240" w:lineRule="auto"/>
    </w:pPr>
    <w:rPr>
      <w:rFonts w:ascii="Times New Roman" w:eastAsia="Times New Roman" w:hAnsi="Times New Roman" w:cs="Times New Roman"/>
      <w:sz w:val="24"/>
      <w:szCs w:val="24"/>
    </w:rPr>
  </w:style>
  <w:style w:type="paragraph" w:customStyle="1" w:styleId="47EE000F2D5343E5A08E75D7D5DDE4FA36">
    <w:name w:val="47EE000F2D5343E5A08E75D7D5DDE4FA36"/>
    <w:rsid w:val="0000400D"/>
    <w:pPr>
      <w:spacing w:after="0" w:line="240" w:lineRule="auto"/>
    </w:pPr>
    <w:rPr>
      <w:rFonts w:ascii="Times New Roman" w:eastAsia="Times New Roman" w:hAnsi="Times New Roman" w:cs="Times New Roman"/>
      <w:sz w:val="24"/>
      <w:szCs w:val="24"/>
    </w:rPr>
  </w:style>
  <w:style w:type="paragraph" w:customStyle="1" w:styleId="4C689E576E96481D9C95748BDAF652DD36">
    <w:name w:val="4C689E576E96481D9C95748BDAF652DD36"/>
    <w:rsid w:val="0000400D"/>
    <w:pPr>
      <w:spacing w:after="0" w:line="240" w:lineRule="auto"/>
    </w:pPr>
    <w:rPr>
      <w:rFonts w:ascii="Times New Roman" w:eastAsia="Times New Roman" w:hAnsi="Times New Roman" w:cs="Times New Roman"/>
      <w:sz w:val="24"/>
      <w:szCs w:val="24"/>
    </w:rPr>
  </w:style>
  <w:style w:type="paragraph" w:customStyle="1" w:styleId="7D0DCCDCF9CB45D9991D676BE6366A8936">
    <w:name w:val="7D0DCCDCF9CB45D9991D676BE6366A8936"/>
    <w:rsid w:val="0000400D"/>
    <w:pPr>
      <w:spacing w:after="0" w:line="240" w:lineRule="auto"/>
    </w:pPr>
    <w:rPr>
      <w:rFonts w:ascii="Times New Roman" w:eastAsia="Times New Roman" w:hAnsi="Times New Roman" w:cs="Times New Roman"/>
      <w:sz w:val="24"/>
      <w:szCs w:val="24"/>
    </w:rPr>
  </w:style>
  <w:style w:type="paragraph" w:customStyle="1" w:styleId="4E528BD371F84006A63339007215418C36">
    <w:name w:val="4E528BD371F84006A63339007215418C36"/>
    <w:rsid w:val="0000400D"/>
    <w:pPr>
      <w:spacing w:after="0" w:line="240" w:lineRule="auto"/>
    </w:pPr>
    <w:rPr>
      <w:rFonts w:ascii="Times New Roman" w:eastAsia="Times New Roman" w:hAnsi="Times New Roman" w:cs="Times New Roman"/>
      <w:sz w:val="24"/>
      <w:szCs w:val="24"/>
    </w:rPr>
  </w:style>
  <w:style w:type="paragraph" w:customStyle="1" w:styleId="EF7D1543C3EF4C8FA1B4DF2FD75BE2D236">
    <w:name w:val="EF7D1543C3EF4C8FA1B4DF2FD75BE2D236"/>
    <w:rsid w:val="0000400D"/>
    <w:pPr>
      <w:spacing w:after="0" w:line="240" w:lineRule="auto"/>
    </w:pPr>
    <w:rPr>
      <w:rFonts w:ascii="Times New Roman" w:eastAsia="Times New Roman" w:hAnsi="Times New Roman" w:cs="Times New Roman"/>
      <w:sz w:val="24"/>
      <w:szCs w:val="24"/>
    </w:rPr>
  </w:style>
  <w:style w:type="paragraph" w:customStyle="1" w:styleId="A11CCD89A6DE458BA882053B8111601736">
    <w:name w:val="A11CCD89A6DE458BA882053B8111601736"/>
    <w:rsid w:val="0000400D"/>
    <w:pPr>
      <w:spacing w:after="0" w:line="240" w:lineRule="auto"/>
    </w:pPr>
    <w:rPr>
      <w:rFonts w:ascii="Times New Roman" w:eastAsia="Times New Roman" w:hAnsi="Times New Roman" w:cs="Times New Roman"/>
      <w:sz w:val="24"/>
      <w:szCs w:val="24"/>
    </w:rPr>
  </w:style>
  <w:style w:type="paragraph" w:customStyle="1" w:styleId="A9ECCE074E7D4EB1970868C6924375AC36">
    <w:name w:val="A9ECCE074E7D4EB1970868C6924375AC36"/>
    <w:rsid w:val="0000400D"/>
    <w:pPr>
      <w:spacing w:after="0" w:line="240" w:lineRule="auto"/>
    </w:pPr>
    <w:rPr>
      <w:rFonts w:ascii="Times New Roman" w:eastAsia="Times New Roman" w:hAnsi="Times New Roman" w:cs="Times New Roman"/>
      <w:sz w:val="24"/>
      <w:szCs w:val="24"/>
    </w:rPr>
  </w:style>
  <w:style w:type="paragraph" w:customStyle="1" w:styleId="C1BA5A4AD8DD41C6B6F310A6A69FEE7E17">
    <w:name w:val="C1BA5A4AD8DD41C6B6F310A6A69FEE7E17"/>
    <w:rsid w:val="0000400D"/>
    <w:pPr>
      <w:spacing w:after="0" w:line="240" w:lineRule="auto"/>
    </w:pPr>
    <w:rPr>
      <w:rFonts w:ascii="Times New Roman" w:eastAsia="Times New Roman" w:hAnsi="Times New Roman" w:cs="Times New Roman"/>
      <w:sz w:val="24"/>
      <w:szCs w:val="24"/>
    </w:rPr>
  </w:style>
  <w:style w:type="paragraph" w:customStyle="1" w:styleId="B400400A0A5D4482A726C9BFBA261CB236">
    <w:name w:val="B400400A0A5D4482A726C9BFBA261CB236"/>
    <w:rsid w:val="0000400D"/>
    <w:pPr>
      <w:spacing w:after="0" w:line="240" w:lineRule="auto"/>
    </w:pPr>
    <w:rPr>
      <w:rFonts w:ascii="Times New Roman" w:eastAsia="Times New Roman" w:hAnsi="Times New Roman" w:cs="Times New Roman"/>
      <w:sz w:val="24"/>
      <w:szCs w:val="24"/>
    </w:rPr>
  </w:style>
  <w:style w:type="paragraph" w:customStyle="1" w:styleId="4088ED87792549FB9DE97C75D54DC97036">
    <w:name w:val="4088ED87792549FB9DE97C75D54DC97036"/>
    <w:rsid w:val="0000400D"/>
    <w:pPr>
      <w:spacing w:after="0" w:line="240" w:lineRule="auto"/>
    </w:pPr>
    <w:rPr>
      <w:rFonts w:ascii="Times New Roman" w:eastAsia="Times New Roman" w:hAnsi="Times New Roman" w:cs="Times New Roman"/>
      <w:sz w:val="24"/>
      <w:szCs w:val="24"/>
    </w:rPr>
  </w:style>
  <w:style w:type="paragraph" w:customStyle="1" w:styleId="D7226DF6365043B7A01735D6A0312E7636">
    <w:name w:val="D7226DF6365043B7A01735D6A0312E7636"/>
    <w:rsid w:val="0000400D"/>
    <w:pPr>
      <w:spacing w:after="0" w:line="240" w:lineRule="auto"/>
    </w:pPr>
    <w:rPr>
      <w:rFonts w:ascii="Times New Roman" w:eastAsia="Times New Roman" w:hAnsi="Times New Roman" w:cs="Times New Roman"/>
      <w:sz w:val="24"/>
      <w:szCs w:val="24"/>
    </w:rPr>
  </w:style>
  <w:style w:type="paragraph" w:customStyle="1" w:styleId="82F3B0E220BC470AAE45954ABB9AB31536">
    <w:name w:val="82F3B0E220BC470AAE45954ABB9AB31536"/>
    <w:rsid w:val="0000400D"/>
    <w:pPr>
      <w:spacing w:after="0" w:line="240" w:lineRule="auto"/>
    </w:pPr>
    <w:rPr>
      <w:rFonts w:ascii="Times New Roman" w:eastAsia="Times New Roman" w:hAnsi="Times New Roman" w:cs="Times New Roman"/>
      <w:sz w:val="24"/>
      <w:szCs w:val="24"/>
    </w:rPr>
  </w:style>
  <w:style w:type="paragraph" w:customStyle="1" w:styleId="E8923BEBAD9C400F9860AC1FDC28067536">
    <w:name w:val="E8923BEBAD9C400F9860AC1FDC28067536"/>
    <w:rsid w:val="0000400D"/>
    <w:pPr>
      <w:spacing w:after="0" w:line="240" w:lineRule="auto"/>
    </w:pPr>
    <w:rPr>
      <w:rFonts w:ascii="Times New Roman" w:eastAsia="Times New Roman" w:hAnsi="Times New Roman" w:cs="Times New Roman"/>
      <w:sz w:val="24"/>
      <w:szCs w:val="24"/>
    </w:rPr>
  </w:style>
  <w:style w:type="paragraph" w:customStyle="1" w:styleId="BEAB7772E7AF48B7A9A819060A46CCA236">
    <w:name w:val="BEAB7772E7AF48B7A9A819060A46CCA236"/>
    <w:rsid w:val="0000400D"/>
    <w:pPr>
      <w:spacing w:after="0" w:line="240" w:lineRule="auto"/>
    </w:pPr>
    <w:rPr>
      <w:rFonts w:ascii="Times New Roman" w:eastAsia="Times New Roman" w:hAnsi="Times New Roman" w:cs="Times New Roman"/>
      <w:sz w:val="24"/>
      <w:szCs w:val="24"/>
    </w:rPr>
  </w:style>
  <w:style w:type="paragraph" w:customStyle="1" w:styleId="7A69459460A24A4BB3AC77B14DE0AEF636">
    <w:name w:val="7A69459460A24A4BB3AC77B14DE0AEF636"/>
    <w:rsid w:val="0000400D"/>
    <w:pPr>
      <w:spacing w:after="0" w:line="240" w:lineRule="auto"/>
    </w:pPr>
    <w:rPr>
      <w:rFonts w:ascii="Times New Roman" w:eastAsia="Times New Roman" w:hAnsi="Times New Roman" w:cs="Times New Roman"/>
      <w:sz w:val="24"/>
      <w:szCs w:val="24"/>
    </w:rPr>
  </w:style>
  <w:style w:type="paragraph" w:customStyle="1" w:styleId="B7599E30B0854BA99A85F0178A97D42136">
    <w:name w:val="B7599E30B0854BA99A85F0178A97D42136"/>
    <w:rsid w:val="0000400D"/>
    <w:pPr>
      <w:spacing w:after="0" w:line="240" w:lineRule="auto"/>
    </w:pPr>
    <w:rPr>
      <w:rFonts w:ascii="Times New Roman" w:eastAsia="Times New Roman" w:hAnsi="Times New Roman" w:cs="Times New Roman"/>
      <w:sz w:val="24"/>
      <w:szCs w:val="24"/>
    </w:rPr>
  </w:style>
  <w:style w:type="paragraph" w:customStyle="1" w:styleId="7FA4A0C7DDB1421EAE6AC3455BEF4A5436">
    <w:name w:val="7FA4A0C7DDB1421EAE6AC3455BEF4A5436"/>
    <w:rsid w:val="0000400D"/>
    <w:pPr>
      <w:spacing w:after="0" w:line="240" w:lineRule="auto"/>
    </w:pPr>
    <w:rPr>
      <w:rFonts w:ascii="Times New Roman" w:eastAsia="Times New Roman" w:hAnsi="Times New Roman" w:cs="Times New Roman"/>
      <w:sz w:val="24"/>
      <w:szCs w:val="24"/>
    </w:rPr>
  </w:style>
  <w:style w:type="paragraph" w:customStyle="1" w:styleId="C63FE85A24844A7698541235EE310F9036">
    <w:name w:val="C63FE85A24844A7698541235EE310F9036"/>
    <w:rsid w:val="0000400D"/>
    <w:pPr>
      <w:spacing w:after="0" w:line="240" w:lineRule="auto"/>
    </w:pPr>
    <w:rPr>
      <w:rFonts w:ascii="Times New Roman" w:eastAsia="Times New Roman" w:hAnsi="Times New Roman" w:cs="Times New Roman"/>
      <w:sz w:val="24"/>
      <w:szCs w:val="24"/>
    </w:rPr>
  </w:style>
  <w:style w:type="paragraph" w:customStyle="1" w:styleId="8950ED3375F64692A629B2CCD1051F6C36">
    <w:name w:val="8950ED3375F64692A629B2CCD1051F6C36"/>
    <w:rsid w:val="0000400D"/>
    <w:pPr>
      <w:spacing w:after="0" w:line="240" w:lineRule="auto"/>
    </w:pPr>
    <w:rPr>
      <w:rFonts w:ascii="Times New Roman" w:eastAsia="Times New Roman" w:hAnsi="Times New Roman" w:cs="Times New Roman"/>
      <w:sz w:val="24"/>
      <w:szCs w:val="24"/>
    </w:rPr>
  </w:style>
  <w:style w:type="paragraph" w:customStyle="1" w:styleId="821133182D174DA38A13193AB664409C36">
    <w:name w:val="821133182D174DA38A13193AB664409C36"/>
    <w:rsid w:val="0000400D"/>
    <w:pPr>
      <w:spacing w:after="0" w:line="240" w:lineRule="auto"/>
    </w:pPr>
    <w:rPr>
      <w:rFonts w:ascii="Times New Roman" w:eastAsia="Times New Roman" w:hAnsi="Times New Roman" w:cs="Times New Roman"/>
      <w:sz w:val="24"/>
      <w:szCs w:val="24"/>
    </w:rPr>
  </w:style>
  <w:style w:type="paragraph" w:customStyle="1" w:styleId="F706DAA94CED4D6EBF19302A0F75D1FC36">
    <w:name w:val="F706DAA94CED4D6EBF19302A0F75D1FC36"/>
    <w:rsid w:val="0000400D"/>
    <w:pPr>
      <w:spacing w:after="0" w:line="240" w:lineRule="auto"/>
    </w:pPr>
    <w:rPr>
      <w:rFonts w:ascii="Times New Roman" w:eastAsia="Times New Roman" w:hAnsi="Times New Roman" w:cs="Times New Roman"/>
      <w:sz w:val="24"/>
      <w:szCs w:val="24"/>
    </w:rPr>
  </w:style>
  <w:style w:type="paragraph" w:customStyle="1" w:styleId="8C759ECFDE4A4120B282E131AD831F6A36">
    <w:name w:val="8C759ECFDE4A4120B282E131AD831F6A36"/>
    <w:rsid w:val="0000400D"/>
    <w:pPr>
      <w:spacing w:after="0" w:line="240" w:lineRule="auto"/>
    </w:pPr>
    <w:rPr>
      <w:rFonts w:ascii="Times New Roman" w:eastAsia="Times New Roman" w:hAnsi="Times New Roman" w:cs="Times New Roman"/>
      <w:sz w:val="24"/>
      <w:szCs w:val="24"/>
    </w:rPr>
  </w:style>
  <w:style w:type="paragraph" w:customStyle="1" w:styleId="69F6C6929B3E43149967A1F84CFC73D936">
    <w:name w:val="69F6C6929B3E43149967A1F84CFC73D936"/>
    <w:rsid w:val="0000400D"/>
    <w:pPr>
      <w:spacing w:after="0" w:line="240" w:lineRule="auto"/>
    </w:pPr>
    <w:rPr>
      <w:rFonts w:ascii="Times New Roman" w:eastAsia="Times New Roman" w:hAnsi="Times New Roman" w:cs="Times New Roman"/>
      <w:sz w:val="24"/>
      <w:szCs w:val="24"/>
    </w:rPr>
  </w:style>
  <w:style w:type="paragraph" w:customStyle="1" w:styleId="96A2B36864E14CA998A8CD50AD8B086936">
    <w:name w:val="96A2B36864E14CA998A8CD50AD8B086936"/>
    <w:rsid w:val="0000400D"/>
    <w:pPr>
      <w:spacing w:after="0" w:line="240" w:lineRule="auto"/>
    </w:pPr>
    <w:rPr>
      <w:rFonts w:ascii="Times New Roman" w:eastAsia="Times New Roman" w:hAnsi="Times New Roman" w:cs="Times New Roman"/>
      <w:sz w:val="24"/>
      <w:szCs w:val="24"/>
    </w:rPr>
  </w:style>
  <w:style w:type="paragraph" w:customStyle="1" w:styleId="3D468C8C093E4C4A8C1E41C988ECBDC036">
    <w:name w:val="3D468C8C093E4C4A8C1E41C988ECBDC036"/>
    <w:rsid w:val="0000400D"/>
    <w:pPr>
      <w:spacing w:after="0" w:line="240" w:lineRule="auto"/>
    </w:pPr>
    <w:rPr>
      <w:rFonts w:ascii="Times New Roman" w:eastAsia="Times New Roman" w:hAnsi="Times New Roman" w:cs="Times New Roman"/>
      <w:sz w:val="24"/>
      <w:szCs w:val="24"/>
    </w:rPr>
  </w:style>
  <w:style w:type="paragraph" w:customStyle="1" w:styleId="2A9B8D833BD74419949B9CE4A7F11E5036">
    <w:name w:val="2A9B8D833BD74419949B9CE4A7F11E5036"/>
    <w:rsid w:val="0000400D"/>
    <w:pPr>
      <w:spacing w:after="0" w:line="240" w:lineRule="auto"/>
    </w:pPr>
    <w:rPr>
      <w:rFonts w:ascii="Times New Roman" w:eastAsia="Times New Roman" w:hAnsi="Times New Roman" w:cs="Times New Roman"/>
      <w:sz w:val="24"/>
      <w:szCs w:val="24"/>
    </w:rPr>
  </w:style>
  <w:style w:type="paragraph" w:customStyle="1" w:styleId="CC625CECC2554C95A766EB9CCA6F412036">
    <w:name w:val="CC625CECC2554C95A766EB9CCA6F412036"/>
    <w:rsid w:val="0000400D"/>
    <w:pPr>
      <w:spacing w:after="0" w:line="240" w:lineRule="auto"/>
    </w:pPr>
    <w:rPr>
      <w:rFonts w:ascii="Times New Roman" w:eastAsia="Times New Roman" w:hAnsi="Times New Roman" w:cs="Times New Roman"/>
      <w:sz w:val="24"/>
      <w:szCs w:val="24"/>
    </w:rPr>
  </w:style>
  <w:style w:type="paragraph" w:customStyle="1" w:styleId="FCCFE514F9A74331B8FA216E89A8EEFF36">
    <w:name w:val="FCCFE514F9A74331B8FA216E89A8EEFF36"/>
    <w:rsid w:val="0000400D"/>
    <w:pPr>
      <w:spacing w:after="0" w:line="240" w:lineRule="auto"/>
    </w:pPr>
    <w:rPr>
      <w:rFonts w:ascii="Times New Roman" w:eastAsia="Times New Roman" w:hAnsi="Times New Roman" w:cs="Times New Roman"/>
      <w:sz w:val="24"/>
      <w:szCs w:val="24"/>
    </w:rPr>
  </w:style>
  <w:style w:type="paragraph" w:customStyle="1" w:styleId="496AEBC52F574080A6E7A2D68FE9EF3A36">
    <w:name w:val="496AEBC52F574080A6E7A2D68FE9EF3A36"/>
    <w:rsid w:val="0000400D"/>
    <w:pPr>
      <w:spacing w:after="0" w:line="240" w:lineRule="auto"/>
    </w:pPr>
    <w:rPr>
      <w:rFonts w:ascii="Times New Roman" w:eastAsia="Times New Roman" w:hAnsi="Times New Roman" w:cs="Times New Roman"/>
      <w:sz w:val="24"/>
      <w:szCs w:val="24"/>
    </w:rPr>
  </w:style>
  <w:style w:type="paragraph" w:customStyle="1" w:styleId="78296EDFAA6847A589566BE99724024B36">
    <w:name w:val="78296EDFAA6847A589566BE99724024B36"/>
    <w:rsid w:val="0000400D"/>
    <w:pPr>
      <w:spacing w:after="0" w:line="240" w:lineRule="auto"/>
    </w:pPr>
    <w:rPr>
      <w:rFonts w:ascii="Times New Roman" w:eastAsia="Times New Roman" w:hAnsi="Times New Roman" w:cs="Times New Roman"/>
      <w:sz w:val="24"/>
      <w:szCs w:val="24"/>
    </w:rPr>
  </w:style>
  <w:style w:type="paragraph" w:customStyle="1" w:styleId="44990387FF91443C807B1B0A47685AEE36">
    <w:name w:val="44990387FF91443C807B1B0A47685AEE36"/>
    <w:rsid w:val="0000400D"/>
    <w:pPr>
      <w:spacing w:after="0" w:line="240" w:lineRule="auto"/>
    </w:pPr>
    <w:rPr>
      <w:rFonts w:ascii="Times New Roman" w:eastAsia="Times New Roman" w:hAnsi="Times New Roman" w:cs="Times New Roman"/>
      <w:sz w:val="24"/>
      <w:szCs w:val="24"/>
    </w:rPr>
  </w:style>
  <w:style w:type="paragraph" w:customStyle="1" w:styleId="7EAFA6C855C442D4816D8B523205211136">
    <w:name w:val="7EAFA6C855C442D4816D8B523205211136"/>
    <w:rsid w:val="0000400D"/>
    <w:pPr>
      <w:spacing w:after="0" w:line="240" w:lineRule="auto"/>
    </w:pPr>
    <w:rPr>
      <w:rFonts w:ascii="Times New Roman" w:eastAsia="Times New Roman" w:hAnsi="Times New Roman" w:cs="Times New Roman"/>
      <w:sz w:val="24"/>
      <w:szCs w:val="24"/>
    </w:rPr>
  </w:style>
  <w:style w:type="paragraph" w:customStyle="1" w:styleId="6F5E916C8EA540C2B8523EF68F77051B36">
    <w:name w:val="6F5E916C8EA540C2B8523EF68F77051B36"/>
    <w:rsid w:val="0000400D"/>
    <w:pPr>
      <w:spacing w:after="0" w:line="240" w:lineRule="auto"/>
    </w:pPr>
    <w:rPr>
      <w:rFonts w:ascii="Times New Roman" w:eastAsia="Times New Roman" w:hAnsi="Times New Roman" w:cs="Times New Roman"/>
      <w:sz w:val="24"/>
      <w:szCs w:val="24"/>
    </w:rPr>
  </w:style>
  <w:style w:type="paragraph" w:customStyle="1" w:styleId="A23B41D1DB97454CA4EC2DC53E7B87A736">
    <w:name w:val="A23B41D1DB97454CA4EC2DC53E7B87A736"/>
    <w:rsid w:val="0000400D"/>
    <w:pPr>
      <w:spacing w:after="0" w:line="240" w:lineRule="auto"/>
    </w:pPr>
    <w:rPr>
      <w:rFonts w:ascii="Times New Roman" w:eastAsia="Times New Roman" w:hAnsi="Times New Roman" w:cs="Times New Roman"/>
      <w:sz w:val="24"/>
      <w:szCs w:val="24"/>
    </w:rPr>
  </w:style>
  <w:style w:type="paragraph" w:customStyle="1" w:styleId="CF07EFC3665843208671B419FB3379B736">
    <w:name w:val="CF07EFC3665843208671B419FB3379B736"/>
    <w:rsid w:val="0000400D"/>
    <w:pPr>
      <w:spacing w:after="0" w:line="240" w:lineRule="auto"/>
    </w:pPr>
    <w:rPr>
      <w:rFonts w:ascii="Times New Roman" w:eastAsia="Times New Roman" w:hAnsi="Times New Roman" w:cs="Times New Roman"/>
      <w:sz w:val="24"/>
      <w:szCs w:val="24"/>
    </w:rPr>
  </w:style>
  <w:style w:type="paragraph" w:customStyle="1" w:styleId="65778E1FCF8F4A5DADA852FAC05CFA8D36">
    <w:name w:val="65778E1FCF8F4A5DADA852FAC05CFA8D36"/>
    <w:rsid w:val="0000400D"/>
    <w:pPr>
      <w:spacing w:after="0" w:line="240" w:lineRule="auto"/>
    </w:pPr>
    <w:rPr>
      <w:rFonts w:ascii="Times New Roman" w:eastAsia="Times New Roman" w:hAnsi="Times New Roman" w:cs="Times New Roman"/>
      <w:sz w:val="24"/>
      <w:szCs w:val="24"/>
    </w:rPr>
  </w:style>
  <w:style w:type="paragraph" w:customStyle="1" w:styleId="0382307E1C3440D085D136BAC667C28036">
    <w:name w:val="0382307E1C3440D085D136BAC667C28036"/>
    <w:rsid w:val="0000400D"/>
    <w:pPr>
      <w:spacing w:after="0" w:line="240" w:lineRule="auto"/>
    </w:pPr>
    <w:rPr>
      <w:rFonts w:ascii="Times New Roman" w:eastAsia="Times New Roman" w:hAnsi="Times New Roman" w:cs="Times New Roman"/>
      <w:sz w:val="24"/>
      <w:szCs w:val="24"/>
    </w:rPr>
  </w:style>
  <w:style w:type="paragraph" w:customStyle="1" w:styleId="7A410F525C31487A91BF6A973E6608D736">
    <w:name w:val="7A410F525C31487A91BF6A973E6608D736"/>
    <w:rsid w:val="0000400D"/>
    <w:pPr>
      <w:spacing w:after="0" w:line="240" w:lineRule="auto"/>
    </w:pPr>
    <w:rPr>
      <w:rFonts w:ascii="Times New Roman" w:eastAsia="Times New Roman" w:hAnsi="Times New Roman" w:cs="Times New Roman"/>
      <w:sz w:val="24"/>
      <w:szCs w:val="24"/>
    </w:rPr>
  </w:style>
  <w:style w:type="paragraph" w:customStyle="1" w:styleId="C6664B36CB4B4C89B640945E310C942B36">
    <w:name w:val="C6664B36CB4B4C89B640945E310C942B36"/>
    <w:rsid w:val="0000400D"/>
    <w:pPr>
      <w:spacing w:after="0" w:line="240" w:lineRule="auto"/>
    </w:pPr>
    <w:rPr>
      <w:rFonts w:ascii="Times New Roman" w:eastAsia="Times New Roman" w:hAnsi="Times New Roman" w:cs="Times New Roman"/>
      <w:sz w:val="24"/>
      <w:szCs w:val="24"/>
    </w:rPr>
  </w:style>
  <w:style w:type="paragraph" w:customStyle="1" w:styleId="E3C91347B1094566A6846ED14272C10C36">
    <w:name w:val="E3C91347B1094566A6846ED14272C10C36"/>
    <w:rsid w:val="0000400D"/>
    <w:pPr>
      <w:spacing w:after="0" w:line="240" w:lineRule="auto"/>
    </w:pPr>
    <w:rPr>
      <w:rFonts w:ascii="Times New Roman" w:eastAsia="Times New Roman" w:hAnsi="Times New Roman" w:cs="Times New Roman"/>
      <w:sz w:val="24"/>
      <w:szCs w:val="24"/>
    </w:rPr>
  </w:style>
  <w:style w:type="paragraph" w:customStyle="1" w:styleId="A8042476F19145F2A7E985BA08AC47B036">
    <w:name w:val="A8042476F19145F2A7E985BA08AC47B036"/>
    <w:rsid w:val="0000400D"/>
    <w:pPr>
      <w:spacing w:after="0" w:line="240" w:lineRule="auto"/>
    </w:pPr>
    <w:rPr>
      <w:rFonts w:ascii="Times New Roman" w:eastAsia="Times New Roman" w:hAnsi="Times New Roman" w:cs="Times New Roman"/>
      <w:sz w:val="24"/>
      <w:szCs w:val="24"/>
    </w:rPr>
  </w:style>
  <w:style w:type="paragraph" w:customStyle="1" w:styleId="5ADE6D0219034AB2A094767BC62F5B0235">
    <w:name w:val="5ADE6D0219034AB2A094767BC62F5B0235"/>
    <w:rsid w:val="0000400D"/>
    <w:pPr>
      <w:spacing w:after="0" w:line="240" w:lineRule="auto"/>
    </w:pPr>
    <w:rPr>
      <w:rFonts w:ascii="Times New Roman" w:eastAsia="Times New Roman" w:hAnsi="Times New Roman" w:cs="Times New Roman"/>
      <w:sz w:val="24"/>
      <w:szCs w:val="24"/>
    </w:rPr>
  </w:style>
  <w:style w:type="paragraph" w:customStyle="1" w:styleId="94DA914778B7403AB5CF0C876B7A2C5A">
    <w:name w:val="94DA914778B7403AB5CF0C876B7A2C5A"/>
    <w:rsid w:val="0000400D"/>
    <w:pPr>
      <w:spacing w:after="0" w:line="240" w:lineRule="auto"/>
    </w:pPr>
    <w:rPr>
      <w:rFonts w:ascii="Times New Roman" w:eastAsia="Times New Roman" w:hAnsi="Times New Roman" w:cs="Times New Roman"/>
      <w:sz w:val="24"/>
      <w:szCs w:val="24"/>
    </w:rPr>
  </w:style>
  <w:style w:type="paragraph" w:customStyle="1" w:styleId="93F77DED55BD431190765955C2B4A555">
    <w:name w:val="93F77DED55BD431190765955C2B4A555"/>
    <w:rsid w:val="0000400D"/>
    <w:pPr>
      <w:spacing w:after="0" w:line="240" w:lineRule="auto"/>
    </w:pPr>
    <w:rPr>
      <w:rFonts w:ascii="Times New Roman" w:eastAsia="Times New Roman" w:hAnsi="Times New Roman" w:cs="Times New Roman"/>
      <w:sz w:val="24"/>
      <w:szCs w:val="24"/>
    </w:rPr>
  </w:style>
  <w:style w:type="paragraph" w:customStyle="1" w:styleId="F11068C17762411BBAADA7B5FC71DD33">
    <w:name w:val="F11068C17762411BBAADA7B5FC71DD33"/>
    <w:rsid w:val="0000400D"/>
    <w:pPr>
      <w:spacing w:after="0" w:line="240" w:lineRule="auto"/>
    </w:pPr>
    <w:rPr>
      <w:rFonts w:ascii="Times New Roman" w:eastAsia="Times New Roman" w:hAnsi="Times New Roman" w:cs="Times New Roman"/>
      <w:sz w:val="24"/>
      <w:szCs w:val="24"/>
    </w:rPr>
  </w:style>
  <w:style w:type="paragraph" w:customStyle="1" w:styleId="536C981EB84445E6A716FA3427D56F82">
    <w:name w:val="536C981EB84445E6A716FA3427D56F82"/>
    <w:rsid w:val="0000400D"/>
    <w:pPr>
      <w:spacing w:after="0" w:line="240" w:lineRule="auto"/>
    </w:pPr>
    <w:rPr>
      <w:rFonts w:ascii="Times New Roman" w:eastAsia="Times New Roman" w:hAnsi="Times New Roman" w:cs="Times New Roman"/>
      <w:sz w:val="24"/>
      <w:szCs w:val="24"/>
    </w:rPr>
  </w:style>
  <w:style w:type="paragraph" w:customStyle="1" w:styleId="A73C79A1C8A54511A5F16AA643F73E34">
    <w:name w:val="A73C79A1C8A54511A5F16AA643F73E34"/>
    <w:rsid w:val="0000400D"/>
    <w:pPr>
      <w:spacing w:after="0" w:line="240" w:lineRule="auto"/>
    </w:pPr>
    <w:rPr>
      <w:rFonts w:ascii="Times New Roman" w:eastAsia="Times New Roman" w:hAnsi="Times New Roman" w:cs="Times New Roman"/>
      <w:sz w:val="24"/>
      <w:szCs w:val="24"/>
    </w:rPr>
  </w:style>
  <w:style w:type="paragraph" w:customStyle="1" w:styleId="16107493D09549449F4208C456B50A55">
    <w:name w:val="16107493D09549449F4208C456B50A55"/>
    <w:rsid w:val="0000400D"/>
    <w:pPr>
      <w:spacing w:after="0" w:line="240" w:lineRule="auto"/>
    </w:pPr>
    <w:rPr>
      <w:rFonts w:ascii="Times New Roman" w:eastAsia="Times New Roman" w:hAnsi="Times New Roman" w:cs="Times New Roman"/>
      <w:sz w:val="24"/>
      <w:szCs w:val="24"/>
    </w:rPr>
  </w:style>
  <w:style w:type="paragraph" w:customStyle="1" w:styleId="480FE6F82ECE4E4380787218F7C94193">
    <w:name w:val="480FE6F82ECE4E4380787218F7C94193"/>
    <w:rsid w:val="0000400D"/>
    <w:pPr>
      <w:spacing w:after="0" w:line="240" w:lineRule="auto"/>
    </w:pPr>
    <w:rPr>
      <w:rFonts w:ascii="Times New Roman" w:eastAsia="Times New Roman" w:hAnsi="Times New Roman" w:cs="Times New Roman"/>
      <w:sz w:val="24"/>
      <w:szCs w:val="24"/>
    </w:rPr>
  </w:style>
  <w:style w:type="paragraph" w:customStyle="1" w:styleId="E9FA28A430194F8687E29E365980373F">
    <w:name w:val="E9FA28A430194F8687E29E365980373F"/>
    <w:rsid w:val="0000400D"/>
    <w:pPr>
      <w:spacing w:after="0" w:line="240" w:lineRule="auto"/>
    </w:pPr>
    <w:rPr>
      <w:rFonts w:ascii="Times New Roman" w:eastAsia="Times New Roman" w:hAnsi="Times New Roman" w:cs="Times New Roman"/>
      <w:sz w:val="24"/>
      <w:szCs w:val="24"/>
    </w:rPr>
  </w:style>
  <w:style w:type="paragraph" w:customStyle="1" w:styleId="D499133E30AA4A3BAF75C8585A4D3DD2">
    <w:name w:val="D499133E30AA4A3BAF75C8585A4D3DD2"/>
    <w:rsid w:val="0000400D"/>
    <w:pPr>
      <w:spacing w:after="0" w:line="240" w:lineRule="auto"/>
    </w:pPr>
    <w:rPr>
      <w:rFonts w:ascii="Times New Roman" w:eastAsia="Times New Roman" w:hAnsi="Times New Roman" w:cs="Times New Roman"/>
      <w:sz w:val="24"/>
      <w:szCs w:val="24"/>
    </w:rPr>
  </w:style>
  <w:style w:type="paragraph" w:customStyle="1" w:styleId="53CD12A7CD804353B9571B8FCF9601AA">
    <w:name w:val="53CD12A7CD804353B9571B8FCF9601AA"/>
    <w:rsid w:val="0000400D"/>
    <w:pPr>
      <w:spacing w:after="0" w:line="240" w:lineRule="auto"/>
    </w:pPr>
    <w:rPr>
      <w:rFonts w:ascii="Times New Roman" w:eastAsia="Times New Roman" w:hAnsi="Times New Roman" w:cs="Times New Roman"/>
      <w:sz w:val="24"/>
      <w:szCs w:val="24"/>
    </w:rPr>
  </w:style>
  <w:style w:type="paragraph" w:customStyle="1" w:styleId="0A13D5A215F941BAA4E4644E551D9519">
    <w:name w:val="0A13D5A215F941BAA4E4644E551D9519"/>
    <w:rsid w:val="0000400D"/>
    <w:pPr>
      <w:spacing w:after="0" w:line="240" w:lineRule="auto"/>
    </w:pPr>
    <w:rPr>
      <w:rFonts w:ascii="Times New Roman" w:eastAsia="Times New Roman" w:hAnsi="Times New Roman" w:cs="Times New Roman"/>
      <w:sz w:val="24"/>
      <w:szCs w:val="24"/>
    </w:rPr>
  </w:style>
  <w:style w:type="paragraph" w:customStyle="1" w:styleId="8D716D623A464CEC929B680FC8143F23">
    <w:name w:val="8D716D623A464CEC929B680FC8143F23"/>
    <w:rsid w:val="0000400D"/>
    <w:pPr>
      <w:spacing w:after="0" w:line="240" w:lineRule="auto"/>
    </w:pPr>
    <w:rPr>
      <w:rFonts w:ascii="Times New Roman" w:eastAsia="Times New Roman" w:hAnsi="Times New Roman" w:cs="Times New Roman"/>
      <w:sz w:val="24"/>
      <w:szCs w:val="24"/>
    </w:rPr>
  </w:style>
  <w:style w:type="paragraph" w:customStyle="1" w:styleId="EC554D1DC0954233B53AC8E055E2D006">
    <w:name w:val="EC554D1DC0954233B53AC8E055E2D006"/>
    <w:rsid w:val="0000400D"/>
    <w:pPr>
      <w:spacing w:after="0" w:line="240" w:lineRule="auto"/>
    </w:pPr>
    <w:rPr>
      <w:rFonts w:ascii="Times New Roman" w:eastAsia="Times New Roman" w:hAnsi="Times New Roman" w:cs="Times New Roman"/>
      <w:sz w:val="24"/>
      <w:szCs w:val="24"/>
    </w:rPr>
  </w:style>
  <w:style w:type="paragraph" w:customStyle="1" w:styleId="ADB8651FF2974E39BBADF6B9DFAD1F4E">
    <w:name w:val="ADB8651FF2974E39BBADF6B9DFAD1F4E"/>
    <w:rsid w:val="0000400D"/>
    <w:pPr>
      <w:spacing w:after="0" w:line="240" w:lineRule="auto"/>
    </w:pPr>
    <w:rPr>
      <w:rFonts w:ascii="Times New Roman" w:eastAsia="Times New Roman" w:hAnsi="Times New Roman" w:cs="Times New Roman"/>
      <w:sz w:val="24"/>
      <w:szCs w:val="24"/>
    </w:rPr>
  </w:style>
  <w:style w:type="paragraph" w:customStyle="1" w:styleId="0DC9919BC3A946BD85FFC5AE677DD460">
    <w:name w:val="0DC9919BC3A946BD85FFC5AE677DD460"/>
    <w:rsid w:val="0000400D"/>
    <w:pPr>
      <w:spacing w:after="0" w:line="240" w:lineRule="auto"/>
    </w:pPr>
    <w:rPr>
      <w:rFonts w:ascii="Times New Roman" w:eastAsia="Times New Roman" w:hAnsi="Times New Roman" w:cs="Times New Roman"/>
      <w:sz w:val="24"/>
      <w:szCs w:val="24"/>
    </w:rPr>
  </w:style>
  <w:style w:type="paragraph" w:customStyle="1" w:styleId="229A9EB13FA245519C8771D94E225D27">
    <w:name w:val="229A9EB13FA245519C8771D94E225D27"/>
    <w:rsid w:val="0000400D"/>
    <w:pPr>
      <w:spacing w:after="0" w:line="240" w:lineRule="auto"/>
    </w:pPr>
    <w:rPr>
      <w:rFonts w:ascii="Times New Roman" w:eastAsia="Times New Roman" w:hAnsi="Times New Roman" w:cs="Times New Roman"/>
      <w:sz w:val="24"/>
      <w:szCs w:val="24"/>
    </w:rPr>
  </w:style>
  <w:style w:type="paragraph" w:customStyle="1" w:styleId="013C744A30404C22B9D34960A8387BF8">
    <w:name w:val="013C744A30404C22B9D34960A8387BF8"/>
    <w:rsid w:val="0000400D"/>
    <w:pPr>
      <w:spacing w:after="0" w:line="240" w:lineRule="auto"/>
    </w:pPr>
    <w:rPr>
      <w:rFonts w:ascii="Times New Roman" w:eastAsia="Times New Roman" w:hAnsi="Times New Roman" w:cs="Times New Roman"/>
      <w:sz w:val="24"/>
      <w:szCs w:val="24"/>
    </w:rPr>
  </w:style>
  <w:style w:type="paragraph" w:customStyle="1" w:styleId="F60762488AB24C808DEA3A2F774950BD">
    <w:name w:val="F60762488AB24C808DEA3A2F774950BD"/>
    <w:rsid w:val="0000400D"/>
    <w:pPr>
      <w:spacing w:after="0" w:line="240" w:lineRule="auto"/>
    </w:pPr>
    <w:rPr>
      <w:rFonts w:ascii="Times New Roman" w:eastAsia="Times New Roman" w:hAnsi="Times New Roman" w:cs="Times New Roman"/>
      <w:sz w:val="24"/>
      <w:szCs w:val="24"/>
    </w:rPr>
  </w:style>
  <w:style w:type="paragraph" w:customStyle="1" w:styleId="55AC595CB5734A619DD9399EFF395B1F">
    <w:name w:val="55AC595CB5734A619DD9399EFF395B1F"/>
    <w:rsid w:val="0000400D"/>
    <w:pPr>
      <w:spacing w:after="0" w:line="240" w:lineRule="auto"/>
    </w:pPr>
    <w:rPr>
      <w:rFonts w:ascii="Times New Roman" w:eastAsia="Times New Roman" w:hAnsi="Times New Roman" w:cs="Times New Roman"/>
      <w:sz w:val="24"/>
      <w:szCs w:val="24"/>
    </w:rPr>
  </w:style>
  <w:style w:type="paragraph" w:customStyle="1" w:styleId="F41A8335946F47DD8E7FA1AA2BBDC2DD">
    <w:name w:val="F41A8335946F47DD8E7FA1AA2BBDC2DD"/>
    <w:rsid w:val="0000400D"/>
    <w:pPr>
      <w:spacing w:after="0" w:line="240" w:lineRule="auto"/>
    </w:pPr>
    <w:rPr>
      <w:rFonts w:ascii="Times New Roman" w:eastAsia="Times New Roman" w:hAnsi="Times New Roman" w:cs="Times New Roman"/>
      <w:sz w:val="24"/>
      <w:szCs w:val="24"/>
    </w:rPr>
  </w:style>
  <w:style w:type="paragraph" w:customStyle="1" w:styleId="414FBAC79F3143BAA2DC6AFD2B585AD5">
    <w:name w:val="414FBAC79F3143BAA2DC6AFD2B585AD5"/>
    <w:rsid w:val="0000400D"/>
    <w:pPr>
      <w:spacing w:after="0" w:line="240" w:lineRule="auto"/>
    </w:pPr>
    <w:rPr>
      <w:rFonts w:ascii="Times New Roman" w:eastAsia="Times New Roman" w:hAnsi="Times New Roman" w:cs="Times New Roman"/>
      <w:sz w:val="24"/>
      <w:szCs w:val="24"/>
    </w:rPr>
  </w:style>
  <w:style w:type="paragraph" w:customStyle="1" w:styleId="C5F9B85128144CE1BC4365A7AB94A35A">
    <w:name w:val="C5F9B85128144CE1BC4365A7AB94A35A"/>
    <w:rsid w:val="0000400D"/>
    <w:pPr>
      <w:spacing w:after="0" w:line="240" w:lineRule="auto"/>
    </w:pPr>
    <w:rPr>
      <w:rFonts w:ascii="Times New Roman" w:eastAsia="Times New Roman" w:hAnsi="Times New Roman" w:cs="Times New Roman"/>
      <w:sz w:val="24"/>
      <w:szCs w:val="24"/>
    </w:rPr>
  </w:style>
  <w:style w:type="paragraph" w:customStyle="1" w:styleId="29D7E5477C6B4AF1987B928D34CB58A3">
    <w:name w:val="29D7E5477C6B4AF1987B928D34CB58A3"/>
    <w:rsid w:val="0000400D"/>
    <w:pPr>
      <w:spacing w:after="0" w:line="240" w:lineRule="auto"/>
    </w:pPr>
    <w:rPr>
      <w:rFonts w:ascii="Times New Roman" w:eastAsia="Times New Roman" w:hAnsi="Times New Roman" w:cs="Times New Roman"/>
      <w:sz w:val="24"/>
      <w:szCs w:val="24"/>
    </w:rPr>
  </w:style>
  <w:style w:type="paragraph" w:customStyle="1" w:styleId="51CE17708CCC4CDC88ED08C04845B87E">
    <w:name w:val="51CE17708CCC4CDC88ED08C04845B87E"/>
    <w:rsid w:val="0000400D"/>
    <w:pPr>
      <w:spacing w:after="0" w:line="240" w:lineRule="auto"/>
    </w:pPr>
    <w:rPr>
      <w:rFonts w:ascii="Times New Roman" w:eastAsia="Times New Roman" w:hAnsi="Times New Roman" w:cs="Times New Roman"/>
      <w:sz w:val="24"/>
      <w:szCs w:val="24"/>
    </w:rPr>
  </w:style>
  <w:style w:type="paragraph" w:customStyle="1" w:styleId="B3BC31D91A1344E59FC458A0DB5C8FEA">
    <w:name w:val="B3BC31D91A1344E59FC458A0DB5C8FEA"/>
    <w:rsid w:val="0000400D"/>
    <w:pPr>
      <w:spacing w:after="0" w:line="240" w:lineRule="auto"/>
    </w:pPr>
    <w:rPr>
      <w:rFonts w:ascii="Times New Roman" w:eastAsia="Times New Roman" w:hAnsi="Times New Roman" w:cs="Times New Roman"/>
      <w:sz w:val="24"/>
      <w:szCs w:val="24"/>
    </w:rPr>
  </w:style>
  <w:style w:type="paragraph" w:customStyle="1" w:styleId="736BEE1C88D8437E9B552425E19F1925">
    <w:name w:val="736BEE1C88D8437E9B552425E19F1925"/>
    <w:rsid w:val="0000400D"/>
    <w:pPr>
      <w:spacing w:after="0" w:line="240" w:lineRule="auto"/>
    </w:pPr>
    <w:rPr>
      <w:rFonts w:ascii="Times New Roman" w:eastAsia="Times New Roman" w:hAnsi="Times New Roman" w:cs="Times New Roman"/>
      <w:sz w:val="24"/>
      <w:szCs w:val="24"/>
    </w:rPr>
  </w:style>
  <w:style w:type="paragraph" w:customStyle="1" w:styleId="E74EFE97171F4035B525B51F9F04D3FF">
    <w:name w:val="E74EFE97171F4035B525B51F9F04D3FF"/>
    <w:rsid w:val="0000400D"/>
    <w:pPr>
      <w:spacing w:after="0" w:line="240" w:lineRule="auto"/>
    </w:pPr>
    <w:rPr>
      <w:rFonts w:ascii="Times New Roman" w:eastAsia="Times New Roman" w:hAnsi="Times New Roman" w:cs="Times New Roman"/>
      <w:sz w:val="24"/>
      <w:szCs w:val="24"/>
    </w:rPr>
  </w:style>
  <w:style w:type="paragraph" w:customStyle="1" w:styleId="9C469831826F4A4E81EE81CF2C9C8FB1">
    <w:name w:val="9C469831826F4A4E81EE81CF2C9C8FB1"/>
    <w:rsid w:val="0000400D"/>
    <w:pPr>
      <w:spacing w:after="0" w:line="240" w:lineRule="auto"/>
    </w:pPr>
    <w:rPr>
      <w:rFonts w:ascii="Times New Roman" w:eastAsia="Times New Roman" w:hAnsi="Times New Roman" w:cs="Times New Roman"/>
      <w:sz w:val="24"/>
      <w:szCs w:val="24"/>
    </w:rPr>
  </w:style>
  <w:style w:type="paragraph" w:customStyle="1" w:styleId="23C3CE25052C45858F15974CA54EEF75">
    <w:name w:val="23C3CE25052C45858F15974CA54EEF75"/>
    <w:rsid w:val="0000400D"/>
    <w:pPr>
      <w:spacing w:after="0" w:line="240" w:lineRule="auto"/>
    </w:pPr>
    <w:rPr>
      <w:rFonts w:ascii="Times New Roman" w:eastAsia="Times New Roman" w:hAnsi="Times New Roman" w:cs="Times New Roman"/>
      <w:sz w:val="24"/>
      <w:szCs w:val="24"/>
    </w:rPr>
  </w:style>
  <w:style w:type="paragraph" w:customStyle="1" w:styleId="FBDAB768EEED4AA085CCF624319C3ACE">
    <w:name w:val="FBDAB768EEED4AA085CCF624319C3ACE"/>
    <w:rsid w:val="0000400D"/>
    <w:pPr>
      <w:spacing w:after="0" w:line="240" w:lineRule="auto"/>
    </w:pPr>
    <w:rPr>
      <w:rFonts w:ascii="Times New Roman" w:eastAsia="Times New Roman" w:hAnsi="Times New Roman" w:cs="Times New Roman"/>
      <w:sz w:val="24"/>
      <w:szCs w:val="24"/>
    </w:rPr>
  </w:style>
  <w:style w:type="paragraph" w:customStyle="1" w:styleId="53E642134D904DD6B26A25536B8B4F2E">
    <w:name w:val="53E642134D904DD6B26A25536B8B4F2E"/>
    <w:rsid w:val="0000400D"/>
    <w:pPr>
      <w:spacing w:after="0" w:line="240" w:lineRule="auto"/>
    </w:pPr>
    <w:rPr>
      <w:rFonts w:ascii="Times New Roman" w:eastAsia="Times New Roman" w:hAnsi="Times New Roman" w:cs="Times New Roman"/>
      <w:sz w:val="24"/>
      <w:szCs w:val="24"/>
    </w:rPr>
  </w:style>
  <w:style w:type="paragraph" w:customStyle="1" w:styleId="C67A7EC7B8F943C1AF25B9EACBCFD756">
    <w:name w:val="C67A7EC7B8F943C1AF25B9EACBCFD756"/>
    <w:rsid w:val="0000400D"/>
    <w:pPr>
      <w:spacing w:after="0" w:line="240" w:lineRule="auto"/>
    </w:pPr>
    <w:rPr>
      <w:rFonts w:ascii="Times New Roman" w:eastAsia="Times New Roman" w:hAnsi="Times New Roman" w:cs="Times New Roman"/>
      <w:sz w:val="24"/>
      <w:szCs w:val="24"/>
    </w:rPr>
  </w:style>
  <w:style w:type="paragraph" w:customStyle="1" w:styleId="DA9E2089D0FB46AB956A0BD15716C08A">
    <w:name w:val="DA9E2089D0FB46AB956A0BD15716C08A"/>
    <w:rsid w:val="0000400D"/>
    <w:pPr>
      <w:spacing w:after="0" w:line="240" w:lineRule="auto"/>
    </w:pPr>
    <w:rPr>
      <w:rFonts w:ascii="Times New Roman" w:eastAsia="Times New Roman" w:hAnsi="Times New Roman" w:cs="Times New Roman"/>
      <w:sz w:val="24"/>
      <w:szCs w:val="24"/>
    </w:rPr>
  </w:style>
  <w:style w:type="paragraph" w:customStyle="1" w:styleId="A43CC9D73E8C426C802DB6BD053AD198">
    <w:name w:val="A43CC9D73E8C426C802DB6BD053AD198"/>
    <w:rsid w:val="0000400D"/>
    <w:pPr>
      <w:spacing w:after="0" w:line="240" w:lineRule="auto"/>
    </w:pPr>
    <w:rPr>
      <w:rFonts w:ascii="Times New Roman" w:eastAsia="Times New Roman" w:hAnsi="Times New Roman" w:cs="Times New Roman"/>
      <w:sz w:val="24"/>
      <w:szCs w:val="24"/>
    </w:rPr>
  </w:style>
  <w:style w:type="paragraph" w:customStyle="1" w:styleId="1B459843445449A3A06BEA42408347A7">
    <w:name w:val="1B459843445449A3A06BEA42408347A7"/>
    <w:rsid w:val="0000400D"/>
    <w:pPr>
      <w:spacing w:after="0" w:line="240" w:lineRule="auto"/>
    </w:pPr>
    <w:rPr>
      <w:rFonts w:ascii="Times New Roman" w:eastAsia="Times New Roman" w:hAnsi="Times New Roman" w:cs="Times New Roman"/>
      <w:sz w:val="24"/>
      <w:szCs w:val="24"/>
    </w:rPr>
  </w:style>
  <w:style w:type="paragraph" w:customStyle="1" w:styleId="EA8F7CD638034F878430C04C04A173E5">
    <w:name w:val="EA8F7CD638034F878430C04C04A173E5"/>
    <w:rsid w:val="0000400D"/>
    <w:pPr>
      <w:spacing w:after="0" w:line="240" w:lineRule="auto"/>
    </w:pPr>
    <w:rPr>
      <w:rFonts w:ascii="Times New Roman" w:eastAsia="Times New Roman" w:hAnsi="Times New Roman" w:cs="Times New Roman"/>
      <w:sz w:val="24"/>
      <w:szCs w:val="24"/>
    </w:rPr>
  </w:style>
  <w:style w:type="paragraph" w:customStyle="1" w:styleId="D57E8227B1EB47D7AEEF1718A9CDCBCB">
    <w:name w:val="D57E8227B1EB47D7AEEF1718A9CDCBCB"/>
    <w:rsid w:val="0000400D"/>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C6949-45B3-49F0-A5D9-A39E3D53F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Official Claim Form TYPE IN.dotm</Template>
  <TotalTime>55</TotalTime>
  <Pages>6</Pages>
  <Words>3424</Words>
  <Characters>18637</Characters>
  <Application>Microsoft Office Word</Application>
  <DocSecurity>0</DocSecurity>
  <Lines>155</Lines>
  <Paragraphs>44</Paragraphs>
  <ScaleCrop>false</ScaleCrop>
  <HeadingPairs>
    <vt:vector size="2" baseType="variant">
      <vt:variant>
        <vt:lpstr>Title</vt:lpstr>
      </vt:variant>
      <vt:variant>
        <vt:i4>1</vt:i4>
      </vt:variant>
    </vt:vector>
  </HeadingPairs>
  <TitlesOfParts>
    <vt:vector size="1" baseType="lpstr">
      <vt:lpstr>Enclosed please find a bill that we recently received</vt:lpstr>
    </vt:vector>
  </TitlesOfParts>
  <Company>Oklahoma DA Council</Company>
  <LinksUpToDate>false</LinksUpToDate>
  <CharactersWithSpaces>22017</CharactersWithSpaces>
  <SharedDoc>false</SharedDoc>
  <HLinks>
    <vt:vector size="6" baseType="variant">
      <vt:variant>
        <vt:i4>6553645</vt:i4>
      </vt:variant>
      <vt:variant>
        <vt:i4>0</vt:i4>
      </vt:variant>
      <vt:variant>
        <vt:i4>0</vt:i4>
      </vt:variant>
      <vt:variant>
        <vt:i4>5</vt:i4>
      </vt:variant>
      <vt:variant>
        <vt:lpwstr>http://www.ok.gov/dac/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Enclosed please find a bill that we recently received</dc:title>
  <dc:creator>Breedlove, Suzanne</dc:creator>
  <cp:lastModifiedBy>Breedlove, Suzanne</cp:lastModifiedBy>
  <cp:revision>9</cp:revision>
  <cp:lastPrinted>2015-11-09T15:01:00Z</cp:lastPrinted>
  <dcterms:created xsi:type="dcterms:W3CDTF">2017-03-30T18:30:00Z</dcterms:created>
  <dcterms:modified xsi:type="dcterms:W3CDTF">2017-05-17T19:51:00Z</dcterms:modified>
</cp:coreProperties>
</file>